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22107EBD" w14:textId="086029D5" w:rsidR="008D2AB8" w:rsidRPr="000164F3" w:rsidRDefault="008D2AB8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14612" w:rsidRPr="00C14612">
        <w:rPr>
          <w:rFonts w:ascii="Verdana" w:hAnsi="Verdana" w:cs="Arial"/>
          <w:b/>
          <w:sz w:val="18"/>
          <w:szCs w:val="18"/>
        </w:rPr>
        <w:t>dostawa młynka planetarno-kulowego jednostanowiskowego dla WIMiC-  DE-dzp.272-123/25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Cena netto</w:t>
      </w:r>
      <w:r w:rsidR="005667D2" w:rsidRPr="000164F3">
        <w:rPr>
          <w:rFonts w:ascii="Verdana" w:hAnsi="Verdana"/>
          <w:b/>
          <w:sz w:val="16"/>
          <w:szCs w:val="16"/>
        </w:rPr>
        <w:t xml:space="preserve"> za całość zamówienia</w:t>
      </w:r>
      <w:r w:rsidRPr="000164F3">
        <w:rPr>
          <w:rFonts w:ascii="Verdana" w:hAnsi="Verdana"/>
          <w:b/>
          <w:sz w:val="16"/>
          <w:szCs w:val="16"/>
        </w:rPr>
        <w:t>: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.........................................................................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PLN</w:t>
      </w:r>
    </w:p>
    <w:p w14:paraId="3DDED67A" w14:textId="77777777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</w:p>
    <w:p w14:paraId="28D6E5B5" w14:textId="2F4CC073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Cena brutto</w:t>
      </w:r>
      <w:r w:rsidR="005667D2" w:rsidRPr="000164F3">
        <w:rPr>
          <w:rFonts w:ascii="Verdana" w:hAnsi="Verdana"/>
          <w:b/>
          <w:sz w:val="16"/>
          <w:szCs w:val="16"/>
        </w:rPr>
        <w:t xml:space="preserve"> za całość zamówienia</w:t>
      </w:r>
      <w:r w:rsidRPr="000164F3">
        <w:rPr>
          <w:rFonts w:ascii="Verdana" w:hAnsi="Verdana"/>
          <w:b/>
          <w:sz w:val="16"/>
          <w:szCs w:val="16"/>
        </w:rPr>
        <w:t>: .........................................................................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PLN</w:t>
      </w:r>
    </w:p>
    <w:p w14:paraId="57370CFF" w14:textId="77777777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75FA6DF9" w14:textId="379ACE35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Słownie brutto: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</w:t>
      </w:r>
    </w:p>
    <w:p w14:paraId="2359D368" w14:textId="77777777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481010A0" w14:textId="5B5B70BB" w:rsidR="008D2AB8" w:rsidRPr="000164F3" w:rsidRDefault="008D2AB8" w:rsidP="008D2AB8">
      <w:pPr>
        <w:pStyle w:val="Tekstpodstawowy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Powyższa cena zawiera podatek VAT w wysokości .......... % tj.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…………………….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PLN</w:t>
      </w:r>
    </w:p>
    <w:p w14:paraId="2B5AADC8" w14:textId="7CF466DB" w:rsidR="00FE545C" w:rsidRPr="000164F3" w:rsidRDefault="005667D2" w:rsidP="008D2AB8">
      <w:pPr>
        <w:pStyle w:val="Tekstpodstawowy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P</w:t>
      </w:r>
      <w:r w:rsidR="00FE545C" w:rsidRPr="000164F3">
        <w:rPr>
          <w:rFonts w:ascii="Verdana" w:hAnsi="Verdana"/>
          <w:sz w:val="16"/>
          <w:szCs w:val="16"/>
        </w:rPr>
        <w:t>roducent/model zaoferowane</w:t>
      </w:r>
      <w:r w:rsidR="00EE111A" w:rsidRPr="000164F3">
        <w:rPr>
          <w:rFonts w:ascii="Verdana" w:hAnsi="Verdana"/>
          <w:sz w:val="16"/>
          <w:szCs w:val="16"/>
        </w:rPr>
        <w:t xml:space="preserve">go </w:t>
      </w:r>
      <w:r w:rsidR="00C14612">
        <w:rPr>
          <w:rFonts w:ascii="Verdana" w:hAnsi="Verdana"/>
          <w:sz w:val="16"/>
          <w:szCs w:val="16"/>
        </w:rPr>
        <w:t xml:space="preserve">młynka planetarno-kulowego </w:t>
      </w:r>
      <w:r w:rsidRPr="000164F3">
        <w:rPr>
          <w:rFonts w:ascii="Verdana" w:hAnsi="Verdana"/>
          <w:sz w:val="16"/>
          <w:szCs w:val="16"/>
        </w:rPr>
        <w:t xml:space="preserve">: </w:t>
      </w:r>
      <w:r w:rsidR="00FE545C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 w:val="0"/>
          <w:sz w:val="16"/>
          <w:szCs w:val="16"/>
        </w:rPr>
        <w:t>…………</w:t>
      </w:r>
      <w:r w:rsidR="0005028C" w:rsidRPr="000164F3">
        <w:rPr>
          <w:rFonts w:ascii="Verdana" w:hAnsi="Verdana"/>
          <w:b w:val="0"/>
          <w:sz w:val="16"/>
          <w:szCs w:val="16"/>
        </w:rPr>
        <w:t>…………………………………</w:t>
      </w:r>
    </w:p>
    <w:p w14:paraId="313841A2" w14:textId="789484FF" w:rsidR="008152FF" w:rsidRPr="000164F3" w:rsidRDefault="008D2AB8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Termin realizacji umowy:</w:t>
      </w:r>
      <w:r w:rsidR="005667D2" w:rsidRPr="000164F3">
        <w:rPr>
          <w:rFonts w:ascii="Verdana" w:hAnsi="Verdana"/>
          <w:b/>
          <w:sz w:val="16"/>
          <w:szCs w:val="16"/>
        </w:rPr>
        <w:t xml:space="preserve"> do</w:t>
      </w:r>
      <w:r w:rsidR="008152FF" w:rsidRPr="000164F3">
        <w:rPr>
          <w:rFonts w:ascii="Verdana" w:hAnsi="Verdana"/>
          <w:b/>
          <w:sz w:val="16"/>
          <w:szCs w:val="16"/>
        </w:rPr>
        <w:t xml:space="preserve"> ………</w:t>
      </w:r>
      <w:r w:rsidR="005667D2" w:rsidRPr="000164F3">
        <w:rPr>
          <w:rFonts w:ascii="Verdana" w:hAnsi="Verdana"/>
          <w:b/>
          <w:sz w:val="16"/>
          <w:szCs w:val="16"/>
        </w:rPr>
        <w:t xml:space="preserve"> dni od daty podpisania umowy</w:t>
      </w:r>
      <w:r w:rsidR="00C044D5">
        <w:rPr>
          <w:rFonts w:ascii="Verdana" w:hAnsi="Verdana"/>
          <w:b/>
          <w:sz w:val="16"/>
          <w:szCs w:val="16"/>
        </w:rPr>
        <w:t>.</w:t>
      </w:r>
      <w:r w:rsidR="008152FF" w:rsidRPr="000164F3">
        <w:rPr>
          <w:rFonts w:ascii="Verdana" w:hAnsi="Verdana"/>
          <w:b/>
          <w:sz w:val="16"/>
          <w:szCs w:val="16"/>
        </w:rPr>
        <w:t xml:space="preserve"> </w:t>
      </w:r>
    </w:p>
    <w:p w14:paraId="135D4BC5" w14:textId="77777777" w:rsidR="00C832D5" w:rsidRPr="000164F3" w:rsidRDefault="00C832D5" w:rsidP="008152FF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615DD47C" w14:textId="1229ED0A" w:rsidR="008D2AB8" w:rsidRPr="000164F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0164F3">
        <w:rPr>
          <w:rFonts w:ascii="Verdana" w:hAnsi="Verdana"/>
          <w:b/>
          <w:sz w:val="16"/>
          <w:szCs w:val="16"/>
        </w:rPr>
        <w:t>Okres udzielonej gwarancji wynosi:</w:t>
      </w:r>
      <w:r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/>
          <w:bCs/>
          <w:sz w:val="16"/>
          <w:szCs w:val="16"/>
        </w:rPr>
        <w:t>………</w:t>
      </w:r>
      <w:r w:rsidR="005667D2" w:rsidRPr="000164F3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0164F3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4F5700" w:rsidRPr="000164F3">
        <w:rPr>
          <w:rFonts w:ascii="Verdana" w:hAnsi="Verdana"/>
          <w:sz w:val="16"/>
          <w:szCs w:val="16"/>
        </w:rPr>
        <w:t>*)</w:t>
      </w:r>
      <w:r w:rsidR="00CC3837" w:rsidRPr="000164F3">
        <w:rPr>
          <w:rFonts w:ascii="Verdana" w:hAnsi="Verdana"/>
          <w:sz w:val="16"/>
          <w:szCs w:val="16"/>
        </w:rPr>
        <w:t>/</w:t>
      </w:r>
      <w:r w:rsidR="00CC3837" w:rsidRPr="000164F3">
        <w:rPr>
          <w:rFonts w:ascii="Verdana" w:hAnsi="Verdana"/>
          <w:i/>
          <w:sz w:val="16"/>
          <w:szCs w:val="16"/>
          <w:highlight w:val="yellow"/>
        </w:rPr>
        <w:t xml:space="preserve">kryterium oceny ofert/ </w:t>
      </w:r>
    </w:p>
    <w:p w14:paraId="7C932E33" w14:textId="502F8A83" w:rsidR="004F5700" w:rsidRPr="000164F3" w:rsidRDefault="004F5700" w:rsidP="004F5700">
      <w:pPr>
        <w:widowControl w:val="0"/>
        <w:jc w:val="both"/>
        <w:rPr>
          <w:i/>
          <w:sz w:val="16"/>
          <w:szCs w:val="16"/>
        </w:rPr>
      </w:pPr>
      <w:r w:rsidRPr="000164F3">
        <w:rPr>
          <w:i/>
          <w:sz w:val="16"/>
          <w:szCs w:val="16"/>
        </w:rPr>
        <w:t>*)Zamawiający informuje, że w przypadku braku wpisania gwarancji przez Wykonawcę, Zamawiający przyjmie minimalną</w:t>
      </w:r>
      <w:r w:rsidR="00C044D5" w:rsidRPr="00C044D5">
        <w:rPr>
          <w:i/>
          <w:sz w:val="16"/>
          <w:szCs w:val="16"/>
        </w:rPr>
        <w:t xml:space="preserve"> </w:t>
      </w:r>
      <w:r w:rsidR="00C044D5" w:rsidRPr="000164F3">
        <w:rPr>
          <w:i/>
          <w:sz w:val="16"/>
          <w:szCs w:val="16"/>
        </w:rPr>
        <w:t>gwarancję</w:t>
      </w:r>
      <w:r w:rsidR="00C044D5">
        <w:rPr>
          <w:i/>
          <w:sz w:val="16"/>
          <w:szCs w:val="16"/>
        </w:rPr>
        <w:br/>
        <w:t xml:space="preserve">  tj</w:t>
      </w:r>
      <w:r w:rsidRPr="000164F3">
        <w:rPr>
          <w:i/>
          <w:sz w:val="16"/>
          <w:szCs w:val="16"/>
        </w:rPr>
        <w:t>.</w:t>
      </w:r>
      <w:r w:rsidR="00C14612">
        <w:rPr>
          <w:i/>
          <w:sz w:val="16"/>
          <w:szCs w:val="16"/>
        </w:rPr>
        <w:t>24</w:t>
      </w:r>
      <w:r w:rsidR="00C044D5">
        <w:rPr>
          <w:i/>
          <w:sz w:val="16"/>
          <w:szCs w:val="16"/>
        </w:rPr>
        <w:t xml:space="preserve"> m-cy</w:t>
      </w:r>
    </w:p>
    <w:p w14:paraId="21629E1E" w14:textId="77777777" w:rsidR="004F5700" w:rsidRPr="000164F3" w:rsidRDefault="004F5700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</w:p>
    <w:bookmarkEnd w:id="0"/>
    <w:p w14:paraId="67AD71FC" w14:textId="77777777" w:rsidR="008D2AB8" w:rsidRPr="000164F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</w:p>
    <w:p w14:paraId="589B03FB" w14:textId="77777777" w:rsidR="00D24B7D" w:rsidRPr="000164F3" w:rsidRDefault="00D24B7D" w:rsidP="00D24B7D">
      <w:pPr>
        <w:ind w:right="-47"/>
        <w:jc w:val="both"/>
        <w:rPr>
          <w:rFonts w:ascii="Verdana" w:hAnsi="Verdana"/>
          <w:bCs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 xml:space="preserve">Termin płatności: </w:t>
      </w:r>
      <w:r w:rsidRPr="000164F3">
        <w:rPr>
          <w:rFonts w:ascii="Verdana" w:hAnsi="Verdana"/>
          <w:bCs/>
          <w:sz w:val="16"/>
          <w:szCs w:val="16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4DF5534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66AF706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EADA801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2704A92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A81F2EB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3F4522B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B5896BB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5E48A06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8EAEFA2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0164F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1C21674" w14:textId="77777777" w:rsid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0A83EA59" w:rsidR="00D24B7D" w:rsidRP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64F3"/>
    <w:rsid w:val="0005028C"/>
    <w:rsid w:val="000704FC"/>
    <w:rsid w:val="00071CCC"/>
    <w:rsid w:val="000B1D20"/>
    <w:rsid w:val="000B731D"/>
    <w:rsid w:val="000D6134"/>
    <w:rsid w:val="000E09C7"/>
    <w:rsid w:val="000F6589"/>
    <w:rsid w:val="00106636"/>
    <w:rsid w:val="00116EC6"/>
    <w:rsid w:val="00146904"/>
    <w:rsid w:val="001801DD"/>
    <w:rsid w:val="001871ED"/>
    <w:rsid w:val="001D4612"/>
    <w:rsid w:val="00207E98"/>
    <w:rsid w:val="00245005"/>
    <w:rsid w:val="002723B0"/>
    <w:rsid w:val="002B2C24"/>
    <w:rsid w:val="00315A4A"/>
    <w:rsid w:val="00365F57"/>
    <w:rsid w:val="003C78AA"/>
    <w:rsid w:val="004B7300"/>
    <w:rsid w:val="004C6753"/>
    <w:rsid w:val="004F5700"/>
    <w:rsid w:val="005667D2"/>
    <w:rsid w:val="00595C87"/>
    <w:rsid w:val="005979EA"/>
    <w:rsid w:val="005C2E5B"/>
    <w:rsid w:val="005C7CC6"/>
    <w:rsid w:val="005D2C65"/>
    <w:rsid w:val="005E6D94"/>
    <w:rsid w:val="0060532A"/>
    <w:rsid w:val="00610787"/>
    <w:rsid w:val="0063384F"/>
    <w:rsid w:val="00643C6F"/>
    <w:rsid w:val="00646202"/>
    <w:rsid w:val="0065290F"/>
    <w:rsid w:val="006815F6"/>
    <w:rsid w:val="006B5EFD"/>
    <w:rsid w:val="006E37A2"/>
    <w:rsid w:val="006E4A4C"/>
    <w:rsid w:val="00773C61"/>
    <w:rsid w:val="007748F0"/>
    <w:rsid w:val="007A4321"/>
    <w:rsid w:val="00800319"/>
    <w:rsid w:val="008152FF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282B"/>
    <w:rsid w:val="00A83018"/>
    <w:rsid w:val="00AF4095"/>
    <w:rsid w:val="00B77183"/>
    <w:rsid w:val="00B774DC"/>
    <w:rsid w:val="00BC06B2"/>
    <w:rsid w:val="00C044D5"/>
    <w:rsid w:val="00C14612"/>
    <w:rsid w:val="00C832D5"/>
    <w:rsid w:val="00C83A76"/>
    <w:rsid w:val="00C969A6"/>
    <w:rsid w:val="00CA7D36"/>
    <w:rsid w:val="00CC2C0C"/>
    <w:rsid w:val="00CC3837"/>
    <w:rsid w:val="00D14AA4"/>
    <w:rsid w:val="00D24208"/>
    <w:rsid w:val="00D24B7D"/>
    <w:rsid w:val="00D60C38"/>
    <w:rsid w:val="00D6378D"/>
    <w:rsid w:val="00D66893"/>
    <w:rsid w:val="00D81DA4"/>
    <w:rsid w:val="00D90ACB"/>
    <w:rsid w:val="00DB3754"/>
    <w:rsid w:val="00DC1500"/>
    <w:rsid w:val="00E44371"/>
    <w:rsid w:val="00E949B0"/>
    <w:rsid w:val="00EC0BEA"/>
    <w:rsid w:val="00EC41E9"/>
    <w:rsid w:val="00EE111A"/>
    <w:rsid w:val="00EE48AA"/>
    <w:rsid w:val="00F00591"/>
    <w:rsid w:val="00F51688"/>
    <w:rsid w:val="00F53146"/>
    <w:rsid w:val="00F91018"/>
    <w:rsid w:val="00FA0F30"/>
    <w:rsid w:val="00FA232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516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8</cp:revision>
  <cp:lastPrinted>1899-12-31T23:00:00Z</cp:lastPrinted>
  <dcterms:created xsi:type="dcterms:W3CDTF">2024-11-13T10:45:00Z</dcterms:created>
  <dcterms:modified xsi:type="dcterms:W3CDTF">2025-02-28T11:02:00Z</dcterms:modified>
</cp:coreProperties>
</file>