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879F0" w14:textId="77777777" w:rsidR="005F6C0B" w:rsidRPr="00240E71" w:rsidRDefault="00000000" w:rsidP="005F6C0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762B0E0">
          <v:roundrect id="_x0000_s1027" style="position:absolute;left:0;text-align:left;margin-left:-25.5pt;margin-top:-13.15pt;width:162pt;height:1in;z-index:1" arcsize="10923f"/>
        </w:pict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>
        <w:rPr>
          <w:b w:val="0"/>
          <w:sz w:val="22"/>
          <w:szCs w:val="22"/>
        </w:rPr>
        <w:tab/>
      </w:r>
      <w:r w:rsidR="005F6C0B" w:rsidRPr="004C278E">
        <w:rPr>
          <w:rFonts w:ascii="Times New Roman" w:hAnsi="Times New Roman"/>
        </w:rPr>
        <w:t xml:space="preserve">Załącznik nr </w:t>
      </w:r>
      <w:r w:rsidR="005F6C0B">
        <w:rPr>
          <w:rFonts w:ascii="Times New Roman" w:hAnsi="Times New Roman"/>
        </w:rPr>
        <w:t>1</w:t>
      </w:r>
    </w:p>
    <w:p w14:paraId="4BDAA9B4" w14:textId="77777777" w:rsidR="005F6C0B" w:rsidRDefault="005F6C0B" w:rsidP="005F6C0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8194B77" w14:textId="77777777" w:rsidR="00455466" w:rsidRDefault="00455466" w:rsidP="005F6C0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EAD3D1A" w14:textId="3307AB90" w:rsidR="005F6C0B" w:rsidRPr="0022732C" w:rsidRDefault="00455466" w:rsidP="005F6C0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63223E">
        <w:rPr>
          <w:b/>
          <w:sz w:val="28"/>
          <w:szCs w:val="30"/>
          <w:highlight w:val="cyan"/>
        </w:rPr>
        <w:t xml:space="preserve">AKTUALNY </w:t>
      </w:r>
      <w:r w:rsidR="005F6C0B" w:rsidRPr="0063223E">
        <w:rPr>
          <w:b/>
          <w:sz w:val="28"/>
          <w:szCs w:val="30"/>
          <w:highlight w:val="cyan"/>
        </w:rPr>
        <w:t>FORMULARZ OFERTY</w:t>
      </w:r>
    </w:p>
    <w:p w14:paraId="770DD8B2" w14:textId="77777777" w:rsidR="005F6C0B" w:rsidRDefault="005F6C0B" w:rsidP="005F6C0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3F2517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67ECA15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91B6298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AA2285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9F1E07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676CD">
        <w:rPr>
          <w:sz w:val="22"/>
          <w:lang w:val="en-US"/>
        </w:rPr>
        <w:t>……………………………………………………………………………………………..</w:t>
      </w:r>
    </w:p>
    <w:p w14:paraId="7F3C95FB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676CD">
        <w:rPr>
          <w:sz w:val="22"/>
          <w:lang w:val="en-US"/>
        </w:rPr>
        <w:t>…………………………………………………………………………………………….</w:t>
      </w:r>
    </w:p>
    <w:p w14:paraId="5252C833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CD73CD8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8460F05" w14:textId="77777777" w:rsidR="005F6C0B" w:rsidRPr="0022732C" w:rsidRDefault="005F6C0B" w:rsidP="005F6C0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2BB29E1" w14:textId="77777777" w:rsidR="005F6C0B" w:rsidRDefault="005F6C0B" w:rsidP="005F6C0B">
      <w:pPr>
        <w:spacing w:line="360" w:lineRule="auto"/>
      </w:pPr>
      <w:r>
        <w:t>Do: Nazwa i siedziba Zamawiającego:</w:t>
      </w:r>
    </w:p>
    <w:p w14:paraId="51426857" w14:textId="77777777" w:rsidR="005F6C0B" w:rsidRPr="00C35C8C" w:rsidRDefault="005F6C0B" w:rsidP="005F6C0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BA9B602" w14:textId="77777777" w:rsidR="005F6C0B" w:rsidRPr="00C35C8C" w:rsidRDefault="005F6C0B" w:rsidP="005F6C0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8B853DA" w14:textId="77777777" w:rsidR="005F6C0B" w:rsidRDefault="005F6C0B" w:rsidP="005F6C0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275A60B" w14:textId="77777777" w:rsidR="005F6C0B" w:rsidRDefault="005F6C0B" w:rsidP="005F6C0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466FB14A" w14:textId="77777777" w:rsidR="005F6C0B" w:rsidRDefault="005F6C0B" w:rsidP="005F6C0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5F12DB0" w14:textId="77777777" w:rsidR="005F6C0B" w:rsidRDefault="005F6C0B" w:rsidP="005F6C0B">
      <w:pPr>
        <w:ind w:firstLine="3969"/>
        <w:rPr>
          <w:b/>
        </w:rPr>
      </w:pPr>
    </w:p>
    <w:p w14:paraId="50728F8E" w14:textId="62AB5D26" w:rsidR="005F6C0B" w:rsidRDefault="005F6C0B" w:rsidP="005F6C0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2F43F1">
        <w:rPr>
          <w:b/>
        </w:rPr>
        <w:t xml:space="preserve">Dostawa </w:t>
      </w:r>
      <w:r>
        <w:rPr>
          <w:b/>
        </w:rPr>
        <w:t xml:space="preserve">wyposażenia do młynka planetarnego </w:t>
      </w:r>
      <w:r w:rsidRPr="002F43F1">
        <w:rPr>
          <w:b/>
        </w:rPr>
        <w:t xml:space="preserve">na potrzeby </w:t>
      </w:r>
      <w:proofErr w:type="spellStart"/>
      <w:r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DE-dzp.272-76/2</w:t>
      </w:r>
      <w:r w:rsidR="007676CD">
        <w:rPr>
          <w:b/>
          <w:sz w:val="26"/>
        </w:rPr>
        <w:t>5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F6C0B" w:rsidRPr="002A16E2" w14:paraId="2F0D4300" w14:textId="77777777" w:rsidTr="007C01F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CBECD2" w14:textId="77777777" w:rsidR="005F6C0B" w:rsidRPr="002A16E2" w:rsidRDefault="005F6C0B" w:rsidP="007C01F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4918C5" w14:textId="77777777" w:rsidR="005F6C0B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E48075F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C4F9E22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7230EE" w14:textId="77777777" w:rsidR="005F6C0B" w:rsidRPr="0084309D" w:rsidRDefault="005F6C0B" w:rsidP="007C01F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CBE53C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12639A4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E1261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941037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03F0D48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ED744C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9936C3D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7AC37D4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E6876B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AE6180B" w14:textId="77777777" w:rsidR="005F6C0B" w:rsidRPr="008A2B7D" w:rsidRDefault="005F6C0B" w:rsidP="007C01F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83547B8" w14:textId="77777777" w:rsidR="005F6C0B" w:rsidRPr="008A2B7D" w:rsidRDefault="005F6C0B" w:rsidP="007C01F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F6C0B" w:rsidRPr="002A16E2" w14:paraId="2B963F84" w14:textId="77777777" w:rsidTr="007C01F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D012DF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70AD83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D2C6A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DD6B2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022BA1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50857A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1D4DD8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403DF9" w14:textId="77777777" w:rsidR="005F6C0B" w:rsidRPr="002A16E2" w:rsidRDefault="005F6C0B" w:rsidP="007C01F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F6C0B" w:rsidRPr="002A16E2" w14:paraId="3D36FA84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F7E6C" w14:textId="77777777" w:rsidR="005F6C0B" w:rsidRPr="002A16E2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DC68" w14:textId="2B490A40" w:rsidR="005F6C0B" w:rsidRPr="00125021" w:rsidRDefault="005F6C0B" w:rsidP="007C01F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Komora mieląca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868D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CA55" w14:textId="789678A3" w:rsidR="005F6C0B" w:rsidRPr="00F55968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E323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A1C2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158CD5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AC89C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489BC265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9EC6EA" w14:textId="1A7D7961" w:rsidR="005F6C0B" w:rsidRPr="002A16E2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F4CB" w14:textId="408D694B" w:rsidR="005F6C0B" w:rsidRDefault="005F6C0B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Mielnik – kule o średnicy 5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FE43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4D79" w14:textId="584E62BB" w:rsidR="005F6C0B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DB78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737E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0E8E0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6A7F2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52EEA14E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DE0663" w14:textId="27AF1736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E3A5" w14:textId="24461216" w:rsidR="005F6C0B" w:rsidRDefault="005F6C0B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Mielnik – kule o średnicy 10 mm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2F6C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0D16" w14:textId="3367F1F6" w:rsidR="005F6C0B" w:rsidRDefault="005F6C0B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F071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E4A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D3F76A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C79D6A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42C7A136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756B50" w14:textId="7F806490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D453" w14:textId="3441B569" w:rsidR="005F6C0B" w:rsidRDefault="00100D70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Uszczelki s</w:t>
            </w:r>
            <w:r w:rsidR="00455466">
              <w:rPr>
                <w:b/>
                <w:sz w:val="18"/>
                <w:szCs w:val="18"/>
              </w:rPr>
              <w:t>i</w:t>
            </w:r>
            <w:r>
              <w:rPr>
                <w:b/>
                <w:sz w:val="18"/>
                <w:szCs w:val="18"/>
              </w:rPr>
              <w:t>likonowe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C15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D9DA" w14:textId="5476B482" w:rsidR="005F6C0B" w:rsidRDefault="00100D70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7370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511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C41B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6E3A83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1C672B3D" w14:textId="77777777" w:rsidTr="007C01F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5115C9" w14:textId="4AA94945" w:rsidR="005F6C0B" w:rsidRDefault="005F6C0B" w:rsidP="007C01F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C159" w14:textId="17E3F78A" w:rsidR="005F6C0B" w:rsidRDefault="00100D70" w:rsidP="007C01F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Uszczelki </w:t>
            </w:r>
            <w:proofErr w:type="spellStart"/>
            <w:r w:rsidR="00455466" w:rsidRPr="00455466">
              <w:rPr>
                <w:b/>
                <w:sz w:val="18"/>
                <w:szCs w:val="18"/>
              </w:rPr>
              <w:t>Viton</w:t>
            </w:r>
            <w:proofErr w:type="spellEnd"/>
            <w:r>
              <w:rPr>
                <w:b/>
                <w:sz w:val="18"/>
                <w:szCs w:val="18"/>
              </w:rPr>
              <w:t xml:space="preserve"> do misek mielących istniejącego młynka P7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3A97" w14:textId="77777777" w:rsidR="005F6C0B" w:rsidRPr="00A47B30" w:rsidRDefault="005F6C0B" w:rsidP="007C01F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82BA" w14:textId="3A8DA047" w:rsidR="005F6C0B" w:rsidRDefault="00100D70" w:rsidP="007C01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0B89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6B2C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2E601D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29E5F2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0DC734C9" w14:textId="77777777" w:rsidTr="007C01F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57C30" w14:textId="77777777" w:rsidR="005F6C0B" w:rsidRDefault="005F6C0B" w:rsidP="007C01F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BE9F5EE" w14:textId="77777777" w:rsidR="005F6C0B" w:rsidRDefault="005F6C0B" w:rsidP="007C01FD">
            <w:pPr>
              <w:ind w:right="425"/>
              <w:rPr>
                <w:sz w:val="22"/>
                <w:szCs w:val="22"/>
              </w:rPr>
            </w:pPr>
          </w:p>
          <w:p w14:paraId="598CAA04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  <w:p w14:paraId="046338E5" w14:textId="77777777" w:rsidR="005F6C0B" w:rsidRDefault="005F6C0B" w:rsidP="007C01F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D8A49B5" w14:textId="77777777" w:rsidR="005F6C0B" w:rsidRPr="002A16E2" w:rsidRDefault="005F6C0B" w:rsidP="007C01F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E83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DFE7DF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F3F96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  <w:tr w:rsidR="005F6C0B" w:rsidRPr="002A16E2" w14:paraId="7A3DA39F" w14:textId="77777777" w:rsidTr="007C01F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40CDF3" w14:textId="77777777" w:rsidR="005F6C0B" w:rsidRPr="002A16E2" w:rsidRDefault="005F6C0B" w:rsidP="007C01F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14:paraId="0729AF55" w14:textId="77777777" w:rsidR="005F6C0B" w:rsidRPr="002A16E2" w:rsidRDefault="005F6C0B" w:rsidP="007C01FD">
            <w:pPr>
              <w:rPr>
                <w:sz w:val="22"/>
                <w:szCs w:val="22"/>
              </w:rPr>
            </w:pPr>
          </w:p>
          <w:p w14:paraId="6538115D" w14:textId="77777777" w:rsidR="005F6C0B" w:rsidRPr="002A16E2" w:rsidRDefault="005F6C0B" w:rsidP="007C01F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2FF138C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B7E0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A3FA4C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C5FB11" w14:textId="77777777" w:rsidR="005F6C0B" w:rsidRPr="002A16E2" w:rsidRDefault="005F6C0B" w:rsidP="007C01F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9BB12E8" w14:textId="77777777" w:rsidR="005F6C0B" w:rsidRPr="00FB1B4F" w:rsidRDefault="005F6C0B" w:rsidP="005F6C0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129C6" w14:textId="77777777" w:rsidR="005F6C0B" w:rsidRPr="00FB1B4F" w:rsidRDefault="005F6C0B" w:rsidP="005F6C0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B3C3C16" w14:textId="77777777" w:rsidR="005F6C0B" w:rsidRPr="00FB1B4F" w:rsidRDefault="005F6C0B" w:rsidP="005F6C0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0DA09CF" w14:textId="77777777" w:rsidR="005F6C0B" w:rsidRDefault="005F6C0B" w:rsidP="005F6C0B">
      <w:pPr>
        <w:pStyle w:val="Tekstpodstawowy"/>
      </w:pPr>
      <w:r>
        <w:t>Powyższa cena zawiera  podatek VAT w wysokości 23% tj.…………………….PLN</w:t>
      </w:r>
    </w:p>
    <w:p w14:paraId="37B720AB" w14:textId="77777777" w:rsidR="005F6C0B" w:rsidRDefault="005F6C0B" w:rsidP="005F6C0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zamówienia: do ………………. dni od daty podpisania umowy</w:t>
      </w:r>
      <w:r>
        <w:rPr>
          <w:b/>
          <w:bCs/>
        </w:rPr>
        <w:t xml:space="preserve">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076D0B21" w14:textId="77777777" w:rsidR="005F6C0B" w:rsidRPr="000552C2" w:rsidRDefault="005F6C0B" w:rsidP="005F6C0B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8BCA6AC" w14:textId="77777777" w:rsidR="005F6C0B" w:rsidRPr="00FE545C" w:rsidRDefault="005F6C0B" w:rsidP="005F6C0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852E556" w14:textId="77777777" w:rsidR="005F6C0B" w:rsidRPr="00FE545C" w:rsidRDefault="005F6C0B" w:rsidP="005F6C0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6D05029" w14:textId="0834F1A5" w:rsidR="005F6C0B" w:rsidRPr="002A16E2" w:rsidRDefault="005F6C0B" w:rsidP="005F6C0B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60A022E3" w14:textId="77777777" w:rsidR="005F6C0B" w:rsidRPr="002A16E2" w:rsidRDefault="005F6C0B" w:rsidP="005F6C0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7A67512D" w14:textId="77777777" w:rsidR="005F6C0B" w:rsidRDefault="005F6C0B" w:rsidP="005F6C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8A22F12" w14:textId="77777777" w:rsidR="005F6C0B" w:rsidRPr="003E2056" w:rsidRDefault="005F6C0B" w:rsidP="005F6C0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F4ABF8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76082F" w14:textId="77777777" w:rsidR="005F6C0B" w:rsidRPr="002A16E2" w:rsidRDefault="005F6C0B" w:rsidP="005F6C0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24CAAB" w14:textId="77777777" w:rsidR="005F6C0B" w:rsidRPr="002A16E2" w:rsidRDefault="005F6C0B" w:rsidP="005F6C0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7FC28E" w14:textId="77777777" w:rsidR="005F6C0B" w:rsidRPr="002A16E2" w:rsidRDefault="005F6C0B" w:rsidP="005F6C0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F6C0B" w:rsidRPr="002A16E2" w14:paraId="4658F6AB" w14:textId="77777777" w:rsidTr="007C01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7C9E2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8A629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43B628A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01456" w14:textId="77777777" w:rsidR="005F6C0B" w:rsidRPr="002A16E2" w:rsidRDefault="005F6C0B" w:rsidP="007C01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F6C0B" w:rsidRPr="002A16E2" w14:paraId="6A38B38D" w14:textId="77777777" w:rsidTr="007C01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BC647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26890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21CD3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6C0B" w:rsidRPr="002A16E2" w14:paraId="75CA64BB" w14:textId="77777777" w:rsidTr="007C01F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D0D74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DDD3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FDAD1" w14:textId="77777777" w:rsidR="005F6C0B" w:rsidRPr="002A16E2" w:rsidRDefault="005F6C0B" w:rsidP="007C01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874DD8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1C257AD" w14:textId="77777777" w:rsidR="005F6C0B" w:rsidRPr="002A16E2" w:rsidRDefault="005F6C0B" w:rsidP="005F6C0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7AA333B" w14:textId="77777777" w:rsidR="005F6C0B" w:rsidRPr="002A16E2" w:rsidRDefault="005F6C0B" w:rsidP="005F6C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77C3ECC" w14:textId="77777777" w:rsidR="005F6C0B" w:rsidRPr="002A16E2" w:rsidRDefault="005F6C0B" w:rsidP="005F6C0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481BBDA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0106653" w14:textId="77777777" w:rsidR="005F6C0B" w:rsidRPr="002A16E2" w:rsidRDefault="005F6C0B" w:rsidP="005F6C0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32469B" w14:textId="77777777" w:rsidR="005F6C0B" w:rsidRPr="002A16E2" w:rsidRDefault="005F6C0B" w:rsidP="005F6C0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3CB9AF3" w14:textId="77777777" w:rsidR="005F6C0B" w:rsidRPr="002A16E2" w:rsidRDefault="005F6C0B" w:rsidP="005F6C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50432AC" w14:textId="77777777" w:rsidR="005F6C0B" w:rsidRPr="002A16E2" w:rsidRDefault="005F6C0B" w:rsidP="005F6C0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D18B485" w14:textId="77777777" w:rsidR="005F6C0B" w:rsidRPr="00F47191" w:rsidRDefault="005F6C0B" w:rsidP="005F6C0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7D22976" w14:textId="77777777" w:rsidR="005F6C0B" w:rsidRPr="002171F4" w:rsidRDefault="005F6C0B" w:rsidP="005F6C0B"/>
    <w:p w14:paraId="448D50DC" w14:textId="77777777" w:rsidR="005F6C0B" w:rsidRPr="005C1AEA" w:rsidRDefault="005F6C0B" w:rsidP="005F6C0B"/>
    <w:p w14:paraId="7C63DC36" w14:textId="77777777" w:rsidR="005F6C0B" w:rsidRPr="009962AD" w:rsidRDefault="005F6C0B" w:rsidP="005F6C0B"/>
    <w:p w14:paraId="1E041116" w14:textId="77777777" w:rsidR="005F6C0B" w:rsidRPr="003605D0" w:rsidRDefault="005F6C0B" w:rsidP="005F6C0B"/>
    <w:p w14:paraId="4502AD24" w14:textId="77777777" w:rsidR="00FE545C" w:rsidRPr="005F6C0B" w:rsidRDefault="00FE545C" w:rsidP="005F6C0B"/>
    <w:sectPr w:rsidR="00FE545C" w:rsidRPr="005F6C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C51A9" w14:textId="77777777" w:rsidR="00E72966" w:rsidRDefault="00E72966">
      <w:r>
        <w:separator/>
      </w:r>
    </w:p>
  </w:endnote>
  <w:endnote w:type="continuationSeparator" w:id="0">
    <w:p w14:paraId="7313EC30" w14:textId="77777777" w:rsidR="00E72966" w:rsidRDefault="00E7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BF039" w14:textId="77777777" w:rsidR="00E20CAA" w:rsidRDefault="00E20C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031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3FC3C" w14:textId="77777777" w:rsidR="00E20CAA" w:rsidRDefault="00E20C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2D31E" w14:textId="77777777" w:rsidR="00E72966" w:rsidRDefault="00E72966">
      <w:r>
        <w:separator/>
      </w:r>
    </w:p>
  </w:footnote>
  <w:footnote w:type="continuationSeparator" w:id="0">
    <w:p w14:paraId="21AEAA6C" w14:textId="77777777" w:rsidR="00E72966" w:rsidRDefault="00E7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E7B31" w14:textId="77777777" w:rsidR="00E20CAA" w:rsidRDefault="00E20C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E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F151" w14:textId="77777777" w:rsidR="00E20CAA" w:rsidRDefault="00E20C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8823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5965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2204477">
    <w:abstractNumId w:val="0"/>
  </w:num>
  <w:num w:numId="4" w16cid:durableId="36861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89D"/>
    <w:rsid w:val="00012286"/>
    <w:rsid w:val="000704FC"/>
    <w:rsid w:val="00071CCC"/>
    <w:rsid w:val="000B731D"/>
    <w:rsid w:val="000C0107"/>
    <w:rsid w:val="000D6134"/>
    <w:rsid w:val="000E09C7"/>
    <w:rsid w:val="000F6589"/>
    <w:rsid w:val="00100D70"/>
    <w:rsid w:val="00106636"/>
    <w:rsid w:val="00116EC6"/>
    <w:rsid w:val="001301EA"/>
    <w:rsid w:val="001801DD"/>
    <w:rsid w:val="00195153"/>
    <w:rsid w:val="001D4612"/>
    <w:rsid w:val="00207E98"/>
    <w:rsid w:val="0021463A"/>
    <w:rsid w:val="002723B0"/>
    <w:rsid w:val="00315A4A"/>
    <w:rsid w:val="00455466"/>
    <w:rsid w:val="004B7300"/>
    <w:rsid w:val="004C6753"/>
    <w:rsid w:val="00595C87"/>
    <w:rsid w:val="005D2C65"/>
    <w:rsid w:val="005E6D94"/>
    <w:rsid w:val="005F6C0B"/>
    <w:rsid w:val="0063223E"/>
    <w:rsid w:val="0063384F"/>
    <w:rsid w:val="00643C6F"/>
    <w:rsid w:val="00646202"/>
    <w:rsid w:val="0065290F"/>
    <w:rsid w:val="006815F6"/>
    <w:rsid w:val="007676CD"/>
    <w:rsid w:val="007748F0"/>
    <w:rsid w:val="007A4321"/>
    <w:rsid w:val="00833933"/>
    <w:rsid w:val="00853083"/>
    <w:rsid w:val="008B2F0C"/>
    <w:rsid w:val="008B4928"/>
    <w:rsid w:val="008D2AB8"/>
    <w:rsid w:val="008D5CA1"/>
    <w:rsid w:val="008F1C66"/>
    <w:rsid w:val="00967B75"/>
    <w:rsid w:val="00970FE4"/>
    <w:rsid w:val="00A0022B"/>
    <w:rsid w:val="00A346FE"/>
    <w:rsid w:val="00A47B4D"/>
    <w:rsid w:val="00A83018"/>
    <w:rsid w:val="00AD4C30"/>
    <w:rsid w:val="00B774DC"/>
    <w:rsid w:val="00C3589D"/>
    <w:rsid w:val="00C93237"/>
    <w:rsid w:val="00C969A6"/>
    <w:rsid w:val="00CA7D36"/>
    <w:rsid w:val="00D24208"/>
    <w:rsid w:val="00D60C38"/>
    <w:rsid w:val="00D66893"/>
    <w:rsid w:val="00D90ACB"/>
    <w:rsid w:val="00DC1500"/>
    <w:rsid w:val="00E20CAA"/>
    <w:rsid w:val="00E44371"/>
    <w:rsid w:val="00E72966"/>
    <w:rsid w:val="00E949B0"/>
    <w:rsid w:val="00EC0BEA"/>
    <w:rsid w:val="00EC3741"/>
    <w:rsid w:val="00EE2701"/>
    <w:rsid w:val="00F00591"/>
    <w:rsid w:val="00F47E4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E306A06"/>
  <w15:chartTrackingRefBased/>
  <w15:docId w15:val="{2C18576C-3887-409A-AD67-CF5C3AD6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C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697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6</cp:revision>
  <cp:lastPrinted>2025-03-03T10:01:00Z</cp:lastPrinted>
  <dcterms:created xsi:type="dcterms:W3CDTF">2025-03-03T09:33:00Z</dcterms:created>
  <dcterms:modified xsi:type="dcterms:W3CDTF">2025-03-03T10:01:00Z</dcterms:modified>
</cp:coreProperties>
</file>