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NAZWA WYKONAWCY:……………………………………………………………………..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ADRES:………………………………………………………………………………………………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 zamieszkania (dotyczy osób prowadzących działalność gospodarczą):………………………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POWIAT:…………………………………WOJEWÓDZTWO …………………………….............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TEL.……………………………………FAX ……………………………………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E-MAIL………………………………………………………………………………………….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NIP…………………………………. REGON:………………………………………………...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BANK/ NR KONTA ……………………………………………………………………………</w:t>
      </w:r>
    </w:p>
    <w:p w:rsidR="003F1A8F" w:rsidRPr="00184E7D" w:rsidRDefault="003F1A8F" w:rsidP="003F1A8F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Do: Nazwa i siedziba Zamawiającego:</w:t>
      </w:r>
    </w:p>
    <w:p w:rsidR="002A1425" w:rsidRPr="002A1425" w:rsidRDefault="002A1425" w:rsidP="008D2AB8">
      <w:pPr>
        <w:ind w:right="-110"/>
        <w:rPr>
          <w:b/>
        </w:rPr>
      </w:pPr>
      <w:r w:rsidRPr="002A1425">
        <w:rPr>
          <w:b/>
        </w:rPr>
        <w:t>Akademia Górniczo - Hutnicza</w:t>
      </w:r>
    </w:p>
    <w:p w:rsidR="002A1425" w:rsidRPr="002A1425" w:rsidRDefault="002A1425" w:rsidP="008D2AB8">
      <w:pPr>
        <w:ind w:right="-110"/>
        <w:rPr>
          <w:b/>
        </w:rPr>
      </w:pPr>
      <w:r w:rsidRPr="002A1425">
        <w:rPr>
          <w:b/>
        </w:rPr>
        <w:t>im. Stanisława Staszica w Krakowie</w:t>
      </w:r>
    </w:p>
    <w:p w:rsidR="008D2AB8" w:rsidRDefault="002A1425" w:rsidP="008D2AB8">
      <w:pPr>
        <w:ind w:right="-110"/>
        <w:rPr>
          <w:b/>
        </w:rPr>
      </w:pPr>
      <w:r w:rsidRPr="002A142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A1425" w:rsidP="008D2AB8">
      <w:pPr>
        <w:ind w:right="-110"/>
        <w:rPr>
          <w:b/>
        </w:rPr>
      </w:pPr>
      <w:r w:rsidRPr="002A1425">
        <w:rPr>
          <w:b/>
        </w:rPr>
        <w:t>Al. Mickiewicza</w:t>
      </w:r>
      <w:r w:rsidR="008D2AB8">
        <w:rPr>
          <w:b/>
        </w:rPr>
        <w:t xml:space="preserve"> </w:t>
      </w:r>
      <w:r w:rsidRPr="002A142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2A1425" w:rsidP="008D2AB8">
      <w:pPr>
        <w:rPr>
          <w:b/>
        </w:rPr>
      </w:pPr>
      <w:r w:rsidRPr="002A1425">
        <w:rPr>
          <w:b/>
        </w:rPr>
        <w:t>30-059</w:t>
      </w:r>
      <w:r w:rsidR="008D2AB8">
        <w:rPr>
          <w:b/>
        </w:rPr>
        <w:t xml:space="preserve"> </w:t>
      </w:r>
      <w:r w:rsidRPr="002A142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A1425" w:rsidRPr="002A1425">
        <w:rPr>
          <w:b/>
        </w:rPr>
        <w:t>Dostawa sprzętów dla CR -DE-dzp.272-106/25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984"/>
        <w:gridCol w:w="1701"/>
        <w:gridCol w:w="993"/>
        <w:gridCol w:w="1134"/>
        <w:gridCol w:w="1134"/>
        <w:gridCol w:w="850"/>
        <w:gridCol w:w="1757"/>
      </w:tblGrid>
      <w:tr w:rsidR="003F1A8F" w:rsidRPr="00184E7D" w:rsidTr="00154B21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:rsidR="003F1A8F" w:rsidRPr="00184E7D" w:rsidRDefault="003F1A8F" w:rsidP="00B14423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[23%]</w:t>
            </w:r>
          </w:p>
          <w:p w:rsidR="003F1A8F" w:rsidRPr="00184E7D" w:rsidRDefault="003F1A8F" w:rsidP="00B144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3F1A8F" w:rsidRPr="00184E7D" w:rsidRDefault="003F1A8F" w:rsidP="00B14423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3F1A8F" w:rsidRPr="00184E7D" w:rsidTr="00154B21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F1A8F" w:rsidRPr="00184E7D" w:rsidRDefault="003F1A8F" w:rsidP="00B1442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3F1A8F" w:rsidRPr="00184E7D" w:rsidTr="00154B21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Drukarka 3D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Default="00154B21" w:rsidP="00B1442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154B21">
              <w:rPr>
                <w:b/>
                <w:sz w:val="18"/>
                <w:szCs w:val="18"/>
                <w:lang w:eastAsia="zh-CN"/>
              </w:rPr>
              <w:t>Producent: ………………</w:t>
            </w:r>
          </w:p>
          <w:p w:rsidR="00154B21" w:rsidRPr="00184E7D" w:rsidRDefault="00154B21" w:rsidP="00B1442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Model: ……………….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184E7D">
              <w:rPr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  <w:tr w:rsidR="003F1A8F" w:rsidRPr="00184E7D" w:rsidTr="00154B21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Suszarka do </w:t>
            </w:r>
            <w:proofErr w:type="spellStart"/>
            <w:r>
              <w:rPr>
                <w:b/>
                <w:bCs/>
                <w:sz w:val="18"/>
                <w:szCs w:val="18"/>
              </w:rPr>
              <w:t>filamentów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B21" w:rsidRDefault="00154B21" w:rsidP="00154B21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154B21">
              <w:rPr>
                <w:b/>
                <w:sz w:val="18"/>
                <w:szCs w:val="18"/>
                <w:lang w:eastAsia="zh-CN"/>
              </w:rPr>
              <w:t>Producent: ………………</w:t>
            </w:r>
          </w:p>
          <w:p w:rsidR="003F1A8F" w:rsidRPr="00184E7D" w:rsidRDefault="00154B21" w:rsidP="00154B21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Model: ……………….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  <w:tr w:rsidR="003F1A8F" w:rsidRPr="00184E7D" w:rsidTr="00154B21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Filament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PLA</w:t>
            </w:r>
            <w:r w:rsidR="00154B21">
              <w:rPr>
                <w:b/>
                <w:bCs/>
                <w:sz w:val="18"/>
                <w:szCs w:val="18"/>
              </w:rPr>
              <w:t xml:space="preserve"> (różne kolory)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154B21" w:rsidP="00B1442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Producent: ………………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 </w:t>
            </w:r>
            <w:proofErr w:type="spellStart"/>
            <w:r>
              <w:rPr>
                <w:b/>
                <w:bCs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  <w:tr w:rsidR="003F1A8F" w:rsidRPr="00184E7D" w:rsidTr="00154B21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Filament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ABS</w:t>
            </w:r>
            <w:r w:rsidR="00154B21">
              <w:rPr>
                <w:b/>
                <w:bCs/>
                <w:sz w:val="18"/>
                <w:szCs w:val="18"/>
              </w:rPr>
              <w:t>(różne kolory)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154B21" w:rsidP="00B1442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Producent: ………………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  <w:tr w:rsidR="003F1A8F" w:rsidRPr="00184E7D" w:rsidTr="00154B21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Filament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PETG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154B21" w:rsidP="00B1442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154B21">
              <w:rPr>
                <w:b/>
                <w:sz w:val="18"/>
                <w:szCs w:val="18"/>
                <w:lang w:eastAsia="zh-CN"/>
              </w:rPr>
              <w:t>Producent: ………………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  <w:tr w:rsidR="003F1A8F" w:rsidRPr="00184E7D" w:rsidTr="00154B21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Filament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TPU</w:t>
            </w:r>
            <w:r w:rsidR="00154B21">
              <w:rPr>
                <w:b/>
                <w:bCs/>
                <w:sz w:val="18"/>
                <w:szCs w:val="18"/>
              </w:rPr>
              <w:t xml:space="preserve"> </w:t>
            </w:r>
            <w:r w:rsidR="00154B21">
              <w:rPr>
                <w:b/>
                <w:bCs/>
                <w:sz w:val="18"/>
                <w:szCs w:val="18"/>
              </w:rPr>
              <w:t>(różne kolory)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154B21" w:rsidP="00B1442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154B21">
              <w:rPr>
                <w:b/>
                <w:sz w:val="18"/>
                <w:szCs w:val="18"/>
                <w:lang w:eastAsia="zh-CN"/>
              </w:rPr>
              <w:t>Producent: ………………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  <w:tr w:rsidR="003F1A8F" w:rsidRPr="00184E7D" w:rsidTr="00154B21">
        <w:trPr>
          <w:trHeight w:val="27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b/>
                <w:bCs/>
                <w:sz w:val="18"/>
                <w:szCs w:val="18"/>
                <w:lang w:eastAsia="zh-CN"/>
              </w:rPr>
              <w:t>Filament</w:t>
            </w:r>
            <w:proofErr w:type="spellEnd"/>
            <w:r>
              <w:rPr>
                <w:b/>
                <w:bCs/>
                <w:sz w:val="18"/>
                <w:szCs w:val="18"/>
                <w:lang w:eastAsia="zh-CN"/>
              </w:rPr>
              <w:t xml:space="preserve"> Nylon</w:t>
            </w:r>
            <w:r w:rsidR="00154B21">
              <w:rPr>
                <w:b/>
                <w:bCs/>
                <w:sz w:val="18"/>
                <w:szCs w:val="18"/>
                <w:lang w:eastAsia="zh-CN"/>
              </w:rPr>
              <w:t xml:space="preserve"> </w:t>
            </w:r>
            <w:r w:rsidR="00154B21">
              <w:rPr>
                <w:b/>
                <w:bCs/>
                <w:sz w:val="18"/>
                <w:szCs w:val="18"/>
              </w:rPr>
              <w:t>(różne kolory)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154B21" w:rsidP="00B1442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154B21">
              <w:rPr>
                <w:b/>
                <w:sz w:val="18"/>
                <w:szCs w:val="18"/>
                <w:lang w:eastAsia="zh-CN"/>
              </w:rPr>
              <w:t>Producent: ………………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  <w:tr w:rsidR="003F1A8F" w:rsidRPr="00184E7D" w:rsidTr="00154B21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  <w:p w:rsidR="003F1A8F" w:rsidRPr="00184E7D" w:rsidRDefault="003F1A8F" w:rsidP="00B14423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:rsidR="003F1A8F" w:rsidRPr="00184E7D" w:rsidRDefault="003F1A8F" w:rsidP="00B14423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</w:p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……………………..…/</w:t>
            </w:r>
          </w:p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F1A8F" w:rsidRPr="00184E7D" w:rsidRDefault="003F1A8F" w:rsidP="00B14423">
            <w:pPr>
              <w:ind w:right="425"/>
              <w:rPr>
                <w:sz w:val="18"/>
                <w:szCs w:val="18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E33292">
        <w:t xml:space="preserve"> dni od daty otrzymania zamówienia potwierdzonego przez </w:t>
      </w:r>
      <w:proofErr w:type="spellStart"/>
      <w:r w:rsidR="00E33292">
        <w:t>MNiSzW</w:t>
      </w:r>
      <w:proofErr w:type="spellEnd"/>
      <w:r w:rsidR="00E33292">
        <w:t xml:space="preserve">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bookmarkStart w:id="0" w:name="_GoBack"/>
      <w:bookmarkEnd w:id="0"/>
      <w:r>
        <w:rPr>
          <w:b/>
        </w:rPr>
        <w:t xml:space="preserve">Okres udzielonej gwarancji </w:t>
      </w:r>
      <w:r w:rsidR="00E33292">
        <w:rPr>
          <w:b/>
        </w:rPr>
        <w:t xml:space="preserve">producenta </w:t>
      </w:r>
      <w:r>
        <w:rPr>
          <w:b/>
        </w:rPr>
        <w:t>wynosi:</w:t>
      </w:r>
      <w:r w:rsidRPr="00FB1B4F">
        <w:t xml:space="preserve"> ……</w:t>
      </w:r>
      <w:r w:rsidR="003F1A8F">
        <w:t xml:space="preserve"> miesięcy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F1A8F" w:rsidRPr="00184E7D" w:rsidRDefault="003F1A8F" w:rsidP="003F1A8F">
      <w:pPr>
        <w:rPr>
          <w:bCs/>
          <w:sz w:val="22"/>
          <w:szCs w:val="22"/>
        </w:rPr>
      </w:pPr>
      <w:r w:rsidRPr="00184E7D">
        <w:rPr>
          <w:b/>
          <w:bCs/>
          <w:sz w:val="22"/>
          <w:szCs w:val="22"/>
        </w:rPr>
        <w:t xml:space="preserve">Termin płatności: </w:t>
      </w:r>
      <w:r w:rsidRPr="00184E7D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F1A8F" w:rsidRPr="00184E7D" w:rsidRDefault="003F1A8F" w:rsidP="003F1A8F">
      <w:pPr>
        <w:rPr>
          <w:bCs/>
          <w:sz w:val="22"/>
          <w:szCs w:val="22"/>
        </w:rPr>
      </w:pPr>
    </w:p>
    <w:p w:rsidR="003F1A8F" w:rsidRPr="00184E7D" w:rsidRDefault="003F1A8F" w:rsidP="003F1A8F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184E7D">
        <w:rPr>
          <w:sz w:val="22"/>
          <w:szCs w:val="22"/>
          <w:u w:val="single"/>
        </w:rPr>
        <w:t>Jednocześnie oświadczamy, że:</w:t>
      </w:r>
    </w:p>
    <w:p w:rsidR="003F1A8F" w:rsidRPr="00184E7D" w:rsidRDefault="003F1A8F" w:rsidP="003F1A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3F1A8F" w:rsidRPr="00184E7D" w:rsidRDefault="003F1A8F" w:rsidP="003F1A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184E7D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84E7D">
        <w:rPr>
          <w:color w:val="000000"/>
          <w:sz w:val="22"/>
          <w:szCs w:val="22"/>
        </w:rPr>
        <w:t xml:space="preserve"> i nie wnosimy do nich żadnych zastrzeżeń</w:t>
      </w:r>
    </w:p>
    <w:p w:rsidR="003F1A8F" w:rsidRPr="00184E7D" w:rsidRDefault="003F1A8F" w:rsidP="003F1A8F">
      <w:pPr>
        <w:numPr>
          <w:ilvl w:val="0"/>
          <w:numId w:val="1"/>
        </w:numPr>
        <w:rPr>
          <w:sz w:val="22"/>
          <w:szCs w:val="22"/>
        </w:rPr>
      </w:pPr>
      <w:r w:rsidRPr="00184E7D">
        <w:rPr>
          <w:sz w:val="22"/>
          <w:szCs w:val="22"/>
        </w:rPr>
        <w:t xml:space="preserve">Oświadczamy, że usługa gwarancyjna  realizowana będzie przez producenta lub autoryzowanego partnera serwisowego producenta </w:t>
      </w:r>
      <w:proofErr w:type="spellStart"/>
      <w:r w:rsidRPr="00184E7D">
        <w:rPr>
          <w:sz w:val="22"/>
          <w:szCs w:val="22"/>
        </w:rPr>
        <w:t>tj</w:t>
      </w:r>
      <w:proofErr w:type="spellEnd"/>
      <w:r w:rsidRPr="00184E7D">
        <w:rPr>
          <w:sz w:val="22"/>
          <w:szCs w:val="22"/>
        </w:rPr>
        <w:t>…………… (należy wpisać).</w:t>
      </w:r>
    </w:p>
    <w:p w:rsidR="003F1A8F" w:rsidRPr="00184E7D" w:rsidRDefault="003F1A8F" w:rsidP="003F1A8F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F1A8F" w:rsidRPr="00184E7D" w:rsidRDefault="003F1A8F" w:rsidP="003F1A8F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F1A8F" w:rsidRPr="00184E7D" w:rsidRDefault="003F1A8F" w:rsidP="003F1A8F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F1A8F" w:rsidRPr="00184E7D" w:rsidRDefault="003F1A8F" w:rsidP="003F1A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F1A8F" w:rsidRPr="00184E7D" w:rsidTr="00B144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 xml:space="preserve">Opis części zamówienia, którą wykonawca </w:t>
            </w:r>
          </w:p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Nazwa podwykonawcy</w:t>
            </w:r>
            <w:r w:rsidRPr="00184E7D">
              <w:rPr>
                <w:sz w:val="22"/>
                <w:szCs w:val="22"/>
              </w:rPr>
              <w:br/>
              <w:t>(o ile jest znana)</w:t>
            </w:r>
          </w:p>
        </w:tc>
      </w:tr>
      <w:tr w:rsidR="003F1A8F" w:rsidRPr="00184E7D" w:rsidTr="00B144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1A8F" w:rsidRPr="00184E7D" w:rsidTr="00B144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1A8F" w:rsidRPr="00184E7D" w:rsidRDefault="003F1A8F" w:rsidP="00B144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F1A8F" w:rsidRPr="00184E7D" w:rsidRDefault="003F1A8F" w:rsidP="003F1A8F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Upoważnionymi do reprezentowania naszej firmy są następujące osoby:</w:t>
      </w:r>
    </w:p>
    <w:p w:rsidR="003F1A8F" w:rsidRPr="00184E7D" w:rsidRDefault="003F1A8F" w:rsidP="003F1A8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84E7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</w:p>
    <w:p w:rsidR="003F1A8F" w:rsidRPr="00184E7D" w:rsidRDefault="003F1A8F" w:rsidP="003F1A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  <w:t xml:space="preserve"> </w:t>
      </w:r>
    </w:p>
    <w:p w:rsidR="003F1A8F" w:rsidRPr="00184E7D" w:rsidRDefault="003F1A8F" w:rsidP="003F1A8F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184E7D">
        <w:rPr>
          <w:sz w:val="22"/>
          <w:szCs w:val="22"/>
        </w:rPr>
        <w:t>ych</w:t>
      </w:r>
      <w:proofErr w:type="spellEnd"/>
      <w:r w:rsidRPr="00184E7D">
        <w:rPr>
          <w:sz w:val="22"/>
          <w:szCs w:val="22"/>
        </w:rPr>
        <w:t>) dokumentu(ów)</w:t>
      </w:r>
    </w:p>
    <w:p w:rsidR="003F1A8F" w:rsidRPr="00184E7D" w:rsidRDefault="003F1A8F" w:rsidP="003F1A8F">
      <w:p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F1A8F" w:rsidRPr="00184E7D" w:rsidRDefault="003F1A8F" w:rsidP="003F1A8F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załącznikami do niniejszej oferty są:</w:t>
      </w:r>
    </w:p>
    <w:p w:rsidR="003F1A8F" w:rsidRPr="00184E7D" w:rsidRDefault="003F1A8F" w:rsidP="003F1A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>
        <w:rPr>
          <w:sz w:val="22"/>
          <w:szCs w:val="22"/>
        </w:rPr>
        <w:t>..</w:t>
      </w:r>
    </w:p>
    <w:p w:rsidR="003F1A8F" w:rsidRPr="00184E7D" w:rsidRDefault="003F1A8F" w:rsidP="003F1A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>
        <w:rPr>
          <w:sz w:val="22"/>
          <w:szCs w:val="22"/>
        </w:rPr>
        <w:t>.</w:t>
      </w:r>
    </w:p>
    <w:p w:rsidR="003F1A8F" w:rsidRPr="00184E7D" w:rsidRDefault="003F1A8F" w:rsidP="003F1A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.............................................................................</w:t>
      </w:r>
      <w:r>
        <w:rPr>
          <w:sz w:val="22"/>
          <w:szCs w:val="22"/>
        </w:rPr>
        <w:t>..................................................</w:t>
      </w:r>
    </w:p>
    <w:p w:rsidR="003F1A8F" w:rsidRPr="00184E7D" w:rsidRDefault="003F1A8F" w:rsidP="003F1A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>
        <w:rPr>
          <w:sz w:val="22"/>
          <w:szCs w:val="22"/>
        </w:rPr>
        <w:t>…</w:t>
      </w:r>
    </w:p>
    <w:p w:rsidR="003F1A8F" w:rsidRPr="00184E7D" w:rsidRDefault="003F1A8F" w:rsidP="003F1A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>
        <w:rPr>
          <w:sz w:val="22"/>
          <w:szCs w:val="22"/>
        </w:rPr>
        <w:t>.</w:t>
      </w:r>
    </w:p>
    <w:p w:rsidR="003F1A8F" w:rsidRPr="00184E7D" w:rsidRDefault="003F1A8F" w:rsidP="003F1A8F">
      <w:pPr>
        <w:jc w:val="both"/>
        <w:rPr>
          <w:sz w:val="22"/>
          <w:szCs w:val="22"/>
        </w:rPr>
      </w:pPr>
    </w:p>
    <w:p w:rsidR="003F1A8F" w:rsidRPr="00184E7D" w:rsidRDefault="003F1A8F" w:rsidP="003F1A8F">
      <w:pPr>
        <w:rPr>
          <w:b/>
          <w:sz w:val="22"/>
          <w:szCs w:val="22"/>
          <w:u w:val="single"/>
        </w:rPr>
      </w:pPr>
    </w:p>
    <w:p w:rsidR="003F1A8F" w:rsidRPr="00184E7D" w:rsidRDefault="003F1A8F" w:rsidP="003F1A8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8E2" w:rsidRDefault="008D58E2">
      <w:r>
        <w:separator/>
      </w:r>
    </w:p>
  </w:endnote>
  <w:endnote w:type="continuationSeparator" w:id="0">
    <w:p w:rsidR="008D58E2" w:rsidRDefault="008D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425" w:rsidRDefault="002A14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425" w:rsidRDefault="002A1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8E2" w:rsidRDefault="008D58E2">
      <w:r>
        <w:separator/>
      </w:r>
    </w:p>
  </w:footnote>
  <w:footnote w:type="continuationSeparator" w:id="0">
    <w:p w:rsidR="008D58E2" w:rsidRDefault="008D5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425" w:rsidRDefault="002A1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1425" w:rsidRDefault="002A1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8E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4B21"/>
    <w:rsid w:val="001801DD"/>
    <w:rsid w:val="001D4612"/>
    <w:rsid w:val="00207E98"/>
    <w:rsid w:val="002723B0"/>
    <w:rsid w:val="002A1425"/>
    <w:rsid w:val="00315A4A"/>
    <w:rsid w:val="003F1A8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D58E2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329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D13F7"/>
  <w15:chartTrackingRefBased/>
  <w15:docId w15:val="{1143D799-2B70-47FB-935E-0D4D304BA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F1A8F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C922F-8CAD-46ED-BFA0-518FC16B5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582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2025-02-24T10:25:00Z</dcterms:created>
  <dcterms:modified xsi:type="dcterms:W3CDTF">2025-03-04T12:51:00Z</dcterms:modified>
</cp:coreProperties>
</file>