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86870" w14:textId="77777777" w:rsidR="008D2AB8" w:rsidRPr="00AC77DF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AC77DF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AC77DF">
        <w:rPr>
          <w:rFonts w:ascii="Times New Roman" w:hAnsi="Times New Roman"/>
          <w:sz w:val="22"/>
          <w:szCs w:val="22"/>
        </w:rPr>
        <w:t>1</w:t>
      </w:r>
    </w:p>
    <w:p w14:paraId="63DB62F5" w14:textId="77777777" w:rsidR="008D2AB8" w:rsidRPr="00AC77DF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AC77DF">
        <w:rPr>
          <w:b/>
        </w:rPr>
        <w:t>FORMULARZ OFERTY</w:t>
      </w:r>
    </w:p>
    <w:p w14:paraId="72703BC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6B214E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8D923C3" w14:textId="77777777" w:rsidR="008D2AB8" w:rsidRPr="0022732C" w:rsidRDefault="00D01A24" w:rsidP="00D01A24">
      <w:pPr>
        <w:tabs>
          <w:tab w:val="right" w:pos="9000"/>
        </w:tabs>
        <w:rPr>
          <w:sz w:val="22"/>
        </w:rPr>
      </w:pPr>
      <w:r>
        <w:rPr>
          <w:sz w:val="22"/>
        </w:rPr>
        <w:t xml:space="preserve">FORMA PROWADZONEJ DZIAŁALNOŚCI: </w:t>
      </w:r>
      <w:r>
        <w:rPr>
          <w:sz w:val="22"/>
          <w:szCs w:val="22"/>
        </w:rPr>
        <w:t xml:space="preserve">(mikroprzedsiębiorstwo, małe przedsiębiorstwo, średnie przedsiębiorstwo, jednoosobowa działalność gospodarcza, osoba fizyczna nieprowadząca działalności gospodarczej, inny rodzaj): …………………………………….. </w:t>
      </w:r>
      <w:r w:rsidR="008D2AB8" w:rsidRPr="0022732C">
        <w:rPr>
          <w:sz w:val="22"/>
        </w:rPr>
        <w:t>ADRES:…………………………………………………………………………………………</w:t>
      </w:r>
    </w:p>
    <w:p w14:paraId="0D3D9FA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022527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0FC14FD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06205A4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23301C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9D6D49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1A60396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8E478D2" w14:textId="77777777" w:rsidR="00B86F26" w:rsidRPr="00B86F26" w:rsidRDefault="00B86F26" w:rsidP="008D2AB8">
      <w:pPr>
        <w:ind w:right="-110"/>
        <w:rPr>
          <w:b/>
        </w:rPr>
      </w:pPr>
      <w:r w:rsidRPr="00B86F26">
        <w:rPr>
          <w:b/>
        </w:rPr>
        <w:t>Akademia Górniczo - Hutnicza</w:t>
      </w:r>
    </w:p>
    <w:p w14:paraId="2FFBD646" w14:textId="77777777" w:rsidR="00B86F26" w:rsidRPr="00B86F26" w:rsidRDefault="00B86F26" w:rsidP="008D2AB8">
      <w:pPr>
        <w:ind w:right="-110"/>
        <w:rPr>
          <w:b/>
        </w:rPr>
      </w:pPr>
      <w:r w:rsidRPr="00B86F26">
        <w:rPr>
          <w:b/>
        </w:rPr>
        <w:t>im. Stanisława Staszica w Krakowie</w:t>
      </w:r>
    </w:p>
    <w:p w14:paraId="6B5807EE" w14:textId="77777777" w:rsidR="008D2AB8" w:rsidRDefault="00B86F26" w:rsidP="008D2AB8">
      <w:pPr>
        <w:ind w:right="-110"/>
        <w:rPr>
          <w:b/>
        </w:rPr>
      </w:pPr>
      <w:r w:rsidRPr="00B86F26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B3520C3" w14:textId="77777777" w:rsidR="008D2AB8" w:rsidRDefault="00B86F26" w:rsidP="008D2AB8">
      <w:pPr>
        <w:ind w:right="-110"/>
        <w:rPr>
          <w:b/>
        </w:rPr>
      </w:pPr>
      <w:r w:rsidRPr="00B86F26">
        <w:rPr>
          <w:b/>
        </w:rPr>
        <w:t>Al. Mickiewicza</w:t>
      </w:r>
      <w:r w:rsidR="008D2AB8">
        <w:rPr>
          <w:b/>
        </w:rPr>
        <w:t xml:space="preserve"> </w:t>
      </w:r>
      <w:r w:rsidRPr="00B86F26">
        <w:rPr>
          <w:b/>
        </w:rPr>
        <w:t>30</w:t>
      </w:r>
      <w:r w:rsidR="008D2AB8">
        <w:rPr>
          <w:b/>
        </w:rPr>
        <w:t xml:space="preserve"> </w:t>
      </w:r>
    </w:p>
    <w:p w14:paraId="30369083" w14:textId="77777777" w:rsidR="008D2AB8" w:rsidRDefault="00B86F26" w:rsidP="008D2AB8">
      <w:pPr>
        <w:rPr>
          <w:b/>
        </w:rPr>
      </w:pPr>
      <w:r w:rsidRPr="00B86F26">
        <w:rPr>
          <w:b/>
        </w:rPr>
        <w:t>30-059</w:t>
      </w:r>
      <w:r w:rsidR="008D2AB8">
        <w:rPr>
          <w:b/>
        </w:rPr>
        <w:t xml:space="preserve"> </w:t>
      </w:r>
      <w:r w:rsidRPr="00B86F26">
        <w:rPr>
          <w:b/>
        </w:rPr>
        <w:t>Kraków</w:t>
      </w:r>
      <w:r w:rsidR="008D2AB8">
        <w:rPr>
          <w:b/>
        </w:rPr>
        <w:t xml:space="preserve">,  </w:t>
      </w:r>
    </w:p>
    <w:p w14:paraId="3852C9DB" w14:textId="77777777" w:rsidR="008D2AB8" w:rsidRDefault="008D2AB8" w:rsidP="008D2AB8">
      <w:pPr>
        <w:ind w:firstLine="3969"/>
        <w:rPr>
          <w:b/>
        </w:rPr>
      </w:pPr>
    </w:p>
    <w:p w14:paraId="0746516A" w14:textId="77777777" w:rsidR="00BE0FF2" w:rsidRPr="00BE0FF2" w:rsidRDefault="008D2AB8" w:rsidP="00BE0FF2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</w:p>
    <w:p w14:paraId="1051CC8A" w14:textId="13C03761" w:rsidR="008D2AB8" w:rsidRDefault="00BE0FF2" w:rsidP="00BE0FF2">
      <w:pPr>
        <w:widowControl w:val="0"/>
        <w:ind w:right="1"/>
        <w:jc w:val="both"/>
      </w:pPr>
      <w:r w:rsidRPr="00BE0FF2">
        <w:rPr>
          <w:b/>
        </w:rPr>
        <w:t>dostawa 2 szt. zamrażarek dla Centrum Technologii Kosmicznych dla Laboratorium Biologii Kosmicznej - DE-dzp.272-114/25</w:t>
      </w:r>
      <w:r w:rsidR="008D2AB8" w:rsidRPr="00FB1B4F">
        <w:rPr>
          <w:b/>
          <w:sz w:val="26"/>
        </w:rPr>
        <w:t>,</w:t>
      </w:r>
      <w:r w:rsidR="008D2AB8">
        <w:rPr>
          <w:b/>
          <w:sz w:val="26"/>
        </w:rPr>
        <w:t xml:space="preserve"> </w:t>
      </w:r>
      <w:r w:rsidR="008D2AB8">
        <w:t>oferuję realizację przedmiotu zamówienia, zgodnie z zasadami określonymi w specyfikacji warunków zamówienia.</w:t>
      </w:r>
    </w:p>
    <w:p w14:paraId="2D20907E" w14:textId="77777777" w:rsidR="00AC77DF" w:rsidRDefault="00AC77DF" w:rsidP="00AC77DF">
      <w:pPr>
        <w:widowControl w:val="0"/>
        <w:rPr>
          <w:b/>
        </w:rPr>
      </w:pPr>
      <w:bookmarkStart w:id="0" w:name="_Hlk183767564"/>
      <w:r w:rsidRPr="00BE0FF2">
        <w:rPr>
          <w:b/>
          <w:highlight w:val="yellow"/>
        </w:rPr>
        <w:t>Zadanie nr 1</w:t>
      </w:r>
    </w:p>
    <w:p w14:paraId="5553FAC1" w14:textId="77777777" w:rsidR="008D2AB8" w:rsidRDefault="008D2AB8" w:rsidP="00AC77DF">
      <w:pPr>
        <w:widowControl w:val="0"/>
        <w:rPr>
          <w:b/>
        </w:rPr>
      </w:pPr>
      <w:r w:rsidRPr="00AC77DF">
        <w:rPr>
          <w:b/>
        </w:rPr>
        <w:t>Cena netto:   .........................................................................PLN</w:t>
      </w:r>
    </w:p>
    <w:p w14:paraId="11C794CF" w14:textId="77777777" w:rsidR="008D2AB8" w:rsidRDefault="008D2AB8" w:rsidP="00AC77DF">
      <w:pPr>
        <w:widowControl w:val="0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30A482BF" w14:textId="77777777" w:rsidR="008D2AB8" w:rsidRPr="00FB1B4F" w:rsidRDefault="008D2AB8" w:rsidP="00AC77DF">
      <w:pPr>
        <w:widowControl w:val="0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3238A00C" w14:textId="77777777" w:rsidR="008D2AB8" w:rsidRPr="00FB1B4F" w:rsidRDefault="008D2AB8" w:rsidP="00AC77DF">
      <w:pPr>
        <w:widowControl w:val="0"/>
        <w:jc w:val="both"/>
        <w:rPr>
          <w:b/>
          <w:sz w:val="18"/>
        </w:rPr>
      </w:pPr>
    </w:p>
    <w:p w14:paraId="4160AADA" w14:textId="77777777" w:rsidR="00D01A24" w:rsidRDefault="00D01A24" w:rsidP="00AC77DF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34873367" w14:textId="77397C43" w:rsidR="00D01A24" w:rsidRDefault="00D01A24" w:rsidP="00AC77DF">
      <w:pPr>
        <w:pStyle w:val="Tekstpodstawowy"/>
        <w:spacing w:line="240" w:lineRule="auto"/>
        <w:rPr>
          <w:b w:val="0"/>
        </w:rPr>
      </w:pPr>
      <w:r>
        <w:t>producent/model zaoferowane</w:t>
      </w:r>
      <w:r w:rsidR="00BE0FF2">
        <w:t xml:space="preserve">j </w:t>
      </w:r>
      <w:r>
        <w:t xml:space="preserve"> </w:t>
      </w:r>
      <w:r w:rsidR="00BE0FF2">
        <w:t xml:space="preserve">zamrażarki </w:t>
      </w:r>
      <w:r w:rsidR="00AC77DF">
        <w:t>:</w:t>
      </w:r>
      <w:r>
        <w:t xml:space="preserve"> </w:t>
      </w:r>
      <w:r>
        <w:rPr>
          <w:b w:val="0"/>
        </w:rPr>
        <w:t>………………………..</w:t>
      </w:r>
    </w:p>
    <w:p w14:paraId="41CBD7D3" w14:textId="0569F39B" w:rsidR="00D01A24" w:rsidRDefault="00D01A24" w:rsidP="00AC77DF">
      <w:pPr>
        <w:widowControl w:val="0"/>
        <w:ind w:right="1"/>
        <w:jc w:val="both"/>
        <w:rPr>
          <w:b/>
        </w:rPr>
      </w:pPr>
      <w:r>
        <w:rPr>
          <w:b/>
        </w:rPr>
        <w:t>Okres udzielonej gwarancji producenta wynosi:</w:t>
      </w:r>
      <w:r w:rsidRPr="00FB1B4F">
        <w:t xml:space="preserve"> ……</w:t>
      </w:r>
      <w:r w:rsidR="009E0348">
        <w:t>…….</w:t>
      </w:r>
      <w:r>
        <w:t xml:space="preserve"> miesięcy</w:t>
      </w:r>
      <w:r>
        <w:rPr>
          <w:b/>
        </w:rPr>
        <w:t xml:space="preserve"> </w:t>
      </w:r>
      <w:r w:rsidR="00BE0FF2" w:rsidRPr="0022732C">
        <w:rPr>
          <w:i/>
          <w:highlight w:val="yellow"/>
        </w:rPr>
        <w:t>(kryterium oceny ofert)</w:t>
      </w:r>
    </w:p>
    <w:p w14:paraId="44239896" w14:textId="14DD7F20" w:rsidR="008D2AB8" w:rsidRDefault="008D2AB8" w:rsidP="00AC77DF">
      <w:pPr>
        <w:widowControl w:val="0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9E0348">
        <w:t>…</w:t>
      </w:r>
      <w:r w:rsidR="00D01A24">
        <w:t xml:space="preserve"> dni od daty podpisania umowy </w:t>
      </w:r>
    </w:p>
    <w:bookmarkEnd w:id="0"/>
    <w:p w14:paraId="24A191A7" w14:textId="69FC5ED6" w:rsidR="00AC77DF" w:rsidRPr="00AC77DF" w:rsidRDefault="00AC77DF" w:rsidP="008D2AB8">
      <w:pPr>
        <w:tabs>
          <w:tab w:val="left" w:pos="426"/>
        </w:tabs>
        <w:spacing w:after="120"/>
        <w:jc w:val="both"/>
        <w:rPr>
          <w:i/>
          <w:sz w:val="22"/>
        </w:rPr>
      </w:pPr>
      <w:r w:rsidRPr="00AC77DF">
        <w:rPr>
          <w:i/>
          <w:sz w:val="22"/>
        </w:rPr>
        <w:t xml:space="preserve">W przypadku nie wskazania okresu gwarancji i terminu realizacji, Zamawiający przyjmie najniższy wymagany w SWZ okres gwarancji i najdłuższy wymagany </w:t>
      </w:r>
      <w:r w:rsidR="00E442DD">
        <w:rPr>
          <w:i/>
          <w:sz w:val="22"/>
        </w:rPr>
        <w:t xml:space="preserve">w SWZ </w:t>
      </w:r>
      <w:r w:rsidRPr="00AC77DF">
        <w:rPr>
          <w:i/>
          <w:sz w:val="22"/>
        </w:rPr>
        <w:t>termin realizacji</w:t>
      </w:r>
    </w:p>
    <w:p w14:paraId="655D815E" w14:textId="77777777" w:rsidR="00AC77DF" w:rsidRDefault="00AC77DF" w:rsidP="00AC77DF">
      <w:pPr>
        <w:widowControl w:val="0"/>
        <w:ind w:right="1"/>
        <w:rPr>
          <w:b/>
        </w:rPr>
      </w:pPr>
      <w:r w:rsidRPr="00BE0FF2">
        <w:rPr>
          <w:b/>
          <w:highlight w:val="yellow"/>
        </w:rPr>
        <w:t>Zadanie nr 2</w:t>
      </w:r>
    </w:p>
    <w:p w14:paraId="4F38DAD9" w14:textId="77777777" w:rsidR="00AC77DF" w:rsidRDefault="00AC77DF" w:rsidP="00AC77DF">
      <w:pPr>
        <w:widowControl w:val="0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53309FA8" w14:textId="77777777" w:rsidR="00AC77DF" w:rsidRDefault="00AC77DF" w:rsidP="00AC77DF">
      <w:pPr>
        <w:widowControl w:val="0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0B69CE4B" w14:textId="77777777" w:rsidR="00AC77DF" w:rsidRPr="00FB1B4F" w:rsidRDefault="00AC77DF" w:rsidP="00AC77DF">
      <w:pPr>
        <w:widowControl w:val="0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751BDA0D" w14:textId="77777777" w:rsidR="00AC77DF" w:rsidRDefault="00AC77DF" w:rsidP="00AC77DF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48891783" w14:textId="0297C72A" w:rsidR="00AC77DF" w:rsidRDefault="00AC77DF" w:rsidP="00AC77DF">
      <w:pPr>
        <w:pStyle w:val="Tekstpodstawowy"/>
        <w:spacing w:line="240" w:lineRule="auto"/>
        <w:rPr>
          <w:b w:val="0"/>
        </w:rPr>
      </w:pPr>
      <w:r>
        <w:t>producent/model zaoferowan</w:t>
      </w:r>
      <w:r w:rsidR="00BE0FF2">
        <w:t xml:space="preserve">ej zamrażarki </w:t>
      </w:r>
      <w:r>
        <w:t xml:space="preserve">: </w:t>
      </w:r>
      <w:r>
        <w:rPr>
          <w:b w:val="0"/>
        </w:rPr>
        <w:t>………………………..</w:t>
      </w:r>
    </w:p>
    <w:p w14:paraId="4E57E0EB" w14:textId="1197F089" w:rsidR="00AC77DF" w:rsidRDefault="00AC77DF" w:rsidP="00AC77DF">
      <w:pPr>
        <w:widowControl w:val="0"/>
        <w:ind w:right="1"/>
        <w:jc w:val="both"/>
        <w:rPr>
          <w:b/>
        </w:rPr>
      </w:pPr>
      <w:r>
        <w:rPr>
          <w:b/>
        </w:rPr>
        <w:t>Okres udzielonej gwarancji producenta wynosi:</w:t>
      </w:r>
      <w:r w:rsidRPr="00FB1B4F">
        <w:t xml:space="preserve"> …</w:t>
      </w:r>
      <w:r w:rsidR="009E0348">
        <w:t>……</w:t>
      </w:r>
      <w:r w:rsidRPr="00FB1B4F">
        <w:t>…</w:t>
      </w:r>
      <w:r>
        <w:t xml:space="preserve"> miesięcy</w:t>
      </w:r>
      <w:r>
        <w:rPr>
          <w:b/>
        </w:rPr>
        <w:t xml:space="preserve"> </w:t>
      </w:r>
      <w:r w:rsidR="00BE0FF2" w:rsidRPr="0022732C">
        <w:rPr>
          <w:i/>
          <w:highlight w:val="yellow"/>
        </w:rPr>
        <w:t>(kryterium oceny ofert)</w:t>
      </w:r>
    </w:p>
    <w:p w14:paraId="1C5C7988" w14:textId="5582E811" w:rsidR="00AC77DF" w:rsidRDefault="00AC77DF" w:rsidP="00AC77DF">
      <w:pPr>
        <w:widowControl w:val="0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9E0348">
        <w:t>…</w:t>
      </w:r>
      <w:r>
        <w:t xml:space="preserve"> dni od daty podpisania umowy </w:t>
      </w:r>
    </w:p>
    <w:p w14:paraId="22AF07F0" w14:textId="0FE6DB8A" w:rsidR="00AC77DF" w:rsidRPr="00AC77DF" w:rsidRDefault="00AC77DF" w:rsidP="00AC77DF">
      <w:pPr>
        <w:tabs>
          <w:tab w:val="left" w:pos="426"/>
        </w:tabs>
        <w:spacing w:after="120"/>
        <w:jc w:val="both"/>
        <w:rPr>
          <w:i/>
          <w:sz w:val="22"/>
        </w:rPr>
      </w:pPr>
      <w:r w:rsidRPr="00AC77DF">
        <w:rPr>
          <w:i/>
          <w:sz w:val="22"/>
        </w:rPr>
        <w:t>W przypadku nie wskazania okresu gwarancji i terminu realizacji, Zamawiający przyjmie najniższy wymagany w SWZ okres gwarancji i najdłuższy wymagany</w:t>
      </w:r>
      <w:r w:rsidR="00E442DD">
        <w:rPr>
          <w:i/>
          <w:sz w:val="22"/>
        </w:rPr>
        <w:t xml:space="preserve"> w SWZ </w:t>
      </w:r>
      <w:r w:rsidRPr="00AC77DF">
        <w:rPr>
          <w:i/>
          <w:sz w:val="22"/>
        </w:rPr>
        <w:t xml:space="preserve"> termin realizacji</w:t>
      </w:r>
    </w:p>
    <w:p w14:paraId="2FD03823" w14:textId="77777777" w:rsidR="00AC77DF" w:rsidRDefault="00AC77DF" w:rsidP="008D2AB8">
      <w:pPr>
        <w:tabs>
          <w:tab w:val="left" w:pos="426"/>
        </w:tabs>
        <w:spacing w:after="120"/>
        <w:jc w:val="both"/>
        <w:rPr>
          <w:sz w:val="22"/>
        </w:rPr>
      </w:pPr>
    </w:p>
    <w:p w14:paraId="62066829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AD6D7BE" w14:textId="77777777" w:rsidR="00AC77DF" w:rsidRDefault="009966E0" w:rsidP="00AC77DF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F1F6E9D" w14:textId="77777777" w:rsidR="00AC77DF" w:rsidRDefault="00AC77DF" w:rsidP="00AC77DF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43E347AA" w14:textId="77777777" w:rsidR="009966E0" w:rsidRDefault="009966E0" w:rsidP="00AC77DF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1411B4E" w14:textId="77777777" w:rsidR="009966E0" w:rsidRDefault="009966E0" w:rsidP="009966E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9C12AF2" w14:textId="77777777" w:rsidR="009966E0" w:rsidRDefault="009966E0" w:rsidP="009966E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C0AF5AE" w14:textId="3AD0417B" w:rsidR="00C36B1C" w:rsidRPr="00C36B1C" w:rsidRDefault="00C36B1C" w:rsidP="00C36B1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</w:t>
      </w:r>
      <w:r w:rsidRPr="00C36B1C">
        <w:rPr>
          <w:color w:val="000000"/>
          <w:sz w:val="22"/>
          <w:szCs w:val="22"/>
        </w:rPr>
        <w:t xml:space="preserve"> zobowiązany jest do świadczenia usług gwarancyjnych na poniższych zasadach:</w:t>
      </w:r>
    </w:p>
    <w:p w14:paraId="5B7FF4B8" w14:textId="0CA9AB5C" w:rsidR="00C36B1C" w:rsidRPr="00C36B1C" w:rsidRDefault="00C36B1C" w:rsidP="00C36B1C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C36B1C">
        <w:rPr>
          <w:color w:val="000000"/>
          <w:sz w:val="22"/>
          <w:szCs w:val="22"/>
        </w:rPr>
        <w:t>a)</w:t>
      </w:r>
      <w:r>
        <w:rPr>
          <w:color w:val="000000"/>
          <w:sz w:val="22"/>
          <w:szCs w:val="22"/>
        </w:rPr>
        <w:t xml:space="preserve"> </w:t>
      </w:r>
      <w:r w:rsidRPr="00C36B1C">
        <w:rPr>
          <w:color w:val="000000"/>
          <w:sz w:val="22"/>
          <w:szCs w:val="22"/>
        </w:rPr>
        <w:t>usługa gwarancyjna świadczona będzie przez producenta lub autoryzowanego partnera serwisowego producenta tj. …………………………………....</w:t>
      </w:r>
      <w:r w:rsidR="009E0348" w:rsidRPr="009E0348">
        <w:rPr>
          <w:color w:val="000000"/>
          <w:sz w:val="22"/>
          <w:szCs w:val="22"/>
          <w:highlight w:val="yellow"/>
        </w:rPr>
        <w:t>*)</w:t>
      </w:r>
    </w:p>
    <w:p w14:paraId="56DC0EE2" w14:textId="33614C81" w:rsidR="00C36B1C" w:rsidRPr="00C36B1C" w:rsidRDefault="00C36B1C" w:rsidP="00C36B1C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C36B1C">
        <w:rPr>
          <w:color w:val="000000"/>
          <w:sz w:val="22"/>
          <w:szCs w:val="22"/>
        </w:rPr>
        <w:t>b)</w:t>
      </w:r>
      <w:r>
        <w:rPr>
          <w:color w:val="000000"/>
          <w:sz w:val="22"/>
          <w:szCs w:val="22"/>
        </w:rPr>
        <w:t xml:space="preserve"> w</w:t>
      </w:r>
      <w:r w:rsidRPr="00C36B1C">
        <w:rPr>
          <w:color w:val="000000"/>
          <w:sz w:val="22"/>
          <w:szCs w:val="22"/>
        </w:rPr>
        <w:t>szelkie zgłoszenia usterek (wad) będą przekazywane Sprzedawcy e-mailem na adres: …………………</w:t>
      </w:r>
      <w:r w:rsidRPr="009E0348">
        <w:rPr>
          <w:color w:val="000000"/>
          <w:sz w:val="22"/>
          <w:szCs w:val="22"/>
          <w:highlight w:val="yellow"/>
        </w:rPr>
        <w:t>.</w:t>
      </w:r>
      <w:r w:rsidR="009E0348" w:rsidRPr="009E0348">
        <w:rPr>
          <w:color w:val="000000"/>
          <w:sz w:val="22"/>
          <w:szCs w:val="22"/>
          <w:highlight w:val="yellow"/>
        </w:rPr>
        <w:t>*)</w:t>
      </w:r>
    </w:p>
    <w:p w14:paraId="07E5EBE7" w14:textId="31F1B7FD" w:rsidR="00C36B1C" w:rsidRPr="00C36B1C" w:rsidRDefault="00C36B1C" w:rsidP="00C36B1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C36B1C">
        <w:rPr>
          <w:color w:val="000000"/>
          <w:sz w:val="22"/>
          <w:szCs w:val="22"/>
        </w:rPr>
        <w:t>Strony ustalają, że osobami upoważnionymi do dokonywania odbiorów</w:t>
      </w:r>
      <w:r>
        <w:rPr>
          <w:color w:val="000000"/>
          <w:sz w:val="22"/>
          <w:szCs w:val="22"/>
        </w:rPr>
        <w:t xml:space="preserve"> </w:t>
      </w:r>
      <w:r w:rsidRPr="00C36B1C">
        <w:rPr>
          <w:color w:val="000000"/>
          <w:sz w:val="22"/>
          <w:szCs w:val="22"/>
        </w:rPr>
        <w:t>i podpisywania protokołów odbioru są:</w:t>
      </w:r>
    </w:p>
    <w:p w14:paraId="1A97C228" w14:textId="566C7B08" w:rsidR="00C36B1C" w:rsidRPr="00C36B1C" w:rsidRDefault="00C36B1C" w:rsidP="00C36B1C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C36B1C">
        <w:rPr>
          <w:color w:val="000000"/>
          <w:sz w:val="22"/>
          <w:szCs w:val="22"/>
        </w:rPr>
        <w:t>1)    ze strony Sprzedawcy  .................</w:t>
      </w:r>
      <w:r w:rsidR="009E0348">
        <w:rPr>
          <w:color w:val="000000"/>
          <w:sz w:val="22"/>
          <w:szCs w:val="22"/>
        </w:rPr>
        <w:t>...............</w:t>
      </w:r>
      <w:r w:rsidRPr="00C36B1C">
        <w:rPr>
          <w:color w:val="000000"/>
          <w:sz w:val="22"/>
          <w:szCs w:val="22"/>
        </w:rPr>
        <w:t xml:space="preserve"> tel. ...</w:t>
      </w:r>
      <w:r w:rsidR="009E0348">
        <w:rPr>
          <w:color w:val="000000"/>
          <w:sz w:val="22"/>
          <w:szCs w:val="22"/>
        </w:rPr>
        <w:t>....................</w:t>
      </w:r>
      <w:r w:rsidRPr="00C36B1C">
        <w:rPr>
          <w:color w:val="000000"/>
          <w:sz w:val="22"/>
          <w:szCs w:val="22"/>
        </w:rPr>
        <w:t>.........</w:t>
      </w:r>
      <w:r w:rsidR="009E0348" w:rsidRPr="009E0348">
        <w:rPr>
          <w:color w:val="000000"/>
          <w:sz w:val="22"/>
          <w:szCs w:val="22"/>
          <w:highlight w:val="yellow"/>
        </w:rPr>
        <w:t>*)</w:t>
      </w:r>
      <w:r w:rsidRPr="00C36B1C">
        <w:rPr>
          <w:color w:val="000000"/>
          <w:sz w:val="22"/>
          <w:szCs w:val="22"/>
        </w:rPr>
        <w:t xml:space="preserve"> e-mail ………………</w:t>
      </w:r>
      <w:r w:rsidR="009E0348" w:rsidRPr="009E0348">
        <w:rPr>
          <w:color w:val="000000"/>
          <w:sz w:val="22"/>
          <w:szCs w:val="22"/>
          <w:highlight w:val="yellow"/>
        </w:rPr>
        <w:t>*)</w:t>
      </w:r>
    </w:p>
    <w:p w14:paraId="4B0025B6" w14:textId="59D847D0" w:rsidR="00C36B1C" w:rsidRPr="00C36B1C" w:rsidRDefault="00C36B1C" w:rsidP="00C36B1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C36B1C">
        <w:rPr>
          <w:color w:val="000000"/>
          <w:sz w:val="22"/>
          <w:szCs w:val="22"/>
        </w:rPr>
        <w:t xml:space="preserve"> Z Inspektorem Ochrony Danych Osobowych lub osobą odpowiedzialną za ochronę danych osobowych można kontaktować się:</w:t>
      </w:r>
    </w:p>
    <w:p w14:paraId="5FB3A543" w14:textId="77777777" w:rsidR="00C36B1C" w:rsidRPr="00C36B1C" w:rsidRDefault="00C36B1C" w:rsidP="00C36B1C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C36B1C">
        <w:rPr>
          <w:color w:val="000000"/>
          <w:sz w:val="22"/>
          <w:szCs w:val="22"/>
        </w:rPr>
        <w:t>a.    z ramienia Kupującego - Kontakt z Inspektorem Ochrony Danych Akademii Górniczo-Hutniczej możliwy jest pod adresem e-mail: iodo@agh.edu.pl lub listownie pod adresem: Akademia Górniczo- Hutnicza im. St. Staszica, Al. Mickiewicza 30, 30-059 Kraków, z dopiskiem „Inspektor Ochrony Danych”</w:t>
      </w:r>
    </w:p>
    <w:p w14:paraId="120B7F9F" w14:textId="2506CB58" w:rsidR="00C36B1C" w:rsidRDefault="00C36B1C" w:rsidP="00C36B1C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C36B1C">
        <w:rPr>
          <w:color w:val="000000"/>
          <w:sz w:val="22"/>
          <w:szCs w:val="22"/>
        </w:rPr>
        <w:t>b.    z ramienia Sprzedawcy - ……………………………………………..</w:t>
      </w:r>
      <w:r w:rsidR="009E0348" w:rsidRPr="009E0348">
        <w:rPr>
          <w:color w:val="000000"/>
          <w:sz w:val="22"/>
          <w:szCs w:val="22"/>
          <w:highlight w:val="yellow"/>
        </w:rPr>
        <w:t>*)</w:t>
      </w:r>
    </w:p>
    <w:p w14:paraId="429954D1" w14:textId="77777777" w:rsidR="009966E0" w:rsidRDefault="009966E0" w:rsidP="009966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F579F22" w14:textId="77777777" w:rsidR="009966E0" w:rsidRDefault="009966E0" w:rsidP="009966E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80A096" w14:textId="77777777" w:rsidR="009966E0" w:rsidRDefault="009966E0" w:rsidP="009966E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E68057" w14:textId="77777777" w:rsidR="00C36B1C" w:rsidRDefault="00C36B1C" w:rsidP="00C36B1C">
      <w:pPr>
        <w:jc w:val="both"/>
        <w:rPr>
          <w:i/>
          <w:sz w:val="22"/>
          <w:szCs w:val="22"/>
        </w:rPr>
      </w:pPr>
    </w:p>
    <w:p w14:paraId="749D6E09" w14:textId="77777777" w:rsidR="009966E0" w:rsidRDefault="009966E0" w:rsidP="009966E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966E0" w14:paraId="605FBFF5" w14:textId="77777777" w:rsidTr="009966E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33D6A" w14:textId="77777777" w:rsidR="009966E0" w:rsidRDefault="009966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A7E5F2" w14:textId="77777777" w:rsidR="009966E0" w:rsidRDefault="009966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92D57F8" w14:textId="77777777" w:rsidR="009966E0" w:rsidRDefault="009966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94A3E2" w14:textId="77777777" w:rsidR="009966E0" w:rsidRDefault="009966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9966E0" w14:paraId="1A79DC18" w14:textId="77777777" w:rsidTr="009966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4164F" w14:textId="77777777" w:rsidR="009966E0" w:rsidRDefault="009966E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8BBA7" w14:textId="77777777" w:rsidR="009966E0" w:rsidRDefault="009966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3BF2C" w14:textId="77777777" w:rsidR="009966E0" w:rsidRDefault="009966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66E0" w14:paraId="113D8EC1" w14:textId="77777777" w:rsidTr="009966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D47C7" w14:textId="77777777" w:rsidR="009966E0" w:rsidRDefault="009966E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78CF0" w14:textId="77777777" w:rsidR="009966E0" w:rsidRDefault="009966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69F64" w14:textId="77777777" w:rsidR="009966E0" w:rsidRDefault="009966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2A181BD" w14:textId="77777777" w:rsidR="00C36B1C" w:rsidRDefault="00C36B1C" w:rsidP="00C36B1C">
      <w:pPr>
        <w:ind w:left="360"/>
        <w:jc w:val="both"/>
        <w:rPr>
          <w:sz w:val="22"/>
          <w:szCs w:val="22"/>
        </w:rPr>
      </w:pPr>
    </w:p>
    <w:p w14:paraId="716BE7E3" w14:textId="77777777" w:rsidR="00C36B1C" w:rsidRDefault="00C36B1C" w:rsidP="00C36B1C">
      <w:pPr>
        <w:ind w:left="360"/>
        <w:jc w:val="both"/>
        <w:rPr>
          <w:sz w:val="22"/>
          <w:szCs w:val="22"/>
        </w:rPr>
      </w:pPr>
    </w:p>
    <w:p w14:paraId="01BDD6D9" w14:textId="2825099E" w:rsidR="00C36B1C" w:rsidRDefault="009E0348" w:rsidP="00C36B1C">
      <w:pPr>
        <w:ind w:left="360"/>
        <w:jc w:val="both"/>
        <w:rPr>
          <w:sz w:val="22"/>
          <w:szCs w:val="22"/>
        </w:rPr>
      </w:pPr>
      <w:r w:rsidRPr="009E0348">
        <w:rPr>
          <w:sz w:val="22"/>
          <w:szCs w:val="22"/>
          <w:highlight w:val="yellow"/>
        </w:rPr>
        <w:t>*)</w:t>
      </w:r>
      <w:r>
        <w:rPr>
          <w:sz w:val="22"/>
          <w:szCs w:val="22"/>
        </w:rPr>
        <w:t xml:space="preserve"> należy uzupełnić </w:t>
      </w:r>
    </w:p>
    <w:p w14:paraId="5D5A4378" w14:textId="77777777" w:rsidR="00C36B1C" w:rsidRDefault="00C36B1C" w:rsidP="00C36B1C">
      <w:pPr>
        <w:ind w:left="360"/>
        <w:jc w:val="both"/>
        <w:rPr>
          <w:sz w:val="22"/>
          <w:szCs w:val="22"/>
        </w:rPr>
      </w:pPr>
    </w:p>
    <w:p w14:paraId="019A4A46" w14:textId="6AE7E572" w:rsidR="009966E0" w:rsidRDefault="009966E0" w:rsidP="009966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Upoważnionymi do reprezentowania naszej firmy są następujące osoby:</w:t>
      </w:r>
    </w:p>
    <w:p w14:paraId="17200FD6" w14:textId="77777777" w:rsidR="009966E0" w:rsidRDefault="009966E0" w:rsidP="009966E0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14:paraId="440C4542" w14:textId="77777777" w:rsidR="009966E0" w:rsidRDefault="009966E0" w:rsidP="009966E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25C9C304" w14:textId="77777777" w:rsidR="009966E0" w:rsidRDefault="009966E0" w:rsidP="009966E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84B3DEE" w14:textId="77777777" w:rsidR="009966E0" w:rsidRDefault="009966E0" w:rsidP="009966E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993A643" w14:textId="77777777" w:rsidR="009966E0" w:rsidRDefault="009966E0" w:rsidP="009966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05E00CE" w14:textId="77777777" w:rsidR="009966E0" w:rsidRDefault="009966E0" w:rsidP="009966E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151959C" w14:textId="77777777" w:rsidR="009966E0" w:rsidRDefault="009966E0" w:rsidP="009966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1E5530C" w14:textId="77777777"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5AFBF42" w14:textId="77777777"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2494740" w14:textId="77777777"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03F6142" w14:textId="77777777"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A82CFF6" w14:textId="77777777"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770BF93" w14:textId="77777777" w:rsidR="009966E0" w:rsidRDefault="009966E0" w:rsidP="009966E0">
      <w:pPr>
        <w:jc w:val="both"/>
        <w:rPr>
          <w:sz w:val="22"/>
          <w:szCs w:val="22"/>
        </w:rPr>
      </w:pPr>
    </w:p>
    <w:p w14:paraId="2B723CE2" w14:textId="77777777" w:rsidR="009966E0" w:rsidRDefault="009966E0" w:rsidP="009966E0">
      <w:pPr>
        <w:jc w:val="right"/>
        <w:rPr>
          <w:sz w:val="22"/>
          <w:szCs w:val="22"/>
        </w:rPr>
      </w:pPr>
    </w:p>
    <w:p w14:paraId="589664EB" w14:textId="77777777" w:rsidR="009966E0" w:rsidRDefault="009966E0" w:rsidP="009966E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9966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FFAD6" w14:textId="77777777" w:rsidR="00FD2212" w:rsidRDefault="00FD2212">
      <w:r>
        <w:separator/>
      </w:r>
    </w:p>
  </w:endnote>
  <w:endnote w:type="continuationSeparator" w:id="0">
    <w:p w14:paraId="4B9476B0" w14:textId="77777777" w:rsidR="00FD2212" w:rsidRDefault="00FD2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28152" w14:textId="77777777" w:rsidR="00B86F26" w:rsidRDefault="00B86F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0A56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68F17" w14:textId="77777777" w:rsidR="00B86F26" w:rsidRDefault="00B86F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AD35C" w14:textId="77777777" w:rsidR="00FD2212" w:rsidRDefault="00FD2212">
      <w:r>
        <w:separator/>
      </w:r>
    </w:p>
  </w:footnote>
  <w:footnote w:type="continuationSeparator" w:id="0">
    <w:p w14:paraId="58CFB2B0" w14:textId="77777777" w:rsidR="00FD2212" w:rsidRDefault="00FD2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B3B24" w14:textId="77777777" w:rsidR="00B86F26" w:rsidRDefault="00B86F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AF2A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E387B" w14:textId="77777777" w:rsidR="00B86F26" w:rsidRDefault="00B86F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42144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70237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57113402">
    <w:abstractNumId w:val="0"/>
  </w:num>
  <w:num w:numId="4" w16cid:durableId="1682198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FF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205DF"/>
    <w:rsid w:val="004B7300"/>
    <w:rsid w:val="004C6753"/>
    <w:rsid w:val="00595C87"/>
    <w:rsid w:val="005D2C65"/>
    <w:rsid w:val="005E6D94"/>
    <w:rsid w:val="00601FF1"/>
    <w:rsid w:val="0063384F"/>
    <w:rsid w:val="00643C6F"/>
    <w:rsid w:val="00646202"/>
    <w:rsid w:val="0065290F"/>
    <w:rsid w:val="0066082D"/>
    <w:rsid w:val="006815F6"/>
    <w:rsid w:val="006F226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66E0"/>
    <w:rsid w:val="009E0348"/>
    <w:rsid w:val="00A0022B"/>
    <w:rsid w:val="00A346FE"/>
    <w:rsid w:val="00A47B4D"/>
    <w:rsid w:val="00A83018"/>
    <w:rsid w:val="00AC77DF"/>
    <w:rsid w:val="00B774DC"/>
    <w:rsid w:val="00B86F26"/>
    <w:rsid w:val="00BE0FF2"/>
    <w:rsid w:val="00C36B1C"/>
    <w:rsid w:val="00C969A6"/>
    <w:rsid w:val="00CA7D36"/>
    <w:rsid w:val="00D00D8D"/>
    <w:rsid w:val="00D01A24"/>
    <w:rsid w:val="00D24208"/>
    <w:rsid w:val="00D60C38"/>
    <w:rsid w:val="00D66893"/>
    <w:rsid w:val="00D90ACB"/>
    <w:rsid w:val="00DC1500"/>
    <w:rsid w:val="00E442DD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D221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47A588"/>
  <w15:chartTrackingRefBased/>
  <w15:docId w15:val="{7825730E-3713-4C51-8D89-59A9B15E4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8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D4B4E-6266-49D8-9C09-B396CE65D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3</Pages>
  <Words>712</Words>
  <Characters>5998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Katarzyna Breguła</cp:lastModifiedBy>
  <cp:revision>7</cp:revision>
  <cp:lastPrinted>1899-12-31T23:00:00Z</cp:lastPrinted>
  <dcterms:created xsi:type="dcterms:W3CDTF">2024-11-29T09:10:00Z</dcterms:created>
  <dcterms:modified xsi:type="dcterms:W3CDTF">2025-02-28T07:21:00Z</dcterms:modified>
</cp:coreProperties>
</file>