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344AC" w14:textId="77777777" w:rsidR="00FB7F50" w:rsidRPr="002245BE" w:rsidRDefault="00BE417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E417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E4178">
        <w:rPr>
          <w:sz w:val="22"/>
          <w:szCs w:val="22"/>
        </w:rPr>
        <w:t>2025-03-05</w:t>
      </w:r>
    </w:p>
    <w:p w14:paraId="7C7E3EB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39EB13" w14:textId="77777777" w:rsidR="00BE4178" w:rsidRPr="00BE4178" w:rsidRDefault="00BE4178" w:rsidP="00FB7F50">
      <w:pPr>
        <w:spacing w:after="40"/>
        <w:rPr>
          <w:b/>
          <w:bCs/>
          <w:sz w:val="22"/>
          <w:szCs w:val="22"/>
        </w:rPr>
      </w:pPr>
      <w:r w:rsidRPr="00BE4178">
        <w:rPr>
          <w:b/>
          <w:bCs/>
          <w:sz w:val="22"/>
          <w:szCs w:val="22"/>
        </w:rPr>
        <w:t>Akademia Górniczo - Hutnicza</w:t>
      </w:r>
    </w:p>
    <w:p w14:paraId="52FBE8AE" w14:textId="77777777" w:rsidR="00BE4178" w:rsidRPr="00BE4178" w:rsidRDefault="00BE4178" w:rsidP="00FB7F50">
      <w:pPr>
        <w:spacing w:after="40"/>
        <w:rPr>
          <w:b/>
          <w:bCs/>
          <w:sz w:val="22"/>
          <w:szCs w:val="22"/>
        </w:rPr>
      </w:pPr>
      <w:r w:rsidRPr="00BE4178">
        <w:rPr>
          <w:b/>
          <w:bCs/>
          <w:sz w:val="22"/>
          <w:szCs w:val="22"/>
        </w:rPr>
        <w:t>im. Stanisława Staszica w Krakowie</w:t>
      </w:r>
    </w:p>
    <w:p w14:paraId="251A3E91" w14:textId="77777777" w:rsidR="00FB7F50" w:rsidRPr="002245BE" w:rsidRDefault="00BE4178" w:rsidP="00FB7F50">
      <w:pPr>
        <w:spacing w:after="40"/>
        <w:rPr>
          <w:b/>
          <w:bCs/>
          <w:sz w:val="22"/>
          <w:szCs w:val="22"/>
        </w:rPr>
      </w:pPr>
      <w:r w:rsidRPr="00BE4178">
        <w:rPr>
          <w:b/>
          <w:bCs/>
          <w:sz w:val="22"/>
          <w:szCs w:val="22"/>
        </w:rPr>
        <w:t>Dział Zamówień Publicznych</w:t>
      </w:r>
    </w:p>
    <w:p w14:paraId="7ADF14F8" w14:textId="77777777" w:rsidR="00FB7F50" w:rsidRPr="002245BE" w:rsidRDefault="00BE4178" w:rsidP="00FB7F50">
      <w:pPr>
        <w:rPr>
          <w:sz w:val="22"/>
          <w:szCs w:val="22"/>
        </w:rPr>
      </w:pPr>
      <w:r w:rsidRPr="00BE417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E4178">
        <w:rPr>
          <w:sz w:val="22"/>
          <w:szCs w:val="22"/>
        </w:rPr>
        <w:t>30</w:t>
      </w:r>
    </w:p>
    <w:p w14:paraId="5B345532" w14:textId="77777777" w:rsidR="00FB7F50" w:rsidRPr="002245BE" w:rsidRDefault="00BE4178" w:rsidP="00FB7F50">
      <w:pPr>
        <w:rPr>
          <w:sz w:val="22"/>
          <w:szCs w:val="22"/>
        </w:rPr>
      </w:pPr>
      <w:r w:rsidRPr="00BE417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E4178">
        <w:rPr>
          <w:sz w:val="22"/>
          <w:szCs w:val="22"/>
        </w:rPr>
        <w:t>Kraków</w:t>
      </w:r>
    </w:p>
    <w:p w14:paraId="01B5369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FFCB12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E4178" w:rsidRPr="00607F9B" w14:paraId="572ECC01" w14:textId="77777777" w:rsidTr="00BE066F">
        <w:trPr>
          <w:trHeight w:val="638"/>
        </w:trPr>
        <w:tc>
          <w:tcPr>
            <w:tcW w:w="959" w:type="dxa"/>
            <w:shd w:val="clear" w:color="auto" w:fill="auto"/>
          </w:tcPr>
          <w:p w14:paraId="3C25CF29" w14:textId="77777777" w:rsidR="00BE4178" w:rsidRPr="00607F9B" w:rsidRDefault="00BE4178" w:rsidP="00BE06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893123" w14:textId="77777777" w:rsidR="00BE4178" w:rsidRPr="00607F9B" w:rsidRDefault="00BE4178" w:rsidP="00BE06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E4178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E4178">
              <w:rPr>
                <w:b/>
                <w:bCs/>
                <w:sz w:val="22"/>
                <w:szCs w:val="22"/>
              </w:rPr>
              <w:t>Monitorowanie instalacji przeciwpożarowych w obiektach Miasteczka Studenckiego AGH - DE-dzp.272-065/25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E4178">
              <w:rPr>
                <w:b/>
                <w:sz w:val="22"/>
                <w:szCs w:val="22"/>
              </w:rPr>
              <w:t>DE-dzp.272-065/25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955165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E4178" w14:paraId="7A235CE5" w14:textId="77777777" w:rsidTr="00BE06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04792A7" w14:textId="680ECC03" w:rsidR="00BE4178" w:rsidRPr="00D26ED6" w:rsidRDefault="00BE4178" w:rsidP="00BE06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E4178">
              <w:rPr>
                <w:b/>
                <w:sz w:val="22"/>
                <w:szCs w:val="22"/>
              </w:rPr>
              <w:t xml:space="preserve">Małopolski ośrodek ochrony przeciwpożarowej Inter-poż Sp. </w:t>
            </w:r>
            <w:r w:rsidR="00D62F17">
              <w:rPr>
                <w:b/>
                <w:sz w:val="22"/>
                <w:szCs w:val="22"/>
              </w:rPr>
              <w:t>z o.o.</w:t>
            </w:r>
          </w:p>
          <w:p w14:paraId="24D1D23B" w14:textId="77777777" w:rsidR="00BE4178" w:rsidRPr="009F0E5C" w:rsidRDefault="00BE4178" w:rsidP="00BE066F">
            <w:pPr>
              <w:jc w:val="both"/>
              <w:rPr>
                <w:bCs/>
                <w:sz w:val="22"/>
                <w:szCs w:val="22"/>
              </w:rPr>
            </w:pPr>
            <w:r w:rsidRPr="00BE4178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4178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7AF8CD" w14:textId="77777777" w:rsidR="00BE4178" w:rsidRPr="009F0E5C" w:rsidRDefault="00BE4178" w:rsidP="00BE066F">
            <w:pPr>
              <w:jc w:val="both"/>
              <w:rPr>
                <w:bCs/>
                <w:sz w:val="22"/>
                <w:szCs w:val="22"/>
              </w:rPr>
            </w:pPr>
            <w:r w:rsidRPr="00BE4178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E4178">
              <w:rPr>
                <w:bCs/>
                <w:sz w:val="22"/>
                <w:szCs w:val="22"/>
              </w:rPr>
              <w:t>Kraków</w:t>
            </w:r>
          </w:p>
          <w:p w14:paraId="28A7A25F" w14:textId="77777777" w:rsidR="00BE4178" w:rsidRPr="00D26ED6" w:rsidRDefault="00BE4178" w:rsidP="00BE066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0CDE71" w14:textId="77777777" w:rsidR="00BE4178" w:rsidRDefault="00BE4178" w:rsidP="00BE066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E4178">
              <w:rPr>
                <w:sz w:val="22"/>
                <w:szCs w:val="22"/>
              </w:rPr>
              <w:t>Monitorowanie instalacji przeciwpożarowych w obiektach Miasteczka Studenckiego AGH - DE-dzp.272-065/25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2BE7D48" w14:textId="77777777" w:rsidR="00BE4178" w:rsidRPr="00D26ED6" w:rsidRDefault="00BE4178" w:rsidP="00BE06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E4178">
              <w:rPr>
                <w:b/>
                <w:sz w:val="22"/>
                <w:szCs w:val="22"/>
              </w:rPr>
              <w:t>147 600.00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0D8D9AB" w14:textId="77777777" w:rsidR="00BE4178" w:rsidRDefault="00BE4178" w:rsidP="00BE066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9AFC3F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417"/>
        <w:gridCol w:w="2127"/>
        <w:gridCol w:w="1701"/>
        <w:gridCol w:w="1701"/>
      </w:tblGrid>
      <w:tr w:rsidR="00D62F17" w:rsidRPr="008567C7" w14:paraId="1AF93D48" w14:textId="77777777" w:rsidTr="00D62F17">
        <w:trPr>
          <w:trHeight w:val="510"/>
        </w:trPr>
        <w:tc>
          <w:tcPr>
            <w:tcW w:w="709" w:type="dxa"/>
            <w:vAlign w:val="center"/>
          </w:tcPr>
          <w:p w14:paraId="26FE920F" w14:textId="77777777" w:rsidR="00D62F17" w:rsidRPr="008567C7" w:rsidRDefault="00D62F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0F36186D" w14:textId="77777777" w:rsidR="00D62F17" w:rsidRPr="008567C7" w:rsidRDefault="00D62F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2953D24F" w14:textId="77777777" w:rsidR="00D62F17" w:rsidRPr="008567C7" w:rsidRDefault="00D62F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0FB7E9D5" w14:textId="77777777" w:rsidR="00D62F17" w:rsidRPr="008567C7" w:rsidRDefault="00D62F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Maksymalna długość przerwy w transmisji sygnałów alarmowych p.poż.</w:t>
            </w:r>
          </w:p>
        </w:tc>
        <w:tc>
          <w:tcPr>
            <w:tcW w:w="1701" w:type="dxa"/>
            <w:vAlign w:val="center"/>
          </w:tcPr>
          <w:p w14:paraId="1D924EA6" w14:textId="77777777" w:rsidR="00D62F17" w:rsidRPr="008567C7" w:rsidRDefault="00D62F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1701" w:type="dxa"/>
            <w:vAlign w:val="center"/>
          </w:tcPr>
          <w:p w14:paraId="4963F6A0" w14:textId="77777777" w:rsidR="00D62F17" w:rsidRPr="008567C7" w:rsidRDefault="00D62F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62F17" w:rsidRPr="008567C7" w14:paraId="38CF3FAA" w14:textId="77777777" w:rsidTr="00D62F17">
        <w:tc>
          <w:tcPr>
            <w:tcW w:w="709" w:type="dxa"/>
            <w:vAlign w:val="center"/>
          </w:tcPr>
          <w:p w14:paraId="66B0AEDF" w14:textId="77777777" w:rsidR="00D62F17" w:rsidRPr="008567C7" w:rsidRDefault="00D62F17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2331984D" w14:textId="5B68C3CC" w:rsidR="00D62F17" w:rsidRPr="002B6761" w:rsidRDefault="00D62F17" w:rsidP="00BE06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Małopolski ośrodek ochrony przeciwpożarowej Inter-poż Sp.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 o.o</w:t>
            </w:r>
            <w:r w:rsidRPr="00BE4178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40AC7C0B" w14:textId="77777777" w:rsidR="00D62F17" w:rsidRPr="008567C7" w:rsidRDefault="00D62F17" w:rsidP="00BE06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1F8312" w14:textId="77777777" w:rsidR="00D62F17" w:rsidRPr="001B7815" w:rsidRDefault="00D62F17" w:rsidP="00BE06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E4178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14:paraId="37F4118C" w14:textId="77777777" w:rsidR="00D62F17" w:rsidRPr="008567C7" w:rsidRDefault="00D62F17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14:paraId="2951F0B1" w14:textId="77777777" w:rsidR="00D62F17" w:rsidRPr="008567C7" w:rsidRDefault="00D62F17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478B7F0E" w14:textId="77777777" w:rsidR="00D62F17" w:rsidRPr="008567C7" w:rsidRDefault="00D62F17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3F83A7F5" w14:textId="77777777" w:rsidR="00D62F17" w:rsidRPr="008567C7" w:rsidRDefault="00D62F17" w:rsidP="00BE06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E417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1CA388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5E819E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436212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846F5" w14:textId="77777777" w:rsidR="00892420" w:rsidRDefault="00892420">
      <w:r>
        <w:separator/>
      </w:r>
    </w:p>
  </w:endnote>
  <w:endnote w:type="continuationSeparator" w:id="0">
    <w:p w14:paraId="73E8E0FC" w14:textId="77777777" w:rsidR="00892420" w:rsidRDefault="00892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25C8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24B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78BEF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427D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B0E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70160" w14:textId="77777777" w:rsidR="00892420" w:rsidRDefault="00892420">
      <w:r>
        <w:separator/>
      </w:r>
    </w:p>
  </w:footnote>
  <w:footnote w:type="continuationSeparator" w:id="0">
    <w:p w14:paraId="77773178" w14:textId="77777777" w:rsidR="00892420" w:rsidRDefault="008924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5B92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9ED8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120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242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242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E4178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2F17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6D0E4E"/>
  <w15:chartTrackingRefBased/>
  <w15:docId w15:val="{9F391139-2D75-4B1C-91B1-61E7A02E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2025-03-05T08:48:00Z</dcterms:created>
  <dcterms:modified xsi:type="dcterms:W3CDTF">2025-03-05T08:48:00Z</dcterms:modified>
</cp:coreProperties>
</file>