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8A094F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b w:val="0"/>
          <w:sz w:val="18"/>
          <w:szCs w:val="18"/>
        </w:rPr>
        <w:tab/>
      </w:r>
      <w:r w:rsidRPr="008A094F">
        <w:rPr>
          <w:rFonts w:ascii="Verdana" w:hAnsi="Verdana"/>
          <w:b w:val="0"/>
          <w:sz w:val="18"/>
          <w:szCs w:val="18"/>
        </w:rPr>
        <w:tab/>
      </w:r>
      <w:r w:rsidRPr="008A094F">
        <w:rPr>
          <w:rFonts w:ascii="Verdana" w:hAnsi="Verdana"/>
          <w:b w:val="0"/>
          <w:sz w:val="18"/>
          <w:szCs w:val="18"/>
        </w:rPr>
        <w:tab/>
      </w:r>
      <w:r w:rsidRPr="008A094F">
        <w:rPr>
          <w:rFonts w:ascii="Verdana" w:hAnsi="Verdana"/>
          <w:b w:val="0"/>
          <w:sz w:val="18"/>
          <w:szCs w:val="18"/>
        </w:rPr>
        <w:tab/>
      </w:r>
      <w:r w:rsidRPr="008A094F">
        <w:rPr>
          <w:rFonts w:ascii="Verdana" w:hAnsi="Verdana"/>
          <w:b w:val="0"/>
          <w:sz w:val="18"/>
          <w:szCs w:val="18"/>
        </w:rPr>
        <w:tab/>
      </w:r>
      <w:r w:rsidRPr="008A094F">
        <w:rPr>
          <w:rFonts w:ascii="Verdana" w:hAnsi="Verdana"/>
          <w:b w:val="0"/>
          <w:sz w:val="18"/>
          <w:szCs w:val="18"/>
        </w:rPr>
        <w:tab/>
      </w:r>
      <w:r w:rsidRPr="008A094F">
        <w:rPr>
          <w:rFonts w:ascii="Verdana" w:hAnsi="Verdana"/>
          <w:b w:val="0"/>
          <w:sz w:val="18"/>
          <w:szCs w:val="18"/>
        </w:rPr>
        <w:tab/>
      </w:r>
      <w:r w:rsidRPr="008A094F">
        <w:rPr>
          <w:rFonts w:ascii="Verdana" w:hAnsi="Verdana"/>
          <w:sz w:val="18"/>
          <w:szCs w:val="18"/>
        </w:rPr>
        <w:t xml:space="preserve">Załącznik nr </w:t>
      </w:r>
      <w:r w:rsidR="00012286" w:rsidRPr="008A094F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8A094F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A094F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8A094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8A094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8A094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8A094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8A094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8A094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8A094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8A094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8A094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8A094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8A094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A094F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8A094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A094F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8A094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A094F">
        <w:rPr>
          <w:rFonts w:ascii="Verdana" w:hAnsi="Verdana"/>
          <w:b/>
          <w:sz w:val="18"/>
          <w:szCs w:val="18"/>
        </w:rPr>
        <w:t>Dział Zamówień Publicznych</w:t>
      </w:r>
      <w:r w:rsidR="008D2AB8" w:rsidRPr="008A094F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8A094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A094F">
        <w:rPr>
          <w:rFonts w:ascii="Verdana" w:hAnsi="Verdana"/>
          <w:b/>
          <w:sz w:val="18"/>
          <w:szCs w:val="18"/>
        </w:rPr>
        <w:t>Al. Mickiewicza</w:t>
      </w:r>
      <w:r w:rsidR="008D2AB8" w:rsidRPr="008A094F">
        <w:rPr>
          <w:rFonts w:ascii="Verdana" w:hAnsi="Verdana"/>
          <w:b/>
          <w:sz w:val="18"/>
          <w:szCs w:val="18"/>
        </w:rPr>
        <w:t xml:space="preserve"> </w:t>
      </w:r>
      <w:r w:rsidRPr="008A094F">
        <w:rPr>
          <w:rFonts w:ascii="Verdana" w:hAnsi="Verdana"/>
          <w:b/>
          <w:sz w:val="18"/>
          <w:szCs w:val="18"/>
        </w:rPr>
        <w:t>30</w:t>
      </w:r>
      <w:r w:rsidR="008D2AB8" w:rsidRPr="008A094F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8A094F" w:rsidRDefault="00D14AA4" w:rsidP="008D2AB8">
      <w:pPr>
        <w:rPr>
          <w:rFonts w:ascii="Verdana" w:hAnsi="Verdana"/>
          <w:b/>
          <w:sz w:val="18"/>
          <w:szCs w:val="18"/>
        </w:rPr>
      </w:pPr>
      <w:r w:rsidRPr="008A094F">
        <w:rPr>
          <w:rFonts w:ascii="Verdana" w:hAnsi="Verdana"/>
          <w:b/>
          <w:sz w:val="18"/>
          <w:szCs w:val="18"/>
        </w:rPr>
        <w:t>30-059</w:t>
      </w:r>
      <w:r w:rsidR="008D2AB8" w:rsidRPr="008A094F">
        <w:rPr>
          <w:rFonts w:ascii="Verdana" w:hAnsi="Verdana"/>
          <w:b/>
          <w:sz w:val="18"/>
          <w:szCs w:val="18"/>
        </w:rPr>
        <w:t xml:space="preserve"> </w:t>
      </w:r>
      <w:r w:rsidRPr="008A094F">
        <w:rPr>
          <w:rFonts w:ascii="Verdana" w:hAnsi="Verdana"/>
          <w:b/>
          <w:sz w:val="18"/>
          <w:szCs w:val="18"/>
        </w:rPr>
        <w:t>Kraków</w:t>
      </w:r>
      <w:r w:rsidR="008D2AB8" w:rsidRPr="008A094F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8A094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DB9BFF8" w:rsidR="008D2AB8" w:rsidRPr="008A094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44F30" w:rsidRPr="008A094F">
        <w:rPr>
          <w:rFonts w:ascii="Verdana" w:hAnsi="Verdana"/>
          <w:b/>
          <w:sz w:val="18"/>
          <w:szCs w:val="18"/>
        </w:rPr>
        <w:t xml:space="preserve">dostawa urządzeń do rozbudowy sieci teletechnicznej dla Ośrodka AGH w Łukęcinie, </w:t>
      </w:r>
      <w:r w:rsidR="00C160EF" w:rsidRPr="008A094F">
        <w:rPr>
          <w:rFonts w:ascii="Verdana" w:hAnsi="Verdana"/>
          <w:b/>
          <w:sz w:val="18"/>
          <w:szCs w:val="18"/>
        </w:rPr>
        <w:t>ul</w:t>
      </w:r>
      <w:r w:rsidR="00644F30" w:rsidRPr="008A094F">
        <w:rPr>
          <w:rFonts w:ascii="Verdana" w:hAnsi="Verdana"/>
          <w:b/>
          <w:sz w:val="18"/>
          <w:szCs w:val="18"/>
        </w:rPr>
        <w:t>. Leśna 3 - DE-dzp.272-097/25</w:t>
      </w:r>
      <w:r w:rsidRPr="008A094F">
        <w:rPr>
          <w:rFonts w:ascii="Verdana" w:hAnsi="Verdana"/>
          <w:b/>
          <w:sz w:val="18"/>
          <w:szCs w:val="18"/>
        </w:rPr>
        <w:t xml:space="preserve">, </w:t>
      </w:r>
      <w:r w:rsidRPr="008A094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8A094F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559"/>
        <w:gridCol w:w="709"/>
        <w:gridCol w:w="1134"/>
        <w:gridCol w:w="1031"/>
        <w:gridCol w:w="851"/>
        <w:gridCol w:w="2001"/>
      </w:tblGrid>
      <w:tr w:rsidR="006F6C6C" w:rsidRPr="008A094F" w14:paraId="66349691" w14:textId="77777777" w:rsidTr="006F6C6C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985D63" w14:textId="634ED74D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437F8C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80FCDE" w14:textId="65AD5E09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71B6C7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5B7DB9DF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508817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81994D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BE2C244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437EE2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196793E6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A19255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2778E10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0F91C4B9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6F6C6C" w:rsidRPr="008A094F" w14:paraId="4E17BDD1" w14:textId="77777777" w:rsidTr="006F6C6C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811CB5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37120A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BBCBA5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8053C2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19F2A6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7E947B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132C24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914BDA" w14:textId="77777777" w:rsidR="006F6C6C" w:rsidRPr="008A094F" w:rsidRDefault="006F6C6C" w:rsidP="006F6C6C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6F6C6C" w:rsidRPr="008A094F" w14:paraId="362799EC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9C9AC" w14:textId="77777777" w:rsidR="006F6C6C" w:rsidRPr="008A094F" w:rsidRDefault="006F6C6C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C803" w14:textId="0829DF56" w:rsidR="006F6C6C" w:rsidRPr="008A094F" w:rsidRDefault="00840E36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8A094F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Terminal OLT przeznaczony do sieci GPON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D1E2" w14:textId="61C73951" w:rsid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51CC6B32" w14:textId="32EEC1DA" w:rsid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5B781718" w14:textId="0C8F917B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E529" w14:textId="4457E54F" w:rsidR="006F6C6C" w:rsidRPr="008A094F" w:rsidRDefault="006F6C6C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2FE3" w14:textId="77777777" w:rsidR="006F6C6C" w:rsidRPr="008A094F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D0B6" w14:textId="77777777" w:rsidR="006F6C6C" w:rsidRPr="008A094F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0EA744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33AAAF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F6C6C" w:rsidRPr="008A094F" w14:paraId="5199687F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BBDE" w14:textId="77777777" w:rsidR="006F6C6C" w:rsidRPr="008A094F" w:rsidRDefault="006F6C6C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FD62" w14:textId="25B01F1B" w:rsidR="006F6C6C" w:rsidRPr="008A094F" w:rsidRDefault="00AE53A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UPS</w:t>
            </w:r>
          </w:p>
          <w:p w14:paraId="291441E4" w14:textId="77777777" w:rsidR="006F6C6C" w:rsidRPr="008A094F" w:rsidRDefault="006F6C6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67C5" w14:textId="6429D129" w:rsid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7F602B16" w14:textId="334A08BB" w:rsid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5B9394C2" w14:textId="1724F1E2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  <w:p w14:paraId="2472CB73" w14:textId="768D18FE" w:rsidR="006F6C6C" w:rsidRPr="008A094F" w:rsidRDefault="006F6C6C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3BC6A" w14:textId="078C187C" w:rsidR="006F6C6C" w:rsidRPr="008A094F" w:rsidRDefault="00AE53AC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="006F6C6C"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0CD8" w14:textId="77777777" w:rsidR="006F6C6C" w:rsidRPr="008A094F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883F" w14:textId="77777777" w:rsidR="006F6C6C" w:rsidRPr="008A094F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CA131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C0B981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E53AC" w:rsidRPr="008A094F" w14:paraId="227EA16E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565CC6" w14:textId="6F03C1CA" w:rsidR="00AE53AC" w:rsidRPr="008A094F" w:rsidRDefault="00AE53AC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1CEE" w14:textId="0D6AC6A0" w:rsidR="00AE53AC" w:rsidRPr="008A094F" w:rsidRDefault="00AE53A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Terminal Kliencki ONT przeznaczony do sieci GPON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353C" w14:textId="3A3DCAEC" w:rsid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4372EAA3" w14:textId="6F9E832B" w:rsid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7C2266B4" w14:textId="3A21F2F8" w:rsidR="001E465D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  <w:p w14:paraId="382BFB0F" w14:textId="77777777" w:rsidR="008A094F" w:rsidRDefault="008A094F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  <w:p w14:paraId="328C99D3" w14:textId="1E04AD5B" w:rsidR="008A094F" w:rsidRPr="008A094F" w:rsidRDefault="008A094F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F271" w14:textId="4E7535DA" w:rsidR="00AE53AC" w:rsidRPr="008A094F" w:rsidRDefault="00E63E42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  <w:r w:rsidR="00AE53AC"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BB22" w14:textId="77777777" w:rsidR="00AE53AC" w:rsidRPr="008A094F" w:rsidRDefault="00AE53A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D846" w14:textId="77777777" w:rsidR="00AE53AC" w:rsidRPr="008A094F" w:rsidRDefault="00AE53A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C2D5DD" w14:textId="77777777" w:rsidR="00AE53AC" w:rsidRPr="008A094F" w:rsidRDefault="00AE53A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93505D" w14:textId="77777777" w:rsidR="00AE53AC" w:rsidRPr="008A094F" w:rsidRDefault="00AE53A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E53AC" w:rsidRPr="008A094F" w14:paraId="52A0E4AC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37DDE8" w14:textId="01718BA1" w:rsidR="00AE53AC" w:rsidRPr="008A094F" w:rsidRDefault="00AE53AC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CA20" w14:textId="13A783B1" w:rsidR="00AE53AC" w:rsidRPr="008A094F" w:rsidRDefault="00AE53A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Router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B395" w14:textId="0A4B46B8" w:rsid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4ECAFDC7" w14:textId="302DD059" w:rsidR="001E465D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4B3390A1" w14:textId="77777777" w:rsidR="008A094F" w:rsidRPr="008A094F" w:rsidRDefault="008A094F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  <w:p w14:paraId="177EF3FC" w14:textId="04E4B346" w:rsidR="00AE53AC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D386" w14:textId="2C360131" w:rsidR="00AE53AC" w:rsidRPr="008A094F" w:rsidRDefault="00AE53AC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B8BB" w14:textId="77777777" w:rsidR="00AE53AC" w:rsidRPr="008A094F" w:rsidRDefault="00AE53A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E447" w14:textId="77777777" w:rsidR="00AE53AC" w:rsidRPr="008A094F" w:rsidRDefault="00AE53A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126BDC" w14:textId="77777777" w:rsidR="00AE53AC" w:rsidRPr="008A094F" w:rsidRDefault="00AE53A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C09856" w14:textId="77777777" w:rsidR="00AE53AC" w:rsidRPr="008A094F" w:rsidRDefault="00AE53A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E53AC" w:rsidRPr="008A094F" w14:paraId="6B6E982F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9F1A02" w14:textId="0CD146BA" w:rsidR="00AE53AC" w:rsidRPr="008A094F" w:rsidRDefault="00AE53AC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C84C" w14:textId="465F1814" w:rsidR="00AE53AC" w:rsidRPr="008A094F" w:rsidRDefault="00AE53AC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T</w:t>
            </w:r>
            <w:r w:rsidR="00C160EF"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ransmiter CATV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8B8A" w14:textId="77777777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31D1D1F8" w14:textId="54BE4145" w:rsidR="00C160EF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E013" w14:textId="13BBDBDB" w:rsidR="00AE53AC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0F98" w14:textId="77777777" w:rsidR="00AE53AC" w:rsidRPr="008A094F" w:rsidRDefault="00AE53A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1A20" w14:textId="77777777" w:rsidR="00AE53AC" w:rsidRPr="008A094F" w:rsidRDefault="00AE53A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872AA6" w14:textId="77777777" w:rsidR="00AE53AC" w:rsidRPr="008A094F" w:rsidRDefault="00AE53A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7BE0DF" w14:textId="77777777" w:rsidR="00AE53AC" w:rsidRPr="008A094F" w:rsidRDefault="00AE53A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160EF" w:rsidRPr="008A094F" w14:paraId="11370A4C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9042BA" w14:textId="0792CE38" w:rsidR="00C160EF" w:rsidRPr="008A094F" w:rsidRDefault="00C160EF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A8D9" w14:textId="69E3349E" w:rsidR="00C160EF" w:rsidRPr="008A094F" w:rsidRDefault="00C160EF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Wzmacniacz (pompa) przeznaczona do wykorzystania w CATV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F210" w14:textId="21DAE0CA" w:rsid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</w:p>
          <w:p w14:paraId="4C4F4410" w14:textId="17F309AF" w:rsidR="008A094F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1DE15FFB" w14:textId="77777777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  <w:p w14:paraId="65C6470D" w14:textId="6038B30C" w:rsidR="00C160EF" w:rsidRPr="008A094F" w:rsidRDefault="00C160EF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9CBC" w14:textId="7545B305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980F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6766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FA6668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78004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160EF" w:rsidRPr="008A094F" w14:paraId="0FFD2435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D352E9" w14:textId="7D62B235" w:rsidR="00C160EF" w:rsidRPr="008A094F" w:rsidRDefault="00C160EF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A75C" w14:textId="3151D6D8" w:rsidR="00C160EF" w:rsidRPr="008A094F" w:rsidRDefault="00C160EF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Zapora sieciowa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6C86" w14:textId="77777777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49C151DB" w14:textId="64EE6E5C" w:rsidR="00C160EF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2BCF" w14:textId="38716E35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513B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24A5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AA8A1D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81288A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160EF" w:rsidRPr="008A094F" w14:paraId="65DA803A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DE48D9" w14:textId="0A7620CB" w:rsidR="00C160EF" w:rsidRPr="008A094F" w:rsidRDefault="00C160EF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BA98" w14:textId="0BDDA182" w:rsidR="00C160EF" w:rsidRPr="008A094F" w:rsidRDefault="00C160EF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Komputer + Monitor 27’’ + mysz + klawiatura + WIN11 pro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C663" w14:textId="4A31215B" w:rsidR="001E465D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1) </w:t>
            </w:r>
            <w:proofErr w:type="spellStart"/>
            <w:r w:rsidR="00C160EF"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>Komputer</w:t>
            </w:r>
            <w:proofErr w:type="spellEnd"/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>:</w:t>
            </w:r>
          </w:p>
          <w:p w14:paraId="09C6DFF8" w14:textId="5BA9078B" w:rsidR="001E465D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32A9286A" w14:textId="56122E17" w:rsidR="001E465D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  <w:p w14:paraId="38E18166" w14:textId="0BA3C7FE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2) </w:t>
            </w:r>
            <w:r w:rsidR="00C160EF"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>Monitor 27’’</w:t>
            </w: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: Producent: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……………………..</w:t>
            </w:r>
          </w:p>
          <w:p w14:paraId="4F020F79" w14:textId="049EA8B2" w:rsidR="001E465D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…………</w:t>
            </w:r>
          </w:p>
          <w:p w14:paraId="6CB78668" w14:textId="3D6D35B5" w:rsidR="001E465D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3) M</w:t>
            </w:r>
            <w:r w:rsidR="00C160EF"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ysz</w:t>
            </w: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: </w:t>
            </w:r>
          </w:p>
          <w:p w14:paraId="20862D17" w14:textId="3EFBC45B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Producent: </w:t>
            </w: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…………………….</w:t>
            </w:r>
          </w:p>
          <w:p w14:paraId="453BC1CA" w14:textId="76413784" w:rsidR="001E465D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………</w:t>
            </w:r>
          </w:p>
          <w:p w14:paraId="70DC77B2" w14:textId="099C4F24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4)K</w:t>
            </w:r>
            <w:r w:rsidR="00C160EF"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lawiatura</w:t>
            </w: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: Producent: </w:t>
            </w: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……………………..</w:t>
            </w:r>
          </w:p>
          <w:p w14:paraId="25469EB9" w14:textId="635D3CBF" w:rsidR="001E465D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………..</w:t>
            </w:r>
          </w:p>
          <w:p w14:paraId="650C4C88" w14:textId="4ABB4D38" w:rsidR="00C160EF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oferowanego oprogramowania: </w:t>
            </w: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……………………….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EC27" w14:textId="7D835F10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597B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77D6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D31068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291A16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160EF" w:rsidRPr="008A094F" w14:paraId="2D458E24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C9187E" w14:textId="606AD0CB" w:rsidR="00C160EF" w:rsidRPr="008A094F" w:rsidRDefault="00C160EF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8E10" w14:textId="39C58EA7" w:rsidR="00C160EF" w:rsidRPr="008A094F" w:rsidRDefault="00C160EF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Antena DVB-T – Rewal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8476" w14:textId="77777777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4422C217" w14:textId="77777777" w:rsidR="00C160E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  <w:p w14:paraId="4372CAD3" w14:textId="77777777" w:rsidR="008A094F" w:rsidRDefault="008A094F" w:rsidP="00AE53AC">
            <w:pPr>
              <w:suppressAutoHyphens/>
              <w:spacing w:after="120" w:line="276" w:lineRule="auto"/>
              <w:rPr>
                <w:rFonts w:ascii="Verdana" w:eastAsia="Calibri" w:hAnsi="Verdana"/>
                <w:sz w:val="18"/>
                <w:szCs w:val="18"/>
                <w:lang w:val="en-US" w:eastAsia="en-US"/>
              </w:rPr>
            </w:pPr>
          </w:p>
          <w:p w14:paraId="43FFD20E" w14:textId="2A0CBC7B" w:rsidR="008A094F" w:rsidRPr="008A094F" w:rsidRDefault="008A094F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3F8C" w14:textId="4DA47D26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BD3F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D621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5F8B54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70D91A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160EF" w:rsidRPr="008A094F" w14:paraId="20CBC8CA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55FA26" w14:textId="46BA78A7" w:rsidR="00C160EF" w:rsidRPr="008A094F" w:rsidRDefault="00C160EF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5ADF" w14:textId="39462420" w:rsidR="00C160EF" w:rsidRPr="008A094F" w:rsidRDefault="00C160EF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Antena DVB-T-Szczecin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D738" w14:textId="77777777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582CF966" w14:textId="25DBE210" w:rsidR="00C160EF" w:rsidRPr="008A094F" w:rsidRDefault="001E465D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9678" w14:textId="14BB356C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6052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04C0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F82738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0577A5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63E42" w:rsidRPr="008A094F" w14:paraId="6B489104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A2F620" w14:textId="6DDCBA81" w:rsidR="00E63E42" w:rsidRPr="008A094F" w:rsidRDefault="00E63E42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0C62" w14:textId="17AC627B" w:rsidR="00E63E42" w:rsidRPr="008A094F" w:rsidRDefault="00E63E42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Antena UHF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02B8" w14:textId="77777777" w:rsidR="00E63E42" w:rsidRPr="008A094F" w:rsidRDefault="00E63E42" w:rsidP="00E63E4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15ECCE84" w14:textId="026DF96E" w:rsidR="00E63E42" w:rsidRPr="008A094F" w:rsidRDefault="00E63E42" w:rsidP="00E63E4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594C" w14:textId="568BBF1C" w:rsidR="00E63E42" w:rsidRPr="008A094F" w:rsidRDefault="00E63E42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8D0F" w14:textId="77777777" w:rsidR="00E63E42" w:rsidRPr="008A094F" w:rsidRDefault="00E63E42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20C3" w14:textId="77777777" w:rsidR="00E63E42" w:rsidRPr="008A094F" w:rsidRDefault="00E63E42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6AA809" w14:textId="77777777" w:rsidR="00E63E42" w:rsidRPr="008A094F" w:rsidRDefault="00E63E42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BD613F" w14:textId="77777777" w:rsidR="00E63E42" w:rsidRPr="008A094F" w:rsidRDefault="00E63E42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160EF" w:rsidRPr="008A094F" w14:paraId="788720CA" w14:textId="77777777" w:rsidTr="006F6C6C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3A09C9" w14:textId="3BDC193D" w:rsidR="00C160EF" w:rsidRPr="008A094F" w:rsidRDefault="00C160EF" w:rsidP="006F6C6C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  <w:r w:rsidR="00E63E42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4F18" w14:textId="69052370" w:rsidR="00C160EF" w:rsidRPr="008A094F" w:rsidRDefault="00C160EF" w:rsidP="006F6C6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Wzmacniacz programowalny do pojedynczych i zbiorczych TV naziemnej i satelitarnej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390B" w14:textId="77777777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Producent: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………………………</w:t>
            </w:r>
          </w:p>
          <w:p w14:paraId="1EDC46E5" w14:textId="77777777" w:rsidR="001E465D" w:rsidRPr="008A094F" w:rsidRDefault="001E465D" w:rsidP="001E465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  <w:t xml:space="preserve">Model: </w:t>
            </w:r>
            <w:r w:rsidRPr="008A094F">
              <w:rPr>
                <w:rFonts w:ascii="Verdana" w:eastAsia="Calibri" w:hAnsi="Verdana"/>
                <w:sz w:val="18"/>
                <w:szCs w:val="18"/>
                <w:lang w:val="en-US" w:eastAsia="en-US"/>
              </w:rPr>
              <w:t>………..</w:t>
            </w:r>
          </w:p>
          <w:p w14:paraId="416514ED" w14:textId="01F6DD1B" w:rsidR="00C160EF" w:rsidRPr="008A094F" w:rsidRDefault="00C160EF" w:rsidP="00AE53AC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8D54" w14:textId="610AE259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C96D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2260" w14:textId="77777777" w:rsidR="00C160EF" w:rsidRPr="008A094F" w:rsidRDefault="00C160EF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E9BD87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18B93D" w14:textId="77777777" w:rsidR="00C160EF" w:rsidRPr="008A094F" w:rsidRDefault="00C160EF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F6C6C" w:rsidRPr="008A094F" w14:paraId="53352240" w14:textId="77777777" w:rsidTr="006F6C6C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4AB9CA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1EC63235" w14:textId="77777777" w:rsidR="006F6C6C" w:rsidRPr="008A094F" w:rsidRDefault="006F6C6C" w:rsidP="006F6C6C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3480DB18" w14:textId="77777777" w:rsidR="006F6C6C" w:rsidRPr="008A094F" w:rsidRDefault="006F6C6C" w:rsidP="006F6C6C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F844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7E2CA9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840EB5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6F6C6C" w:rsidRPr="008A094F" w14:paraId="59D3F48C" w14:textId="77777777" w:rsidTr="006F6C6C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CBB0" w14:textId="77777777" w:rsidR="006F6C6C" w:rsidRPr="008A094F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33E601FE" w14:textId="77777777" w:rsidR="006F6C6C" w:rsidRPr="008A094F" w:rsidRDefault="006F6C6C" w:rsidP="006F6C6C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8A094F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4C0F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5DACAC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B6186D" w14:textId="77777777" w:rsidR="006F6C6C" w:rsidRPr="008A094F" w:rsidRDefault="006F6C6C" w:rsidP="006F6C6C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615DD47C" w14:textId="158AC709" w:rsidR="008D2AB8" w:rsidRPr="008A094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A094F">
        <w:rPr>
          <w:rFonts w:ascii="Verdana" w:hAnsi="Verdana"/>
          <w:b/>
          <w:sz w:val="18"/>
          <w:szCs w:val="18"/>
        </w:rPr>
        <w:t>Termin realizacji umowy:</w:t>
      </w:r>
      <w:r w:rsidR="005667D2" w:rsidRPr="008A094F">
        <w:rPr>
          <w:rFonts w:ascii="Verdana" w:hAnsi="Verdana"/>
          <w:b/>
          <w:sz w:val="18"/>
          <w:szCs w:val="18"/>
        </w:rPr>
        <w:t xml:space="preserve"> </w:t>
      </w:r>
      <w:r w:rsidR="00FE3B86" w:rsidRPr="008A094F">
        <w:rPr>
          <w:rFonts w:ascii="Verdana" w:hAnsi="Verdana"/>
          <w:b/>
          <w:sz w:val="18"/>
          <w:szCs w:val="18"/>
        </w:rPr>
        <w:t>do</w:t>
      </w:r>
      <w:r w:rsidR="00071C5A" w:rsidRPr="008A094F">
        <w:rPr>
          <w:rFonts w:ascii="Verdana" w:hAnsi="Verdana"/>
          <w:b/>
          <w:sz w:val="18"/>
          <w:szCs w:val="18"/>
        </w:rPr>
        <w:t xml:space="preserve"> </w:t>
      </w:r>
      <w:r w:rsidR="009C79CF">
        <w:rPr>
          <w:rFonts w:ascii="Verdana" w:hAnsi="Verdana"/>
          <w:b/>
          <w:sz w:val="18"/>
          <w:szCs w:val="18"/>
        </w:rPr>
        <w:t>14</w:t>
      </w:r>
      <w:r w:rsidR="005667D2" w:rsidRPr="008A094F">
        <w:rPr>
          <w:rFonts w:ascii="Verdana" w:hAnsi="Verdana"/>
          <w:b/>
          <w:sz w:val="18"/>
          <w:szCs w:val="18"/>
        </w:rPr>
        <w:t xml:space="preserve"> dni od daty </w:t>
      </w:r>
      <w:r w:rsidR="00644F30" w:rsidRPr="008A094F">
        <w:rPr>
          <w:rFonts w:ascii="Verdana" w:hAnsi="Verdana"/>
          <w:b/>
          <w:sz w:val="18"/>
          <w:szCs w:val="18"/>
        </w:rPr>
        <w:t xml:space="preserve">otrzymania zamówienia potwierdzonego przez </w:t>
      </w:r>
      <w:proofErr w:type="spellStart"/>
      <w:r w:rsidR="00644F30" w:rsidRPr="008A094F">
        <w:rPr>
          <w:rFonts w:ascii="Verdana" w:hAnsi="Verdana"/>
          <w:b/>
          <w:sz w:val="18"/>
          <w:szCs w:val="18"/>
        </w:rPr>
        <w:t>MNiSW</w:t>
      </w:r>
      <w:proofErr w:type="spellEnd"/>
      <w:r w:rsidR="00644F30" w:rsidRPr="008A094F">
        <w:rPr>
          <w:rFonts w:ascii="Verdana" w:hAnsi="Verdana"/>
          <w:b/>
          <w:sz w:val="18"/>
          <w:szCs w:val="18"/>
        </w:rPr>
        <w:t>.</w:t>
      </w:r>
    </w:p>
    <w:p w14:paraId="172DDF27" w14:textId="77777777" w:rsidR="00BF3E08" w:rsidRPr="008A094F" w:rsidRDefault="00BF3E08" w:rsidP="00BF3E0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8A094F">
        <w:rPr>
          <w:rFonts w:ascii="Verdana" w:hAnsi="Verdana"/>
          <w:b/>
          <w:sz w:val="18"/>
          <w:szCs w:val="18"/>
        </w:rPr>
        <w:t>Okres udzielonej gwarancji wynosi:</w:t>
      </w:r>
      <w:r w:rsidRPr="008A094F">
        <w:rPr>
          <w:rFonts w:ascii="Verdana" w:hAnsi="Verdana"/>
          <w:sz w:val="18"/>
          <w:szCs w:val="18"/>
        </w:rPr>
        <w:t xml:space="preserve"> </w:t>
      </w:r>
      <w:r w:rsidRPr="008A094F">
        <w:rPr>
          <w:rFonts w:ascii="Verdana" w:hAnsi="Verdana"/>
          <w:b/>
          <w:bCs/>
          <w:sz w:val="18"/>
          <w:szCs w:val="18"/>
        </w:rPr>
        <w:t>……… miesięcy</w:t>
      </w:r>
      <w:r w:rsidRPr="008A094F">
        <w:rPr>
          <w:rFonts w:ascii="Verdana" w:hAnsi="Verdana"/>
          <w:sz w:val="18"/>
          <w:szCs w:val="18"/>
        </w:rPr>
        <w:t xml:space="preserve"> </w:t>
      </w:r>
      <w:r w:rsidRPr="008A094F">
        <w:rPr>
          <w:rFonts w:ascii="Verdana" w:hAnsi="Verdana"/>
          <w:sz w:val="18"/>
          <w:szCs w:val="18"/>
          <w:highlight w:val="yellow"/>
        </w:rPr>
        <w:t>(</w:t>
      </w:r>
      <w:r w:rsidRPr="008A094F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8A094F">
        <w:rPr>
          <w:rFonts w:ascii="Verdana" w:hAnsi="Verdana"/>
          <w:i/>
          <w:sz w:val="18"/>
          <w:szCs w:val="18"/>
        </w:rPr>
        <w:t xml:space="preserve"> *)</w:t>
      </w:r>
    </w:p>
    <w:p w14:paraId="6E510A57" w14:textId="210973F0" w:rsidR="00BF3E08" w:rsidRPr="008A094F" w:rsidRDefault="00BF3E0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8A094F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10B4CF59" w14:textId="77777777" w:rsidR="007F3397" w:rsidRPr="008A094F" w:rsidRDefault="007F3397" w:rsidP="007F3397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  <w:lang w:val="x-none"/>
        </w:rPr>
      </w:pPr>
      <w:r w:rsidRPr="008A094F">
        <w:rPr>
          <w:rFonts w:ascii="Verdana" w:hAnsi="Verdana"/>
          <w:bCs/>
          <w:iCs/>
          <w:color w:val="FF0000"/>
          <w:sz w:val="18"/>
          <w:szCs w:val="18"/>
          <w:lang w:val="x-none"/>
        </w:rPr>
        <w:t>W cenie brutto oferty wykonawca winien uwzględnić 23% stawkę podatku VAT</w:t>
      </w:r>
    </w:p>
    <w:p w14:paraId="03833A6A" w14:textId="77777777" w:rsidR="007F3397" w:rsidRPr="008A094F" w:rsidRDefault="007F3397" w:rsidP="007F3397">
      <w:pPr>
        <w:jc w:val="both"/>
        <w:rPr>
          <w:rFonts w:ascii="Verdana" w:hAnsi="Verdana"/>
          <w:sz w:val="18"/>
          <w:szCs w:val="18"/>
          <w:lang w:val="x-none"/>
        </w:rPr>
      </w:pPr>
    </w:p>
    <w:p w14:paraId="5C64A702" w14:textId="18D9B4CB" w:rsidR="007F3397" w:rsidRPr="008A094F" w:rsidRDefault="007F3397" w:rsidP="007F3397">
      <w:pPr>
        <w:jc w:val="both"/>
        <w:rPr>
          <w:rFonts w:ascii="Verdana" w:hAnsi="Verdana"/>
          <w:i/>
          <w:iCs/>
          <w:sz w:val="18"/>
          <w:szCs w:val="18"/>
        </w:rPr>
      </w:pPr>
      <w:r w:rsidRPr="008A094F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A094F">
        <w:rPr>
          <w:rFonts w:ascii="Verdana" w:hAnsi="Verdana"/>
          <w:b/>
          <w:bCs/>
          <w:i/>
          <w:iCs/>
          <w:sz w:val="18"/>
          <w:szCs w:val="18"/>
        </w:rPr>
        <w:t xml:space="preserve">na zestaw komputera stacjonarnego i router </w:t>
      </w:r>
      <w:r w:rsidRPr="008A094F">
        <w:rPr>
          <w:rFonts w:ascii="Verdana" w:hAnsi="Verdana"/>
          <w:i/>
          <w:iCs/>
          <w:sz w:val="18"/>
          <w:szCs w:val="18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45ACC956" w14:textId="77777777" w:rsidR="007F3397" w:rsidRPr="008A094F" w:rsidRDefault="007F3397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67AD71FC" w14:textId="77777777" w:rsidR="008D2AB8" w:rsidRPr="008A094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8A094F">
        <w:rPr>
          <w:rFonts w:ascii="Verdana" w:hAnsi="Verdana"/>
          <w:sz w:val="18"/>
          <w:szCs w:val="18"/>
        </w:rPr>
        <w:t>6 marca 2018 r</w:t>
      </w:r>
      <w:r w:rsidRPr="008A094F">
        <w:rPr>
          <w:rFonts w:ascii="Verdana" w:hAnsi="Verdana"/>
          <w:sz w:val="18"/>
          <w:szCs w:val="18"/>
        </w:rPr>
        <w:t>.</w:t>
      </w:r>
      <w:r w:rsidR="00A0022B" w:rsidRPr="008A094F">
        <w:rPr>
          <w:rFonts w:ascii="Verdana" w:hAnsi="Verdana"/>
          <w:sz w:val="18"/>
          <w:szCs w:val="18"/>
        </w:rPr>
        <w:t xml:space="preserve"> Prawo przedsiębiorców, </w:t>
      </w:r>
      <w:r w:rsidRPr="008A094F">
        <w:rPr>
          <w:rFonts w:ascii="Verdana" w:hAnsi="Verdana"/>
          <w:sz w:val="18"/>
          <w:szCs w:val="18"/>
        </w:rPr>
        <w:t>należymy do małych lub średnich przedsiębiorców:</w:t>
      </w:r>
      <w:r w:rsidRPr="008A094F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8A094F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8A094F">
        <w:rPr>
          <w:rFonts w:ascii="Verdana" w:hAnsi="Verdana"/>
          <w:b/>
          <w:sz w:val="18"/>
          <w:szCs w:val="18"/>
        </w:rPr>
        <w:t xml:space="preserve">Termin płatności: </w:t>
      </w:r>
      <w:r w:rsidRPr="008A094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8A094F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8A094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8A094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8A094F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A094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8A094F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A094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A094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E01C295" w14:textId="1277FF9F" w:rsidR="00AD029C" w:rsidRPr="008A094F" w:rsidRDefault="00AD029C" w:rsidP="00AD02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8A094F">
        <w:rPr>
          <w:rFonts w:ascii="Verdana" w:hAnsi="Verdana"/>
          <w:color w:val="000000"/>
          <w:sz w:val="18"/>
          <w:szCs w:val="18"/>
          <w:lang w:eastAsia="ar-SA"/>
        </w:rPr>
        <w:lastRenderedPageBreak/>
        <w:t xml:space="preserve">Jesteśmy świadomi, że po rozstrzygnięciu przetargu, Zamawiający </w:t>
      </w:r>
      <w:r w:rsidRPr="008A094F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8A094F">
        <w:rPr>
          <w:rFonts w:ascii="Verdana" w:hAnsi="Verdana"/>
          <w:sz w:val="18"/>
          <w:szCs w:val="18"/>
        </w:rPr>
        <w:t>późn</w:t>
      </w:r>
      <w:proofErr w:type="spellEnd"/>
      <w:r w:rsidRPr="008A094F">
        <w:rPr>
          <w:rFonts w:ascii="Verdana" w:hAnsi="Verdana"/>
          <w:sz w:val="18"/>
          <w:szCs w:val="18"/>
        </w:rPr>
        <w:t xml:space="preserve">. zm.) </w:t>
      </w:r>
      <w:r w:rsidRPr="008A094F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8A094F">
        <w:rPr>
          <w:rFonts w:ascii="Verdana" w:hAnsi="Verdana"/>
          <w:b/>
          <w:color w:val="000000"/>
          <w:sz w:val="18"/>
          <w:szCs w:val="18"/>
          <w:lang w:eastAsia="ar-SA"/>
        </w:rPr>
        <w:t>na zestaw komputera stacjonarnego</w:t>
      </w:r>
      <w:r w:rsidR="00997D68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, </w:t>
      </w:r>
      <w:r w:rsidRPr="008A094F">
        <w:rPr>
          <w:rFonts w:ascii="Verdana" w:hAnsi="Verdana"/>
          <w:b/>
          <w:color w:val="000000"/>
          <w:sz w:val="18"/>
          <w:szCs w:val="18"/>
          <w:lang w:eastAsia="ar-SA"/>
        </w:rPr>
        <w:t>router</w:t>
      </w:r>
      <w:r w:rsidR="00997D68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i zaporę sieciową</w:t>
      </w:r>
      <w:r w:rsidRPr="008A094F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, </w:t>
      </w:r>
      <w:r w:rsidRPr="008A094F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8A094F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8A094F">
        <w:rPr>
          <w:rFonts w:ascii="Verdana" w:hAnsi="Verdana"/>
          <w:b/>
          <w:color w:val="000000"/>
          <w:sz w:val="18"/>
          <w:szCs w:val="18"/>
          <w:lang w:eastAsia="ar-SA"/>
        </w:rPr>
        <w:t>zestaw komputerowy stacjonarny</w:t>
      </w:r>
      <w:r w:rsidR="00997D68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, </w:t>
      </w:r>
      <w:r w:rsidRPr="008A094F">
        <w:rPr>
          <w:rFonts w:ascii="Verdana" w:hAnsi="Verdana"/>
          <w:b/>
          <w:color w:val="000000"/>
          <w:sz w:val="18"/>
          <w:szCs w:val="18"/>
          <w:lang w:eastAsia="ar-SA"/>
        </w:rPr>
        <w:t>router</w:t>
      </w:r>
      <w:r w:rsidR="00997D68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i zaporę sieciową</w:t>
      </w:r>
      <w:r w:rsidRPr="008A094F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 xml:space="preserve"> zgodnie z u</w:t>
      </w:r>
      <w:r w:rsidRPr="008A094F">
        <w:rPr>
          <w:rFonts w:ascii="Verdana" w:hAnsi="Verdana"/>
          <w:bCs/>
          <w:i/>
          <w:iCs/>
          <w:sz w:val="18"/>
          <w:szCs w:val="18"/>
        </w:rPr>
        <w:t>stawą</w:t>
      </w:r>
      <w:r w:rsidRPr="008A094F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8A094F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8A094F">
        <w:rPr>
          <w:rFonts w:ascii="Verdana" w:hAnsi="Verdana"/>
          <w:sz w:val="18"/>
          <w:szCs w:val="18"/>
        </w:rPr>
        <w:t>późn</w:t>
      </w:r>
      <w:proofErr w:type="spellEnd"/>
      <w:r w:rsidRPr="008A094F">
        <w:rPr>
          <w:rFonts w:ascii="Verdana" w:hAnsi="Verdana"/>
          <w:sz w:val="18"/>
          <w:szCs w:val="18"/>
        </w:rPr>
        <w:t>. zm.)</w:t>
      </w:r>
    </w:p>
    <w:p w14:paraId="213BEC38" w14:textId="77777777" w:rsidR="00EA1E2F" w:rsidRPr="008A094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8A094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A094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8A094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A094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8A094F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8A094F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8A094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A094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8A094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A094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8A094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A094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8A094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A094F">
              <w:rPr>
                <w:rFonts w:ascii="Verdana" w:hAnsi="Verdana"/>
                <w:sz w:val="18"/>
                <w:szCs w:val="18"/>
              </w:rPr>
              <w:t>Nazwa podwykonawcy</w:t>
            </w:r>
            <w:r w:rsidRPr="008A094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8A094F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8A094F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8A094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8A094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8A094F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8A094F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8A094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8A094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8A094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8A094F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8A094F">
        <w:rPr>
          <w:rFonts w:ascii="Verdana" w:hAnsi="Verdana" w:cs="Times New Roman"/>
          <w:sz w:val="18"/>
          <w:szCs w:val="18"/>
        </w:rPr>
        <w:tab/>
        <w:t>Imię i Nazwisko</w:t>
      </w:r>
      <w:r w:rsidRPr="008A094F">
        <w:rPr>
          <w:rFonts w:ascii="Verdana" w:hAnsi="Verdana" w:cs="Times New Roman"/>
          <w:sz w:val="18"/>
          <w:szCs w:val="18"/>
        </w:rPr>
        <w:tab/>
      </w:r>
      <w:r w:rsidRPr="008A094F">
        <w:rPr>
          <w:rFonts w:ascii="Verdana" w:hAnsi="Verdana" w:cs="Times New Roman"/>
          <w:sz w:val="18"/>
          <w:szCs w:val="18"/>
        </w:rPr>
        <w:tab/>
      </w:r>
      <w:r w:rsidRPr="008A094F">
        <w:rPr>
          <w:rFonts w:ascii="Verdana" w:hAnsi="Verdana" w:cs="Times New Roman"/>
          <w:sz w:val="18"/>
          <w:szCs w:val="18"/>
        </w:rPr>
        <w:tab/>
      </w:r>
      <w:r w:rsidRPr="008A094F">
        <w:rPr>
          <w:rFonts w:ascii="Verdana" w:hAnsi="Verdana" w:cs="Times New Roman"/>
          <w:sz w:val="18"/>
          <w:szCs w:val="18"/>
        </w:rPr>
        <w:tab/>
      </w:r>
      <w:r w:rsidRPr="008A094F">
        <w:rPr>
          <w:rFonts w:ascii="Verdana" w:hAnsi="Verdana" w:cs="Times New Roman"/>
          <w:sz w:val="18"/>
          <w:szCs w:val="18"/>
        </w:rPr>
        <w:tab/>
      </w:r>
      <w:r w:rsidRPr="008A094F">
        <w:rPr>
          <w:rFonts w:ascii="Verdana" w:hAnsi="Verdana" w:cs="Times New Roman"/>
          <w:sz w:val="18"/>
          <w:szCs w:val="18"/>
        </w:rPr>
        <w:tab/>
      </w:r>
      <w:r w:rsidRPr="008A094F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8A094F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A094F">
        <w:rPr>
          <w:rFonts w:ascii="Verdana" w:hAnsi="Verdana"/>
          <w:sz w:val="18"/>
          <w:szCs w:val="18"/>
        </w:rPr>
        <w:tab/>
      </w:r>
      <w:r w:rsidRPr="008A094F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8A094F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A094F">
        <w:rPr>
          <w:rFonts w:ascii="Verdana" w:hAnsi="Verdana"/>
          <w:sz w:val="18"/>
          <w:szCs w:val="18"/>
        </w:rPr>
        <w:tab/>
      </w:r>
      <w:r w:rsidRPr="008A094F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8A094F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8A094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A094F">
        <w:rPr>
          <w:rFonts w:ascii="Verdana" w:hAnsi="Verdana"/>
          <w:sz w:val="18"/>
          <w:szCs w:val="18"/>
        </w:rPr>
        <w:t>ych</w:t>
      </w:r>
      <w:proofErr w:type="spellEnd"/>
      <w:r w:rsidRPr="008A094F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8A094F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8A094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8A094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8A094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8A094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8A094F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A094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A317854" w14:textId="05167915" w:rsidR="00EA1E2F" w:rsidRPr="008A094F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8A094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8A094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8A094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8A094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8A094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8A094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8A094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A094F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8A09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5256"/>
    <w:rsid w:val="000F6589"/>
    <w:rsid w:val="00106636"/>
    <w:rsid w:val="001122C2"/>
    <w:rsid w:val="00116EC6"/>
    <w:rsid w:val="001801DD"/>
    <w:rsid w:val="00184D42"/>
    <w:rsid w:val="001871ED"/>
    <w:rsid w:val="001D4612"/>
    <w:rsid w:val="001E465D"/>
    <w:rsid w:val="001F2EEA"/>
    <w:rsid w:val="00207E98"/>
    <w:rsid w:val="002333D7"/>
    <w:rsid w:val="002723B0"/>
    <w:rsid w:val="002C151E"/>
    <w:rsid w:val="002F04BF"/>
    <w:rsid w:val="00315A4A"/>
    <w:rsid w:val="00332124"/>
    <w:rsid w:val="00333ADC"/>
    <w:rsid w:val="00391F08"/>
    <w:rsid w:val="003B53A3"/>
    <w:rsid w:val="003C48BF"/>
    <w:rsid w:val="003C78AA"/>
    <w:rsid w:val="003F3905"/>
    <w:rsid w:val="00437B7D"/>
    <w:rsid w:val="00481FB1"/>
    <w:rsid w:val="004B1509"/>
    <w:rsid w:val="004B7300"/>
    <w:rsid w:val="004C6753"/>
    <w:rsid w:val="005168D6"/>
    <w:rsid w:val="005576C0"/>
    <w:rsid w:val="005667D2"/>
    <w:rsid w:val="005831C5"/>
    <w:rsid w:val="00595C87"/>
    <w:rsid w:val="005D2C65"/>
    <w:rsid w:val="005E6D94"/>
    <w:rsid w:val="00633113"/>
    <w:rsid w:val="0063384F"/>
    <w:rsid w:val="00643C6F"/>
    <w:rsid w:val="00644F30"/>
    <w:rsid w:val="00646202"/>
    <w:rsid w:val="006463BA"/>
    <w:rsid w:val="0065290F"/>
    <w:rsid w:val="006815F6"/>
    <w:rsid w:val="006E37A2"/>
    <w:rsid w:val="006E4A4C"/>
    <w:rsid w:val="006F6C6C"/>
    <w:rsid w:val="007748F0"/>
    <w:rsid w:val="007A04B2"/>
    <w:rsid w:val="007A0D83"/>
    <w:rsid w:val="007A4129"/>
    <w:rsid w:val="007A4321"/>
    <w:rsid w:val="007A4FFA"/>
    <w:rsid w:val="007F3397"/>
    <w:rsid w:val="0083096E"/>
    <w:rsid w:val="00833933"/>
    <w:rsid w:val="00840E36"/>
    <w:rsid w:val="00853083"/>
    <w:rsid w:val="008A094F"/>
    <w:rsid w:val="008B2F0C"/>
    <w:rsid w:val="008B39B8"/>
    <w:rsid w:val="008B4928"/>
    <w:rsid w:val="008D2AB8"/>
    <w:rsid w:val="008F08FC"/>
    <w:rsid w:val="008F1C66"/>
    <w:rsid w:val="00905AFA"/>
    <w:rsid w:val="00916ADD"/>
    <w:rsid w:val="00970FE4"/>
    <w:rsid w:val="00997D68"/>
    <w:rsid w:val="009C79CF"/>
    <w:rsid w:val="009D1D22"/>
    <w:rsid w:val="00A0022B"/>
    <w:rsid w:val="00A346FE"/>
    <w:rsid w:val="00A34F03"/>
    <w:rsid w:val="00A47B4D"/>
    <w:rsid w:val="00A83018"/>
    <w:rsid w:val="00AC79B9"/>
    <w:rsid w:val="00AD029C"/>
    <w:rsid w:val="00AE53AC"/>
    <w:rsid w:val="00AF4095"/>
    <w:rsid w:val="00AF704D"/>
    <w:rsid w:val="00B774DC"/>
    <w:rsid w:val="00BF3E08"/>
    <w:rsid w:val="00C11FCB"/>
    <w:rsid w:val="00C160EF"/>
    <w:rsid w:val="00C23231"/>
    <w:rsid w:val="00C308C1"/>
    <w:rsid w:val="00C6570C"/>
    <w:rsid w:val="00C72428"/>
    <w:rsid w:val="00C969A6"/>
    <w:rsid w:val="00CA7D36"/>
    <w:rsid w:val="00CB7724"/>
    <w:rsid w:val="00CD23BF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97226"/>
    <w:rsid w:val="00DB0B82"/>
    <w:rsid w:val="00DB7042"/>
    <w:rsid w:val="00DC1500"/>
    <w:rsid w:val="00DC7791"/>
    <w:rsid w:val="00DD6F16"/>
    <w:rsid w:val="00DF7E08"/>
    <w:rsid w:val="00E44371"/>
    <w:rsid w:val="00E5627D"/>
    <w:rsid w:val="00E63E42"/>
    <w:rsid w:val="00E949B0"/>
    <w:rsid w:val="00EA1E2F"/>
    <w:rsid w:val="00EB7B6F"/>
    <w:rsid w:val="00EC0BEA"/>
    <w:rsid w:val="00EC41E9"/>
    <w:rsid w:val="00EE48AA"/>
    <w:rsid w:val="00F00591"/>
    <w:rsid w:val="00F05DF4"/>
    <w:rsid w:val="00F23C53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925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2025-03-04T11:10:00Z</cp:lastPrinted>
  <dcterms:created xsi:type="dcterms:W3CDTF">2025-03-04T11:10:00Z</dcterms:created>
  <dcterms:modified xsi:type="dcterms:W3CDTF">2025-03-04T11:10:00Z</dcterms:modified>
</cp:coreProperties>
</file>