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386A3" w14:textId="7772471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2776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40D92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FD89BD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3E06B8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38A697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FFC0BD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35FE1C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0651D2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21C522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388C57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10B2BA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96C14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6823E5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D9ECFF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09C5B2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9625BC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D68F04A" w14:textId="4D54C0FE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27764" w:rsidRPr="00C27764">
        <w:rPr>
          <w:rFonts w:eastAsia="Times New Roman" w:cs="Calibri"/>
          <w:b/>
          <w:lang w:eastAsia="pl-PL"/>
        </w:rPr>
        <w:t xml:space="preserve">dostawa zestawu sterowania i akwizycji danych dla </w:t>
      </w:r>
      <w:proofErr w:type="spellStart"/>
      <w:r w:rsidR="00C27764" w:rsidRPr="00C27764">
        <w:rPr>
          <w:rFonts w:eastAsia="Times New Roman" w:cs="Calibri"/>
          <w:b/>
          <w:lang w:eastAsia="pl-PL"/>
        </w:rPr>
        <w:t>WEiP</w:t>
      </w:r>
      <w:proofErr w:type="spellEnd"/>
      <w:r w:rsidR="00C27764" w:rsidRPr="00C27764">
        <w:rPr>
          <w:rFonts w:eastAsia="Times New Roman" w:cs="Calibri"/>
          <w:b/>
          <w:lang w:eastAsia="pl-PL"/>
        </w:rPr>
        <w:t xml:space="preserve"> - DE-dzp.272-122/25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DD7036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CAB3D7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6117E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DDE7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717837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C1AEB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D70DE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83DD6A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76075D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94D92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B5A605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8133377" w14:textId="2AC780A7" w:rsidR="005103B9" w:rsidRPr="00564362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564362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5711" w14:textId="77777777" w:rsidR="002E6400" w:rsidRDefault="002E6400" w:rsidP="0038231F">
      <w:pPr>
        <w:spacing w:after="0" w:line="240" w:lineRule="auto"/>
      </w:pPr>
      <w:r>
        <w:separator/>
      </w:r>
    </w:p>
  </w:endnote>
  <w:endnote w:type="continuationSeparator" w:id="0">
    <w:p w14:paraId="721312BA" w14:textId="77777777" w:rsidR="002E6400" w:rsidRDefault="002E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D74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6BC6BA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782D4" w14:textId="77777777" w:rsidR="002E6400" w:rsidRDefault="002E6400" w:rsidP="0038231F">
      <w:pPr>
        <w:spacing w:after="0" w:line="240" w:lineRule="auto"/>
      </w:pPr>
      <w:r>
        <w:separator/>
      </w:r>
    </w:p>
  </w:footnote>
  <w:footnote w:type="continuationSeparator" w:id="0">
    <w:p w14:paraId="2A4B13E0" w14:textId="77777777" w:rsidR="002E6400" w:rsidRDefault="002E6400" w:rsidP="0038231F">
      <w:pPr>
        <w:spacing w:after="0" w:line="240" w:lineRule="auto"/>
      </w:pPr>
      <w:r>
        <w:continuationSeparator/>
      </w:r>
    </w:p>
  </w:footnote>
  <w:footnote w:id="1">
    <w:p w14:paraId="28CCFC2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F27FF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D146" w14:textId="0C751026" w:rsidR="003C5841" w:rsidRDefault="00564362" w:rsidP="00564362">
    <w:pPr>
      <w:pStyle w:val="Nagwek"/>
      <w:jc w:val="center"/>
    </w:pPr>
    <w:r>
      <w:rPr>
        <w:rFonts w:ascii="Verdana" w:hAnsi="Verdana" w:cs="Arial"/>
        <w:sz w:val="18"/>
        <w:szCs w:val="18"/>
      </w:rPr>
      <w:pict w14:anchorId="22E6D4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4.5pt;height:36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362"/>
    <w:rsid w:val="005C39CA"/>
    <w:rsid w:val="005E176A"/>
    <w:rsid w:val="00634311"/>
    <w:rsid w:val="00641874"/>
    <w:rsid w:val="006676AE"/>
    <w:rsid w:val="006A3A1F"/>
    <w:rsid w:val="006A52B6"/>
    <w:rsid w:val="006D30DC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0110D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2025-02-28T11:04:00Z</dcterms:created>
  <dcterms:modified xsi:type="dcterms:W3CDTF">2025-02-28T11:04:00Z</dcterms:modified>
</cp:coreProperties>
</file>