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67D803" w14:textId="77777777" w:rsidR="00A47916" w:rsidRPr="00A47916" w:rsidRDefault="00A47916" w:rsidP="00A47916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A47916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6AD6CBE5" w14:textId="77777777" w:rsidR="00A47916" w:rsidRPr="00A47916" w:rsidRDefault="00A47916" w:rsidP="00A4791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A47916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D59041B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Akademia Górniczo-Hutnicza</w:t>
      </w:r>
    </w:p>
    <w:p w14:paraId="6AFF59A5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611F06FA" w14:textId="77777777" w:rsidR="00A47916" w:rsidRPr="00A47916" w:rsidRDefault="00A47916" w:rsidP="00A4791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 xml:space="preserve">Al. Mickiewicza 30, </w:t>
      </w:r>
      <w:r w:rsidRPr="00A47916">
        <w:rPr>
          <w:rFonts w:eastAsia="Times New Roman" w:cs="Calibri"/>
          <w:sz w:val="20"/>
          <w:lang w:eastAsia="pl-PL"/>
        </w:rPr>
        <w:br/>
        <w:t>30-059 Kraków</w:t>
      </w:r>
    </w:p>
    <w:p w14:paraId="7E5B7E5B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70B6B96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A47916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C2B1D27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D0A3BD6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A47916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A47916">
        <w:rPr>
          <w:rFonts w:eastAsia="Times New Roman" w:cs="Calibri"/>
          <w:i/>
          <w:sz w:val="20"/>
          <w:lang w:eastAsia="pl-PL"/>
        </w:rPr>
        <w:t>)</w:t>
      </w:r>
    </w:p>
    <w:p w14:paraId="5CA62BF9" w14:textId="77777777" w:rsidR="00A47916" w:rsidRPr="00A47916" w:rsidRDefault="00A47916" w:rsidP="00A4791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A47916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6DF1E83D" w14:textId="77777777" w:rsidR="00A47916" w:rsidRPr="00A47916" w:rsidRDefault="00A47916" w:rsidP="00A4791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A47916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46764DE" w14:textId="77777777" w:rsidR="00A47916" w:rsidRPr="00A47916" w:rsidRDefault="00A47916" w:rsidP="00A4791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A47916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3D958A77" w14:textId="77777777" w:rsidR="00A47916" w:rsidRPr="00A47916" w:rsidRDefault="00A47916" w:rsidP="00A4791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CEDCDC6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9FBF6E7" w14:textId="77777777" w:rsidR="00A47916" w:rsidRPr="00A47916" w:rsidRDefault="00A47916" w:rsidP="00A4791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A47916">
        <w:rPr>
          <w:rFonts w:eastAsia="Times New Roman" w:cs="Calibri"/>
          <w:b/>
          <w:lang w:eastAsia="pl-PL"/>
        </w:rPr>
        <w:t>Pzp</w:t>
      </w:r>
      <w:proofErr w:type="spellEnd"/>
      <w:r w:rsidRPr="00A47916">
        <w:rPr>
          <w:rFonts w:eastAsia="Times New Roman" w:cs="Calibri"/>
          <w:b/>
          <w:lang w:eastAsia="pl-PL"/>
        </w:rPr>
        <w:t>)</w:t>
      </w:r>
    </w:p>
    <w:p w14:paraId="123BCAD2" w14:textId="77777777" w:rsidR="00A47916" w:rsidRPr="00A47916" w:rsidRDefault="00A47916" w:rsidP="00A4791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A47916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AE09808" w14:textId="42897834" w:rsidR="00A47916" w:rsidRPr="00A47916" w:rsidRDefault="00A47916" w:rsidP="00A4791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A47916">
        <w:rPr>
          <w:rFonts w:eastAsia="Times New Roman" w:cs="Calibri"/>
          <w:lang w:eastAsia="pl-PL"/>
        </w:rPr>
        <w:br/>
        <w:t xml:space="preserve">pn. </w:t>
      </w:r>
      <w:r w:rsidR="00C73E7E" w:rsidRPr="00C73E7E">
        <w:rPr>
          <w:rFonts w:eastAsia="Times New Roman" w:cs="Calibri"/>
          <w:b/>
          <w:lang w:eastAsia="pl-PL"/>
        </w:rPr>
        <w:t>Dostawa 20 sztuk łóżek drewnianych, sosnowych do Ośrodka AGH w Łukęcinie, ul. Leśna 3, 72-400 Kamień Pomorski, woj. zachodniopomorskie - DE-dzp.272-99/25</w:t>
      </w:r>
      <w:bookmarkStart w:id="0" w:name="_GoBack"/>
      <w:bookmarkEnd w:id="0"/>
      <w:r w:rsidRPr="00A47916">
        <w:rPr>
          <w:rFonts w:eastAsia="Times New Roman" w:cs="Calibri"/>
          <w:lang w:eastAsia="pl-PL"/>
        </w:rPr>
        <w:t xml:space="preserve">, prowadzonego przez </w:t>
      </w:r>
      <w:r w:rsidRPr="00A47916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A47916">
        <w:rPr>
          <w:rFonts w:eastAsia="Times New Roman" w:cs="Calibri"/>
          <w:i/>
          <w:lang w:eastAsia="pl-PL"/>
        </w:rPr>
        <w:t xml:space="preserve">, </w:t>
      </w:r>
      <w:r w:rsidRPr="00A47916">
        <w:rPr>
          <w:rFonts w:eastAsia="Times New Roman" w:cs="Calibri"/>
          <w:lang w:eastAsia="pl-PL"/>
        </w:rPr>
        <w:t>oświadczam, co następuje:</w:t>
      </w:r>
    </w:p>
    <w:p w14:paraId="35353829" w14:textId="77777777" w:rsidR="00A47916" w:rsidRPr="00A47916" w:rsidRDefault="00A47916" w:rsidP="00A4791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OŚWIADCZENIA DOTYCZĄCE WYKONAWCY:</w:t>
      </w:r>
    </w:p>
    <w:p w14:paraId="55B83AC9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17B40C36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47916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A47916">
        <w:rPr>
          <w:rFonts w:eastAsia="Times New Roman" w:cs="Calibri"/>
          <w:lang w:eastAsia="pl-PL"/>
        </w:rPr>
        <w:t xml:space="preserve">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>.</w:t>
      </w:r>
    </w:p>
    <w:p w14:paraId="71452943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47916">
        <w:rPr>
          <w:rFonts w:eastAsia="Times New Roman" w:cs="Calibri"/>
          <w:vertAlign w:val="superscript"/>
          <w:lang w:eastAsia="pl-PL"/>
        </w:rPr>
        <w:footnoteReference w:id="1"/>
      </w:r>
      <w:r w:rsidRPr="00A47916">
        <w:rPr>
          <w:rFonts w:eastAsia="Times New Roman" w:cs="Calibri"/>
          <w:lang w:eastAsia="pl-PL"/>
        </w:rPr>
        <w:t xml:space="preserve">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47916">
        <w:rPr>
          <w:rFonts w:eastAsia="Times New Roman" w:cs="Calibri"/>
          <w:lang w:eastAsia="pl-PL"/>
        </w:rPr>
        <w:t>Pzp</w:t>
      </w:r>
      <w:proofErr w:type="spellEnd"/>
      <w:r w:rsidRPr="00A47916">
        <w:rPr>
          <w:rFonts w:eastAsia="Times New Roman" w:cs="Calibri"/>
          <w:lang w:eastAsia="pl-PL"/>
        </w:rPr>
        <w:t xml:space="preserve"> podjąłem następujące środki naprawcze</w:t>
      </w:r>
      <w:r w:rsidRPr="00A47916">
        <w:rPr>
          <w:rFonts w:eastAsia="Times New Roman" w:cs="Calibri"/>
          <w:vertAlign w:val="superscript"/>
          <w:lang w:eastAsia="pl-PL"/>
        </w:rPr>
        <w:footnoteReference w:id="2"/>
      </w:r>
      <w:r w:rsidRPr="00A47916">
        <w:rPr>
          <w:rFonts w:eastAsia="Times New Roman" w:cs="Calibri"/>
          <w:lang w:eastAsia="pl-PL"/>
        </w:rPr>
        <w:t>:</w:t>
      </w:r>
      <w:r w:rsidRPr="00A47916">
        <w:rPr>
          <w:rFonts w:eastAsia="Times New Roman" w:cs="Calibri"/>
          <w:vertAlign w:val="superscript"/>
          <w:lang w:eastAsia="pl-PL"/>
        </w:rPr>
        <w:t xml:space="preserve"> </w:t>
      </w:r>
    </w:p>
    <w:p w14:paraId="054CF1A5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73DEF59E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1B4D2" w14:textId="77777777" w:rsidR="00A47916" w:rsidRPr="00A47916" w:rsidRDefault="00A47916" w:rsidP="00A4791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A02B108" w14:textId="77777777" w:rsidR="00A47916" w:rsidRPr="00A47916" w:rsidRDefault="00A47916" w:rsidP="00A4791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b/>
          <w:lang w:eastAsia="pl-PL"/>
        </w:rPr>
        <w:t>OŚWIADCZENIE DOTYCZĄCE PODANYCH INFORMACJI:</w:t>
      </w:r>
    </w:p>
    <w:p w14:paraId="644E6A74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A47916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A4791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2F56C938" w14:textId="77777777" w:rsidR="00A47916" w:rsidRPr="00A47916" w:rsidRDefault="00A47916" w:rsidP="00A4791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2F724475" w14:textId="77777777" w:rsidR="00A47916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A47916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2DA74723" w14:textId="0AAB8353" w:rsidR="005103B9" w:rsidRPr="00A47916" w:rsidRDefault="00A47916" w:rsidP="00A4791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A47916"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5103B9" w:rsidRPr="00A47916" w:rsidSect="002755C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DC302" w14:textId="77777777" w:rsidR="009A131D" w:rsidRDefault="009A131D" w:rsidP="0038231F">
      <w:pPr>
        <w:spacing w:after="0" w:line="240" w:lineRule="auto"/>
      </w:pPr>
      <w:r>
        <w:separator/>
      </w:r>
    </w:p>
  </w:endnote>
  <w:endnote w:type="continuationSeparator" w:id="0">
    <w:p w14:paraId="5A36A93F" w14:textId="77777777" w:rsidR="009A131D" w:rsidRDefault="009A131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60A35" w14:textId="77777777" w:rsidR="00CF6255" w:rsidRDefault="00CF625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F468F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16B236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109783" w14:textId="77777777" w:rsidR="00CF6255" w:rsidRDefault="00CF62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A9B998" w14:textId="77777777" w:rsidR="009A131D" w:rsidRDefault="009A131D" w:rsidP="0038231F">
      <w:pPr>
        <w:spacing w:after="0" w:line="240" w:lineRule="auto"/>
      </w:pPr>
      <w:r>
        <w:separator/>
      </w:r>
    </w:p>
  </w:footnote>
  <w:footnote w:type="continuationSeparator" w:id="0">
    <w:p w14:paraId="47580327" w14:textId="77777777" w:rsidR="009A131D" w:rsidRDefault="009A131D" w:rsidP="0038231F">
      <w:pPr>
        <w:spacing w:after="0" w:line="240" w:lineRule="auto"/>
      </w:pPr>
      <w:r>
        <w:continuationSeparator/>
      </w:r>
    </w:p>
  </w:footnote>
  <w:footnote w:id="1">
    <w:p w14:paraId="4FE307EB" w14:textId="77777777" w:rsidR="00A47916" w:rsidRDefault="00A47916" w:rsidP="00A4791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3B396F7" w14:textId="77777777" w:rsidR="00A47916" w:rsidRDefault="00A47916" w:rsidP="00A4791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A581E5" w14:textId="77777777" w:rsidR="00CF6255" w:rsidRDefault="00CF625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28E50" w14:textId="77777777" w:rsidR="00CF6255" w:rsidRDefault="00CF625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C59A2C" w14:textId="77777777" w:rsidR="00CF6255" w:rsidRDefault="00CF625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5CA"/>
    <w:rsid w:val="000062D5"/>
    <w:rsid w:val="0002163C"/>
    <w:rsid w:val="00023477"/>
    <w:rsid w:val="000247FF"/>
    <w:rsid w:val="00025C8D"/>
    <w:rsid w:val="000303EE"/>
    <w:rsid w:val="000444DC"/>
    <w:rsid w:val="00073C3D"/>
    <w:rsid w:val="000805B5"/>
    <w:rsid w:val="000809B6"/>
    <w:rsid w:val="00091A4B"/>
    <w:rsid w:val="000B1025"/>
    <w:rsid w:val="000B259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5CA"/>
    <w:rsid w:val="00284368"/>
    <w:rsid w:val="00290B01"/>
    <w:rsid w:val="00292198"/>
    <w:rsid w:val="00295A7E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709F6"/>
    <w:rsid w:val="00675BBA"/>
    <w:rsid w:val="006A3A1F"/>
    <w:rsid w:val="006A52B6"/>
    <w:rsid w:val="006F0034"/>
    <w:rsid w:val="006F3D32"/>
    <w:rsid w:val="006F476C"/>
    <w:rsid w:val="007100B7"/>
    <w:rsid w:val="007118F0"/>
    <w:rsid w:val="0072560B"/>
    <w:rsid w:val="00746532"/>
    <w:rsid w:val="0075114A"/>
    <w:rsid w:val="00751725"/>
    <w:rsid w:val="00756C8F"/>
    <w:rsid w:val="00757EFB"/>
    <w:rsid w:val="00770B69"/>
    <w:rsid w:val="007840F2"/>
    <w:rsid w:val="007936D6"/>
    <w:rsid w:val="007961C8"/>
    <w:rsid w:val="007A7395"/>
    <w:rsid w:val="007B01C8"/>
    <w:rsid w:val="007B64BD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1ACF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131D"/>
    <w:rsid w:val="009C7756"/>
    <w:rsid w:val="00A15F7E"/>
    <w:rsid w:val="00A166B0"/>
    <w:rsid w:val="00A22DCF"/>
    <w:rsid w:val="00A24C2D"/>
    <w:rsid w:val="00A276E4"/>
    <w:rsid w:val="00A3062E"/>
    <w:rsid w:val="00A347DE"/>
    <w:rsid w:val="00A47916"/>
    <w:rsid w:val="00AE6FF2"/>
    <w:rsid w:val="00B0088C"/>
    <w:rsid w:val="00B15219"/>
    <w:rsid w:val="00B15FD3"/>
    <w:rsid w:val="00B24177"/>
    <w:rsid w:val="00B34079"/>
    <w:rsid w:val="00B8005E"/>
    <w:rsid w:val="00B90E42"/>
    <w:rsid w:val="00BB0C3C"/>
    <w:rsid w:val="00BD3D80"/>
    <w:rsid w:val="00BE696F"/>
    <w:rsid w:val="00BE74F9"/>
    <w:rsid w:val="00C014B5"/>
    <w:rsid w:val="00C113BF"/>
    <w:rsid w:val="00C1667A"/>
    <w:rsid w:val="00C4103F"/>
    <w:rsid w:val="00C57DEB"/>
    <w:rsid w:val="00C737A7"/>
    <w:rsid w:val="00C73E7E"/>
    <w:rsid w:val="00C81012"/>
    <w:rsid w:val="00CD0851"/>
    <w:rsid w:val="00CF6255"/>
    <w:rsid w:val="00D23F3D"/>
    <w:rsid w:val="00D34D9A"/>
    <w:rsid w:val="00D409DE"/>
    <w:rsid w:val="00D42C9B"/>
    <w:rsid w:val="00D4457C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1450222"/>
  <w15:chartTrackingRefBased/>
  <w15:docId w15:val="{58F6DA84-D76B-440E-BBA8-B481BD2EF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C6AF42-83C1-4B47-B6F1-74AA94485B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318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Michał Długoń</cp:lastModifiedBy>
  <cp:revision>2</cp:revision>
  <cp:lastPrinted>2016-07-26T10:32:00Z</cp:lastPrinted>
  <dcterms:created xsi:type="dcterms:W3CDTF">2025-03-03T12:45:00Z</dcterms:created>
  <dcterms:modified xsi:type="dcterms:W3CDTF">2025-03-03T12:45:00Z</dcterms:modified>
</cp:coreProperties>
</file>