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3FB7E" w14:textId="77777777" w:rsidR="00C27EDD" w:rsidRPr="00400408" w:rsidRDefault="00C27EDD" w:rsidP="00400408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b w:val="0"/>
          <w:sz w:val="18"/>
          <w:szCs w:val="18"/>
        </w:rPr>
        <w:tab/>
      </w:r>
      <w:r w:rsidRPr="00400408">
        <w:rPr>
          <w:rFonts w:ascii="Verdana" w:hAnsi="Verdana"/>
          <w:b w:val="0"/>
          <w:sz w:val="18"/>
          <w:szCs w:val="18"/>
        </w:rPr>
        <w:tab/>
      </w:r>
      <w:r w:rsidRPr="00400408">
        <w:rPr>
          <w:rFonts w:ascii="Verdana" w:hAnsi="Verdana"/>
          <w:b w:val="0"/>
          <w:sz w:val="18"/>
          <w:szCs w:val="18"/>
        </w:rPr>
        <w:tab/>
      </w:r>
      <w:r w:rsidRPr="00400408">
        <w:rPr>
          <w:rFonts w:ascii="Verdana" w:hAnsi="Verdana"/>
          <w:b w:val="0"/>
          <w:sz w:val="18"/>
          <w:szCs w:val="18"/>
        </w:rPr>
        <w:tab/>
      </w:r>
      <w:r w:rsidRPr="00400408">
        <w:rPr>
          <w:rFonts w:ascii="Verdana" w:hAnsi="Verdana"/>
          <w:b w:val="0"/>
          <w:sz w:val="18"/>
          <w:szCs w:val="18"/>
        </w:rPr>
        <w:tab/>
      </w:r>
      <w:r w:rsidRPr="00400408">
        <w:rPr>
          <w:rFonts w:ascii="Verdana" w:hAnsi="Verdana"/>
          <w:b w:val="0"/>
          <w:sz w:val="18"/>
          <w:szCs w:val="18"/>
        </w:rPr>
        <w:tab/>
      </w:r>
      <w:r w:rsidRPr="00400408">
        <w:rPr>
          <w:rFonts w:ascii="Verdana" w:hAnsi="Verdana"/>
          <w:b w:val="0"/>
          <w:sz w:val="18"/>
          <w:szCs w:val="18"/>
        </w:rPr>
        <w:tab/>
      </w:r>
      <w:r w:rsidRPr="00400408">
        <w:rPr>
          <w:rFonts w:ascii="Verdana" w:hAnsi="Verdana"/>
          <w:sz w:val="18"/>
          <w:szCs w:val="18"/>
        </w:rPr>
        <w:t>Załącznik nr 1</w:t>
      </w:r>
    </w:p>
    <w:p w14:paraId="6913D9D4" w14:textId="77777777" w:rsidR="00C27EDD" w:rsidRPr="00400408" w:rsidRDefault="00C27EDD" w:rsidP="0040040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0408">
        <w:rPr>
          <w:rFonts w:ascii="Verdana" w:hAnsi="Verdana"/>
          <w:b/>
          <w:sz w:val="18"/>
          <w:szCs w:val="18"/>
        </w:rPr>
        <w:t>FORMULARZ OFERTY</w:t>
      </w:r>
    </w:p>
    <w:p w14:paraId="399877AD" w14:textId="77777777" w:rsidR="00C27EDD" w:rsidRPr="00400408" w:rsidRDefault="00C27EDD" w:rsidP="0040040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93403A3" w14:textId="77777777" w:rsidR="00C27EDD" w:rsidRPr="00400408" w:rsidRDefault="00C27EDD" w:rsidP="00400408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4B7C4B3F" w14:textId="77777777" w:rsidR="00C27EDD" w:rsidRPr="00400408" w:rsidRDefault="00C27EDD" w:rsidP="00400408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14:paraId="7A5F9137" w14:textId="77777777" w:rsidR="00C27EDD" w:rsidRPr="00400408" w:rsidRDefault="00C27EDD" w:rsidP="00400408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3F52E94F" w14:textId="77777777" w:rsidR="00C27EDD" w:rsidRPr="00400408" w:rsidRDefault="00C27EDD" w:rsidP="00400408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6ACD5F20" w14:textId="77777777" w:rsidR="00C27EDD" w:rsidRPr="00400408" w:rsidRDefault="00C27EDD" w:rsidP="00400408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400408">
        <w:rPr>
          <w:rFonts w:ascii="Verdana" w:hAnsi="Verdana"/>
          <w:sz w:val="18"/>
          <w:szCs w:val="18"/>
          <w:lang w:val="de-DE"/>
        </w:rPr>
        <w:t>TEL.</w:t>
      </w:r>
      <w:r w:rsidRPr="00400408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63C75040" w14:textId="77777777" w:rsidR="00C27EDD" w:rsidRPr="00400408" w:rsidRDefault="00C27EDD" w:rsidP="00400408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400408">
        <w:rPr>
          <w:rFonts w:ascii="Verdana" w:hAnsi="Verdana"/>
          <w:sz w:val="18"/>
          <w:szCs w:val="18"/>
          <w:lang w:val="de-DE"/>
        </w:rPr>
        <w:t xml:space="preserve">FAX </w:t>
      </w:r>
      <w:r w:rsidRPr="00400408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705E8A61" w14:textId="77777777" w:rsidR="00C27EDD" w:rsidRPr="00400408" w:rsidRDefault="00C27EDD" w:rsidP="00400408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400408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75EF90FD" w14:textId="77777777" w:rsidR="00C27EDD" w:rsidRPr="00400408" w:rsidRDefault="00C27EDD" w:rsidP="00400408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0408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029A2D87" w14:textId="77777777" w:rsidR="00C27EDD" w:rsidRPr="00400408" w:rsidRDefault="00C27EDD" w:rsidP="00400408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6FD15202" w14:textId="77777777" w:rsidR="00C27EDD" w:rsidRPr="00400408" w:rsidRDefault="00C27EDD" w:rsidP="00400408">
      <w:pPr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>Do: Nazwa i siedziba Zamawiającego:</w:t>
      </w:r>
    </w:p>
    <w:p w14:paraId="4C43F8E2" w14:textId="77777777" w:rsidR="00C27EDD" w:rsidRPr="00400408" w:rsidRDefault="00C27EDD" w:rsidP="00400408">
      <w:pPr>
        <w:ind w:right="-110"/>
        <w:rPr>
          <w:rFonts w:ascii="Verdana" w:hAnsi="Verdana"/>
          <w:b/>
          <w:sz w:val="18"/>
          <w:szCs w:val="18"/>
        </w:rPr>
      </w:pPr>
      <w:r w:rsidRPr="00400408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66AFE511" w14:textId="77777777" w:rsidR="00C27EDD" w:rsidRPr="00400408" w:rsidRDefault="00C27EDD" w:rsidP="00400408">
      <w:pPr>
        <w:ind w:right="-110"/>
        <w:rPr>
          <w:rFonts w:ascii="Verdana" w:hAnsi="Verdana"/>
          <w:b/>
          <w:sz w:val="18"/>
          <w:szCs w:val="18"/>
        </w:rPr>
      </w:pPr>
      <w:r w:rsidRPr="00400408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04F3BDC2" w14:textId="77777777" w:rsidR="00C27EDD" w:rsidRPr="00400408" w:rsidRDefault="00C27EDD" w:rsidP="00400408">
      <w:pPr>
        <w:ind w:right="-110"/>
        <w:rPr>
          <w:rFonts w:ascii="Verdana" w:hAnsi="Verdana"/>
          <w:b/>
          <w:sz w:val="18"/>
          <w:szCs w:val="18"/>
        </w:rPr>
      </w:pPr>
      <w:r w:rsidRPr="00400408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15C36344" w14:textId="77777777" w:rsidR="00C27EDD" w:rsidRPr="00400408" w:rsidRDefault="00C27EDD" w:rsidP="00400408">
      <w:pPr>
        <w:ind w:firstLine="3969"/>
        <w:rPr>
          <w:rFonts w:ascii="Verdana" w:hAnsi="Verdana"/>
          <w:b/>
          <w:sz w:val="18"/>
          <w:szCs w:val="18"/>
        </w:rPr>
      </w:pPr>
    </w:p>
    <w:p w14:paraId="03C3EC7E" w14:textId="248D7E40" w:rsidR="00C27EDD" w:rsidRPr="00400408" w:rsidRDefault="00C27EDD" w:rsidP="0040040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00408" w:rsidRPr="00400408">
        <w:rPr>
          <w:rFonts w:ascii="Verdana" w:hAnsi="Verdana"/>
          <w:b/>
          <w:sz w:val="18"/>
          <w:szCs w:val="18"/>
        </w:rPr>
        <w:t>Usługa przewozu studentów na wyjazdy technologiczne wraz z kierowcą dla WIMIC - DE-dzp.272-112/25</w:t>
      </w:r>
      <w:r w:rsidRPr="00400408">
        <w:rPr>
          <w:rFonts w:ascii="Verdana" w:hAnsi="Verdana"/>
          <w:b/>
          <w:sz w:val="18"/>
          <w:szCs w:val="18"/>
        </w:rPr>
        <w:t xml:space="preserve">, </w:t>
      </w:r>
      <w:r w:rsidRPr="00400408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E544783" w14:textId="77777777" w:rsidR="00C27EDD" w:rsidRPr="00400408" w:rsidRDefault="00C27EDD" w:rsidP="0040040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24826BC" w14:textId="316EB273" w:rsidR="00C27EDD" w:rsidRPr="00FB5848" w:rsidRDefault="00C27EDD" w:rsidP="00400408">
      <w:pPr>
        <w:jc w:val="both"/>
        <w:rPr>
          <w:rFonts w:ascii="Verdana" w:hAnsi="Verdana"/>
          <w:b/>
          <w:bCs/>
          <w:sz w:val="18"/>
          <w:szCs w:val="18"/>
        </w:rPr>
      </w:pPr>
      <w:bookmarkStart w:id="0" w:name="_Hlk160452978"/>
      <w:r w:rsidRPr="00400408">
        <w:rPr>
          <w:rFonts w:ascii="Verdana" w:hAnsi="Verdana"/>
          <w:b/>
          <w:sz w:val="18"/>
          <w:szCs w:val="18"/>
        </w:rPr>
        <w:t xml:space="preserve">Cena brutto </w:t>
      </w:r>
      <w:r w:rsidRPr="00400408">
        <w:rPr>
          <w:rFonts w:ascii="Verdana" w:hAnsi="Verdana"/>
          <w:sz w:val="18"/>
          <w:szCs w:val="18"/>
        </w:rPr>
        <w:t xml:space="preserve">za maksymalną ilość kilometrów tj. </w:t>
      </w:r>
      <w:r w:rsidR="00400408" w:rsidRPr="00FB5848">
        <w:rPr>
          <w:rFonts w:ascii="Verdana" w:hAnsi="Verdana"/>
          <w:b/>
          <w:sz w:val="18"/>
          <w:szCs w:val="18"/>
        </w:rPr>
        <w:t>6 000</w:t>
      </w:r>
      <w:r w:rsidRPr="00FB5848">
        <w:rPr>
          <w:rFonts w:ascii="Verdana" w:hAnsi="Verdana"/>
          <w:b/>
          <w:sz w:val="18"/>
          <w:szCs w:val="18"/>
        </w:rPr>
        <w:t xml:space="preserve"> km </w:t>
      </w:r>
      <w:r w:rsidRPr="00FB5848">
        <w:rPr>
          <w:rFonts w:ascii="Verdana" w:hAnsi="Verdana"/>
          <w:sz w:val="18"/>
          <w:szCs w:val="18"/>
        </w:rPr>
        <w:t xml:space="preserve">- </w:t>
      </w:r>
      <w:r w:rsidRPr="001201AE">
        <w:rPr>
          <w:rFonts w:ascii="Verdana" w:hAnsi="Verdana"/>
          <w:sz w:val="18"/>
          <w:szCs w:val="18"/>
          <w:highlight w:val="yellow"/>
        </w:rPr>
        <w:t>………………</w:t>
      </w:r>
      <w:r w:rsidRPr="00FB5848">
        <w:rPr>
          <w:rFonts w:ascii="Verdana" w:hAnsi="Verdana"/>
          <w:sz w:val="18"/>
          <w:szCs w:val="18"/>
        </w:rPr>
        <w:t>.  PLN</w:t>
      </w:r>
    </w:p>
    <w:bookmarkEnd w:id="0"/>
    <w:p w14:paraId="3502D257" w14:textId="77777777" w:rsidR="00C27EDD" w:rsidRPr="00FB5848" w:rsidRDefault="00C27EDD" w:rsidP="00400408">
      <w:pPr>
        <w:jc w:val="both"/>
        <w:rPr>
          <w:rFonts w:ascii="Verdana" w:hAnsi="Verdana"/>
          <w:sz w:val="18"/>
          <w:szCs w:val="18"/>
        </w:rPr>
      </w:pPr>
      <w:r w:rsidRPr="00FB5848">
        <w:rPr>
          <w:rFonts w:ascii="Verdana" w:hAnsi="Verdana"/>
          <w:sz w:val="18"/>
          <w:szCs w:val="18"/>
        </w:rPr>
        <w:t>/słownie brutto: ………………………………………./</w:t>
      </w:r>
    </w:p>
    <w:p w14:paraId="49C9636A" w14:textId="77777777" w:rsidR="00C27EDD" w:rsidRPr="00FB5848" w:rsidRDefault="00C27EDD" w:rsidP="00400408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4DF7C7A7" w14:textId="77777777" w:rsidR="00C27EDD" w:rsidRPr="00FB5848" w:rsidRDefault="00C27EDD" w:rsidP="00400408">
      <w:pPr>
        <w:pStyle w:val="Tekstpodstawowy"/>
        <w:spacing w:line="240" w:lineRule="auto"/>
        <w:rPr>
          <w:rFonts w:ascii="Verdana" w:hAnsi="Verdana"/>
          <w:b w:val="0"/>
          <w:sz w:val="18"/>
          <w:szCs w:val="18"/>
        </w:rPr>
      </w:pPr>
      <w:r w:rsidRPr="001201AE">
        <w:rPr>
          <w:rFonts w:ascii="Verdana" w:hAnsi="Verdana"/>
          <w:bCs/>
          <w:sz w:val="18"/>
          <w:szCs w:val="18"/>
        </w:rPr>
        <w:t>Cena netto</w:t>
      </w:r>
      <w:r w:rsidRPr="00FB5848">
        <w:rPr>
          <w:rFonts w:ascii="Verdana" w:hAnsi="Verdana"/>
          <w:b w:val="0"/>
          <w:sz w:val="18"/>
          <w:szCs w:val="18"/>
        </w:rPr>
        <w:t xml:space="preserve"> za 1 km trasy </w:t>
      </w:r>
      <w:r w:rsidRPr="00FB5848">
        <w:rPr>
          <w:rFonts w:ascii="Verdana" w:hAnsi="Verdana"/>
          <w:sz w:val="18"/>
          <w:szCs w:val="18"/>
        </w:rPr>
        <w:t>autokarem</w:t>
      </w:r>
      <w:r w:rsidRPr="00FB5848">
        <w:rPr>
          <w:rFonts w:ascii="Verdana" w:hAnsi="Verdana"/>
          <w:b w:val="0"/>
          <w:sz w:val="18"/>
          <w:szCs w:val="18"/>
        </w:rPr>
        <w:t xml:space="preserve"> wynosi:   </w:t>
      </w:r>
      <w:r w:rsidRPr="001201AE">
        <w:rPr>
          <w:rFonts w:ascii="Verdana" w:hAnsi="Verdana"/>
          <w:b w:val="0"/>
          <w:sz w:val="18"/>
          <w:szCs w:val="18"/>
          <w:highlight w:val="yellow"/>
        </w:rPr>
        <w:t>………………………………….</w:t>
      </w:r>
      <w:r w:rsidRPr="00FB5848">
        <w:rPr>
          <w:rFonts w:ascii="Verdana" w:hAnsi="Verdana"/>
          <w:b w:val="0"/>
          <w:sz w:val="18"/>
          <w:szCs w:val="18"/>
        </w:rPr>
        <w:t>PLN</w:t>
      </w:r>
    </w:p>
    <w:p w14:paraId="35AA2B20" w14:textId="77777777" w:rsidR="00C27EDD" w:rsidRPr="00FB5848" w:rsidRDefault="00C27EDD" w:rsidP="00400408">
      <w:pPr>
        <w:widowControl w:val="0"/>
        <w:rPr>
          <w:rFonts w:ascii="Verdana" w:hAnsi="Verdana"/>
          <w:sz w:val="18"/>
          <w:szCs w:val="18"/>
        </w:rPr>
      </w:pPr>
    </w:p>
    <w:p w14:paraId="5C452B49" w14:textId="3336A721" w:rsidR="00C27EDD" w:rsidRPr="00400408" w:rsidRDefault="00FB5848" w:rsidP="00400408">
      <w:pPr>
        <w:widowControl w:val="0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1201AE">
        <w:rPr>
          <w:rFonts w:ascii="Verdana" w:hAnsi="Verdana"/>
          <w:b/>
          <w:sz w:val="18"/>
          <w:szCs w:val="18"/>
          <w:highlight w:val="yellow"/>
          <w:u w:val="single"/>
        </w:rPr>
        <w:t>K</w:t>
      </w:r>
      <w:r w:rsidR="00C27EDD" w:rsidRPr="001201AE">
        <w:rPr>
          <w:rFonts w:ascii="Verdana" w:hAnsi="Verdana"/>
          <w:b/>
          <w:sz w:val="18"/>
          <w:szCs w:val="18"/>
          <w:highlight w:val="yellow"/>
          <w:u w:val="single"/>
        </w:rPr>
        <w:t>ryterium oceny ofert</w:t>
      </w:r>
      <w:r w:rsidR="00C27EDD" w:rsidRPr="001201AE">
        <w:rPr>
          <w:rFonts w:ascii="Verdana" w:hAnsi="Verdana"/>
          <w:b/>
          <w:sz w:val="18"/>
          <w:szCs w:val="18"/>
          <w:u w:val="single"/>
        </w:rPr>
        <w:t xml:space="preserve"> – rok produkcji pojazd</w:t>
      </w:r>
      <w:r w:rsidR="00801AFF" w:rsidRPr="001201AE">
        <w:rPr>
          <w:rFonts w:ascii="Verdana" w:hAnsi="Verdana"/>
          <w:b/>
          <w:sz w:val="18"/>
          <w:szCs w:val="18"/>
          <w:u w:val="single"/>
        </w:rPr>
        <w:t>ów</w:t>
      </w:r>
      <w:r w:rsidR="00C27EDD" w:rsidRPr="001201AE">
        <w:rPr>
          <w:rFonts w:ascii="Verdana" w:hAnsi="Verdana"/>
          <w:b/>
          <w:sz w:val="18"/>
          <w:szCs w:val="18"/>
          <w:u w:val="single"/>
        </w:rPr>
        <w:t xml:space="preserve"> przeznaczonych do realizacji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1697"/>
        <w:gridCol w:w="2410"/>
        <w:gridCol w:w="3260"/>
      </w:tblGrid>
      <w:tr w:rsidR="00C27EDD" w:rsidRPr="00400408" w14:paraId="616DEAAF" w14:textId="77777777" w:rsidTr="00FB584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865B" w14:textId="77777777" w:rsidR="00C27EDD" w:rsidRPr="00400408" w:rsidRDefault="00C27EDD" w:rsidP="0040040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12E0C" w14:textId="77777777" w:rsidR="00C27EDD" w:rsidRPr="00400408" w:rsidRDefault="00C27EDD" w:rsidP="0040040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00408">
              <w:rPr>
                <w:rFonts w:ascii="Verdana" w:hAnsi="Verdana"/>
                <w:b/>
                <w:sz w:val="18"/>
                <w:szCs w:val="18"/>
              </w:rPr>
              <w:t>Marka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045CB" w14:textId="77777777" w:rsidR="00C27EDD" w:rsidRPr="00400408" w:rsidRDefault="00C27EDD" w:rsidP="0040040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00408">
              <w:rPr>
                <w:rFonts w:ascii="Verdana" w:hAnsi="Verdana"/>
                <w:b/>
                <w:sz w:val="18"/>
                <w:szCs w:val="18"/>
              </w:rPr>
              <w:t>Rok produkcji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268DF" w14:textId="77777777" w:rsidR="00C27EDD" w:rsidRPr="00400408" w:rsidRDefault="00C27EDD" w:rsidP="0040040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00408">
              <w:rPr>
                <w:rFonts w:ascii="Verdana" w:hAnsi="Verdana"/>
                <w:b/>
                <w:sz w:val="18"/>
                <w:szCs w:val="18"/>
              </w:rPr>
              <w:t>Nr rejestracyjny</w:t>
            </w:r>
          </w:p>
        </w:tc>
      </w:tr>
      <w:tr w:rsidR="00C27EDD" w:rsidRPr="00400408" w14:paraId="01B2C57E" w14:textId="77777777" w:rsidTr="00FB584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113D7" w14:textId="76ED62AF" w:rsidR="00C27EDD" w:rsidRPr="00400408" w:rsidRDefault="00C27EDD" w:rsidP="0040040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00408">
              <w:rPr>
                <w:rFonts w:ascii="Verdana" w:hAnsi="Verdana"/>
                <w:b/>
                <w:sz w:val="18"/>
                <w:szCs w:val="18"/>
              </w:rPr>
              <w:t>AUTOKAR</w:t>
            </w:r>
            <w:r w:rsidR="00FB5848">
              <w:rPr>
                <w:rFonts w:ascii="Verdana" w:hAnsi="Verdana"/>
                <w:b/>
                <w:sz w:val="18"/>
                <w:szCs w:val="18"/>
              </w:rPr>
              <w:t xml:space="preserve"> I</w:t>
            </w:r>
            <w:r w:rsidRPr="0040040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F7E4" w14:textId="77777777" w:rsidR="00C27EDD" w:rsidRPr="00400408" w:rsidRDefault="00C27EDD" w:rsidP="0040040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EF66" w14:textId="77777777" w:rsidR="00C27EDD" w:rsidRPr="00400408" w:rsidRDefault="00C27EDD" w:rsidP="0040040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E26A" w14:textId="77777777" w:rsidR="00C27EDD" w:rsidRPr="00400408" w:rsidRDefault="00C27EDD" w:rsidP="0040040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FB5848" w:rsidRPr="00400408" w14:paraId="2B69AFA0" w14:textId="77777777" w:rsidTr="00FB584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F231A" w14:textId="196CEF3B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4D07DB">
              <w:rPr>
                <w:rFonts w:ascii="Verdana" w:hAnsi="Verdana"/>
                <w:b/>
                <w:sz w:val="18"/>
                <w:szCs w:val="18"/>
              </w:rPr>
              <w:t>AUTOKAR I</w:t>
            </w:r>
            <w:r>
              <w:rPr>
                <w:rFonts w:ascii="Verdana" w:hAnsi="Verdana"/>
                <w:b/>
                <w:sz w:val="18"/>
                <w:szCs w:val="18"/>
              </w:rPr>
              <w:t>I</w:t>
            </w:r>
            <w:r w:rsidRPr="004D07D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7C5A" w14:textId="77777777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8CB9" w14:textId="77777777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4AC7" w14:textId="77777777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FB5848" w:rsidRPr="00400408" w14:paraId="07BAD3CB" w14:textId="77777777" w:rsidTr="00FB584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FE8F" w14:textId="452E85B1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4D07DB">
              <w:rPr>
                <w:rFonts w:ascii="Verdana" w:hAnsi="Verdana"/>
                <w:b/>
                <w:sz w:val="18"/>
                <w:szCs w:val="18"/>
              </w:rPr>
              <w:t>AUTOKAR I</w:t>
            </w:r>
            <w:r>
              <w:rPr>
                <w:rFonts w:ascii="Verdana" w:hAnsi="Verdana"/>
                <w:b/>
                <w:sz w:val="18"/>
                <w:szCs w:val="18"/>
              </w:rPr>
              <w:t>II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8EFD" w14:textId="77777777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4DFC" w14:textId="77777777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A0BA" w14:textId="77777777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FB5848" w:rsidRPr="00400408" w14:paraId="0C30F134" w14:textId="77777777" w:rsidTr="00FB584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EC92" w14:textId="33019EA7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4D07DB">
              <w:rPr>
                <w:rFonts w:ascii="Verdana" w:hAnsi="Verdana"/>
                <w:b/>
                <w:sz w:val="18"/>
                <w:szCs w:val="18"/>
              </w:rPr>
              <w:t>AUTOKAR I</w:t>
            </w:r>
            <w:r>
              <w:rPr>
                <w:rFonts w:ascii="Verdana" w:hAnsi="Verdana"/>
                <w:b/>
                <w:sz w:val="18"/>
                <w:szCs w:val="18"/>
              </w:rPr>
              <w:t>V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6070" w14:textId="77777777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7E25" w14:textId="77777777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1E52" w14:textId="77777777" w:rsidR="00FB5848" w:rsidRPr="00400408" w:rsidRDefault="00FB5848" w:rsidP="00FB5848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</w:tbl>
    <w:p w14:paraId="1083665E" w14:textId="77777777" w:rsidR="00C27EDD" w:rsidRPr="00400408" w:rsidRDefault="00C27EDD" w:rsidP="00400408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400408">
        <w:rPr>
          <w:rFonts w:ascii="Verdana" w:hAnsi="Verdana"/>
          <w:i/>
          <w:sz w:val="18"/>
          <w:szCs w:val="18"/>
        </w:rPr>
        <w:t>(brak wskazania nr rejestracyjnego pojazdu będzie skutkował odrzuceniem oferty)</w:t>
      </w:r>
    </w:p>
    <w:p w14:paraId="1BFAE470" w14:textId="77777777" w:rsidR="00C27EDD" w:rsidRPr="00400408" w:rsidRDefault="00C27EDD" w:rsidP="00400408">
      <w:pPr>
        <w:widowControl w:val="0"/>
        <w:ind w:right="1"/>
        <w:jc w:val="both"/>
        <w:rPr>
          <w:rFonts w:ascii="Verdana" w:hAnsi="Verdana"/>
          <w:color w:val="FF0000"/>
          <w:sz w:val="18"/>
          <w:szCs w:val="18"/>
          <w:u w:val="single"/>
        </w:rPr>
      </w:pPr>
    </w:p>
    <w:p w14:paraId="031A70B0" w14:textId="512C3506" w:rsidR="00C27EDD" w:rsidRPr="00400408" w:rsidRDefault="00C27EDD" w:rsidP="00400408">
      <w:pPr>
        <w:jc w:val="both"/>
        <w:rPr>
          <w:rFonts w:ascii="Verdana" w:hAnsi="Verdana"/>
          <w:b/>
          <w:sz w:val="18"/>
          <w:szCs w:val="18"/>
        </w:rPr>
      </w:pPr>
      <w:r w:rsidRPr="00400408">
        <w:rPr>
          <w:rFonts w:ascii="Verdana" w:hAnsi="Verdana"/>
          <w:b/>
          <w:sz w:val="18"/>
          <w:szCs w:val="18"/>
        </w:rPr>
        <w:t xml:space="preserve">Termin realizacji: </w:t>
      </w:r>
      <w:r w:rsidR="00EB6CA8">
        <w:rPr>
          <w:rFonts w:ascii="Verdana" w:hAnsi="Verdana"/>
          <w:b/>
          <w:sz w:val="18"/>
          <w:szCs w:val="18"/>
        </w:rPr>
        <w:t>do 4 miesięcy od daty podpisania umowy.</w:t>
      </w:r>
    </w:p>
    <w:p w14:paraId="2861B4CE" w14:textId="77777777" w:rsidR="00C27EDD" w:rsidRPr="00400408" w:rsidRDefault="00C27EDD" w:rsidP="00400408">
      <w:pPr>
        <w:jc w:val="both"/>
        <w:rPr>
          <w:rFonts w:ascii="Verdana" w:hAnsi="Verdana"/>
          <w:i/>
          <w:sz w:val="18"/>
          <w:szCs w:val="18"/>
          <w:u w:val="single"/>
        </w:rPr>
      </w:pPr>
    </w:p>
    <w:p w14:paraId="2F55D71D" w14:textId="77777777" w:rsidR="00400408" w:rsidRDefault="00C27EDD" w:rsidP="0040040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b/>
          <w:sz w:val="18"/>
          <w:szCs w:val="18"/>
        </w:rPr>
        <w:t xml:space="preserve">Termin płatności: </w:t>
      </w:r>
      <w:r w:rsidRPr="00400408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D609627" w14:textId="77777777" w:rsidR="00400408" w:rsidRDefault="00400408" w:rsidP="0040040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164FAB6D" w14:textId="2D6D4B95" w:rsidR="00C27EDD" w:rsidRPr="00400408" w:rsidRDefault="00C27EDD" w:rsidP="00400408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r w:rsidRPr="00400408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9703D6E" w14:textId="77777777" w:rsidR="00C27EDD" w:rsidRPr="00400408" w:rsidRDefault="00C27EDD" w:rsidP="00400408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rPr>
          <w:rFonts w:ascii="Verdana" w:hAnsi="Verdana"/>
          <w:color w:val="000000"/>
          <w:sz w:val="18"/>
          <w:szCs w:val="18"/>
        </w:rPr>
      </w:pPr>
      <w:r w:rsidRPr="00400408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31F16DB8" w14:textId="77777777" w:rsidR="00C27EDD" w:rsidRPr="00400408" w:rsidRDefault="00C27EDD" w:rsidP="00400408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 w:rsidRPr="00400408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400408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60AEDA2" w14:textId="77777777" w:rsidR="00C27EDD" w:rsidRPr="00400408" w:rsidRDefault="00C27EDD" w:rsidP="00400408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 w:rsidRPr="00400408">
        <w:rPr>
          <w:rFonts w:ascii="Verdana" w:hAnsi="Verdana"/>
          <w:color w:val="000000"/>
          <w:sz w:val="18"/>
          <w:szCs w:val="18"/>
        </w:rPr>
        <w:t>Oświadczam, że posiadam Koncesję/Zezwolenie/Licencję</w:t>
      </w:r>
      <w:r w:rsidRPr="00400408">
        <w:rPr>
          <w:rFonts w:ascii="Verdana" w:hAnsi="Verdana"/>
          <w:color w:val="000000"/>
          <w:sz w:val="18"/>
          <w:szCs w:val="18"/>
          <w:highlight w:val="yellow"/>
        </w:rPr>
        <w:t>*</w:t>
      </w:r>
      <w:r w:rsidRPr="00400408">
        <w:rPr>
          <w:rFonts w:ascii="Verdana" w:hAnsi="Verdana"/>
          <w:color w:val="000000"/>
          <w:sz w:val="18"/>
          <w:szCs w:val="18"/>
        </w:rPr>
        <w:t xml:space="preserve"> na podjęcie działalności gospodarczej w zakresie objętym zamówieniem – licencja uprawniająca do wykonania przewozów krajowych.</w:t>
      </w:r>
    </w:p>
    <w:p w14:paraId="3C4B25C3" w14:textId="77777777" w:rsidR="00C27EDD" w:rsidRPr="00400408" w:rsidRDefault="00C27EDD" w:rsidP="00400408">
      <w:p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 w:rsidRPr="00400408">
        <w:rPr>
          <w:rFonts w:ascii="Verdana" w:hAnsi="Verdana"/>
          <w:color w:val="000000"/>
          <w:sz w:val="18"/>
          <w:szCs w:val="18"/>
          <w:highlight w:val="yellow"/>
        </w:rPr>
        <w:t>*niepotrzebne skreślić</w:t>
      </w:r>
    </w:p>
    <w:p w14:paraId="29F46F60" w14:textId="77777777" w:rsidR="00C27EDD" w:rsidRPr="00400408" w:rsidRDefault="00C27EDD" w:rsidP="00400408">
      <w:pPr>
        <w:numPr>
          <w:ilvl w:val="0"/>
          <w:numId w:val="1"/>
        </w:numPr>
        <w:ind w:left="357"/>
        <w:jc w:val="both"/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400408">
        <w:rPr>
          <w:rFonts w:ascii="Verdana" w:hAnsi="Verdana"/>
          <w:sz w:val="18"/>
          <w:szCs w:val="18"/>
          <w:vertAlign w:val="superscript"/>
        </w:rPr>
        <w:t>1</w:t>
      </w:r>
      <w:r w:rsidRPr="00400408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400408">
        <w:rPr>
          <w:rFonts w:ascii="Verdana" w:hAnsi="Verdana"/>
          <w:sz w:val="18"/>
          <w:szCs w:val="18"/>
          <w:vertAlign w:val="superscript"/>
        </w:rPr>
        <w:t>2</w:t>
      </w:r>
      <w:r w:rsidRPr="00400408">
        <w:rPr>
          <w:rFonts w:ascii="Verdana" w:hAnsi="Verdana"/>
          <w:sz w:val="18"/>
          <w:szCs w:val="18"/>
        </w:rPr>
        <w:t xml:space="preserve"> </w:t>
      </w:r>
    </w:p>
    <w:p w14:paraId="21617EEF" w14:textId="77777777" w:rsidR="00C27EDD" w:rsidRPr="00FB5848" w:rsidRDefault="00C27EDD" w:rsidP="00400408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FB5848">
        <w:rPr>
          <w:rFonts w:ascii="Verdana" w:hAnsi="Verdana"/>
          <w:i/>
          <w:sz w:val="16"/>
          <w:szCs w:val="16"/>
          <w:vertAlign w:val="superscript"/>
        </w:rPr>
        <w:t>1</w:t>
      </w:r>
      <w:r w:rsidRPr="00FB5848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44F4E1F" w14:textId="77777777" w:rsidR="00C27EDD" w:rsidRPr="00FB5848" w:rsidRDefault="00C27EDD" w:rsidP="00400408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FB5848">
        <w:rPr>
          <w:rFonts w:ascii="Verdana" w:hAnsi="Verdana"/>
          <w:i/>
          <w:sz w:val="16"/>
          <w:szCs w:val="16"/>
          <w:vertAlign w:val="superscript"/>
        </w:rPr>
        <w:t>2</w:t>
      </w:r>
      <w:r w:rsidRPr="00FB5848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74D70C" w14:textId="77777777" w:rsidR="00C27EDD" w:rsidRPr="00400408" w:rsidRDefault="00C27EDD" w:rsidP="00400408">
      <w:pPr>
        <w:numPr>
          <w:ilvl w:val="0"/>
          <w:numId w:val="1"/>
        </w:numPr>
        <w:ind w:left="357"/>
        <w:jc w:val="both"/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lastRenderedPageBreak/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27EDD" w:rsidRPr="00400408" w14:paraId="2F1321A5" w14:textId="77777777" w:rsidTr="00C27ED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AD4C1" w14:textId="77777777" w:rsidR="00C27EDD" w:rsidRPr="00400408" w:rsidRDefault="00C27EDD" w:rsidP="0040040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0D172" w14:textId="77777777" w:rsidR="00C27EDD" w:rsidRPr="00400408" w:rsidRDefault="00C27EDD" w:rsidP="0040040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61FDA61" w14:textId="77777777" w:rsidR="00C27EDD" w:rsidRPr="00400408" w:rsidRDefault="00C27EDD" w:rsidP="0040040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99E84" w14:textId="77777777" w:rsidR="00C27EDD" w:rsidRPr="00400408" w:rsidRDefault="00C27EDD" w:rsidP="0040040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>Nazwa podwykonawcy</w:t>
            </w:r>
            <w:r w:rsidRPr="0040040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27EDD" w:rsidRPr="00400408" w14:paraId="0CA296BC" w14:textId="77777777" w:rsidTr="00C27E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E7BCE" w14:textId="77777777" w:rsidR="00C27EDD" w:rsidRPr="00400408" w:rsidRDefault="00C27EDD" w:rsidP="0040040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03E8A" w14:textId="77777777" w:rsidR="00C27EDD" w:rsidRPr="00400408" w:rsidRDefault="00C27EDD" w:rsidP="0040040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C1086" w14:textId="77777777" w:rsidR="00C27EDD" w:rsidRPr="00400408" w:rsidRDefault="00C27EDD" w:rsidP="0040040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27EDD" w:rsidRPr="00400408" w14:paraId="6801BE96" w14:textId="77777777" w:rsidTr="00C27E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D6AA9" w14:textId="77777777" w:rsidR="00C27EDD" w:rsidRPr="00400408" w:rsidRDefault="00C27EDD" w:rsidP="0040040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1C759" w14:textId="77777777" w:rsidR="00C27EDD" w:rsidRPr="00400408" w:rsidRDefault="00C27EDD" w:rsidP="0040040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99CD1" w14:textId="77777777" w:rsidR="00C27EDD" w:rsidRPr="00400408" w:rsidRDefault="00C27EDD" w:rsidP="0040040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5F97755" w14:textId="77777777" w:rsidR="00C27EDD" w:rsidRPr="00400408" w:rsidRDefault="00C27EDD" w:rsidP="00400408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400408">
        <w:rPr>
          <w:rFonts w:ascii="Verdana" w:hAnsi="Verdana"/>
          <w:b/>
          <w:sz w:val="18"/>
          <w:szCs w:val="18"/>
        </w:rPr>
        <w:t xml:space="preserve">Oświadczenie, w przypadku </w:t>
      </w:r>
      <w:r w:rsidRPr="00400408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400408">
        <w:rPr>
          <w:rFonts w:ascii="Verdana" w:hAnsi="Verdana"/>
          <w:sz w:val="18"/>
          <w:szCs w:val="18"/>
        </w:rPr>
        <w:t>zgodne z pkt 8.2.1 SWZ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7"/>
        <w:gridCol w:w="3660"/>
        <w:gridCol w:w="2578"/>
      </w:tblGrid>
      <w:tr w:rsidR="00C27EDD" w:rsidRPr="00400408" w14:paraId="10E831F5" w14:textId="77777777" w:rsidTr="00C27ED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E63AE80" w14:textId="77777777" w:rsidR="00C27EDD" w:rsidRPr="00400408" w:rsidRDefault="00C27EDD" w:rsidP="0040040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12A4E4E" w14:textId="77777777" w:rsidR="00C27EDD" w:rsidRPr="00400408" w:rsidRDefault="00C27EDD" w:rsidP="0040040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AA5BB" w14:textId="77777777" w:rsidR="00C27EDD" w:rsidRPr="00400408" w:rsidRDefault="00C27EDD" w:rsidP="0040040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4D4E5" w14:textId="77777777" w:rsidR="00C27EDD" w:rsidRPr="00400408" w:rsidRDefault="00C27EDD" w:rsidP="0040040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>Uprawnienia zgodnie z pkt 8.2.1 SWZ</w:t>
            </w:r>
          </w:p>
        </w:tc>
      </w:tr>
      <w:tr w:rsidR="00C27EDD" w:rsidRPr="00400408" w14:paraId="0DDD90C4" w14:textId="77777777" w:rsidTr="00C27ED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6D13289" w14:textId="77777777" w:rsidR="00C27EDD" w:rsidRPr="00400408" w:rsidRDefault="00C27EDD" w:rsidP="0040040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8C83E5" w14:textId="77777777" w:rsidR="00C27EDD" w:rsidRPr="00400408" w:rsidRDefault="00C27EDD" w:rsidP="0040040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C9EAA" w14:textId="77777777" w:rsidR="00C27EDD" w:rsidRPr="00400408" w:rsidRDefault="00C27EDD" w:rsidP="0040040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FBBA0" w14:textId="77777777" w:rsidR="00C27EDD" w:rsidRPr="00400408" w:rsidRDefault="00C27EDD" w:rsidP="0040040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>Posiada/nie posiada*</w:t>
            </w:r>
          </w:p>
        </w:tc>
      </w:tr>
      <w:tr w:rsidR="00C27EDD" w:rsidRPr="00400408" w14:paraId="267F8736" w14:textId="77777777" w:rsidTr="00C27ED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807660E" w14:textId="77777777" w:rsidR="00C27EDD" w:rsidRPr="00400408" w:rsidRDefault="00C27EDD" w:rsidP="0040040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E2E76F" w14:textId="77777777" w:rsidR="00C27EDD" w:rsidRPr="00400408" w:rsidRDefault="00C27EDD" w:rsidP="0040040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549C7" w14:textId="77777777" w:rsidR="00C27EDD" w:rsidRPr="00400408" w:rsidRDefault="00C27EDD" w:rsidP="0040040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C02AD" w14:textId="77777777" w:rsidR="00C27EDD" w:rsidRPr="00400408" w:rsidRDefault="00C27EDD" w:rsidP="0040040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  <w:r w:rsidRPr="00400408">
              <w:rPr>
                <w:rFonts w:ascii="Verdana" w:hAnsi="Verdana"/>
                <w:sz w:val="18"/>
                <w:szCs w:val="18"/>
              </w:rPr>
              <w:t>Posiada/nie posiada*</w:t>
            </w:r>
          </w:p>
        </w:tc>
      </w:tr>
    </w:tbl>
    <w:p w14:paraId="0572DD71" w14:textId="77777777" w:rsidR="00C27EDD" w:rsidRPr="00400408" w:rsidRDefault="00C27EDD" w:rsidP="0040040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22A5DBB8" w14:textId="77777777" w:rsidR="00C27EDD" w:rsidRPr="00400408" w:rsidRDefault="00C27EDD" w:rsidP="00400408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400408">
        <w:rPr>
          <w:rFonts w:ascii="Verdana" w:hAnsi="Verdana" w:cs="Times New Roman"/>
          <w:sz w:val="18"/>
          <w:szCs w:val="18"/>
        </w:rPr>
        <w:tab/>
        <w:t>Imię i Nazwisko</w:t>
      </w:r>
      <w:r w:rsidRPr="00400408">
        <w:rPr>
          <w:rFonts w:ascii="Verdana" w:hAnsi="Verdana" w:cs="Times New Roman"/>
          <w:sz w:val="18"/>
          <w:szCs w:val="18"/>
        </w:rPr>
        <w:tab/>
      </w:r>
      <w:r w:rsidRPr="00400408">
        <w:rPr>
          <w:rFonts w:ascii="Verdana" w:hAnsi="Verdana" w:cs="Times New Roman"/>
          <w:sz w:val="18"/>
          <w:szCs w:val="18"/>
        </w:rPr>
        <w:tab/>
      </w:r>
      <w:r w:rsidRPr="00400408">
        <w:rPr>
          <w:rFonts w:ascii="Verdana" w:hAnsi="Verdana" w:cs="Times New Roman"/>
          <w:sz w:val="18"/>
          <w:szCs w:val="18"/>
        </w:rPr>
        <w:tab/>
      </w:r>
      <w:r w:rsidRPr="00400408">
        <w:rPr>
          <w:rFonts w:ascii="Verdana" w:hAnsi="Verdana" w:cs="Times New Roman"/>
          <w:sz w:val="18"/>
          <w:szCs w:val="18"/>
        </w:rPr>
        <w:tab/>
      </w:r>
      <w:r w:rsidRPr="00400408">
        <w:rPr>
          <w:rFonts w:ascii="Verdana" w:hAnsi="Verdana" w:cs="Times New Roman"/>
          <w:sz w:val="18"/>
          <w:szCs w:val="18"/>
        </w:rPr>
        <w:tab/>
      </w:r>
      <w:r w:rsidRPr="00400408">
        <w:rPr>
          <w:rFonts w:ascii="Verdana" w:hAnsi="Verdana" w:cs="Times New Roman"/>
          <w:sz w:val="18"/>
          <w:szCs w:val="18"/>
        </w:rPr>
        <w:tab/>
      </w:r>
      <w:r w:rsidRPr="00400408">
        <w:rPr>
          <w:rFonts w:ascii="Verdana" w:hAnsi="Verdana" w:cs="Times New Roman"/>
          <w:sz w:val="18"/>
          <w:szCs w:val="18"/>
        </w:rPr>
        <w:tab/>
      </w:r>
    </w:p>
    <w:p w14:paraId="4FEAE700" w14:textId="77777777" w:rsidR="00C27EDD" w:rsidRPr="00400408" w:rsidRDefault="00C27EDD" w:rsidP="00400408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0408">
        <w:rPr>
          <w:rFonts w:ascii="Verdana" w:hAnsi="Verdana"/>
          <w:sz w:val="18"/>
          <w:szCs w:val="18"/>
        </w:rPr>
        <w:tab/>
      </w:r>
      <w:r w:rsidRPr="00400408">
        <w:rPr>
          <w:rFonts w:ascii="Verdana" w:hAnsi="Verdana"/>
          <w:sz w:val="18"/>
          <w:szCs w:val="18"/>
        </w:rPr>
        <w:tab/>
        <w:t xml:space="preserve"> </w:t>
      </w:r>
    </w:p>
    <w:p w14:paraId="01ACDDF2" w14:textId="77777777" w:rsidR="00C27EDD" w:rsidRPr="00400408" w:rsidRDefault="00C27EDD" w:rsidP="00400408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0408">
        <w:rPr>
          <w:rFonts w:ascii="Verdana" w:hAnsi="Verdana"/>
          <w:sz w:val="18"/>
          <w:szCs w:val="18"/>
        </w:rPr>
        <w:tab/>
      </w:r>
      <w:r w:rsidRPr="00400408">
        <w:rPr>
          <w:rFonts w:ascii="Verdana" w:hAnsi="Verdana"/>
          <w:sz w:val="18"/>
          <w:szCs w:val="18"/>
        </w:rPr>
        <w:tab/>
        <w:t xml:space="preserve"> </w:t>
      </w:r>
    </w:p>
    <w:p w14:paraId="5FCB3274" w14:textId="77777777" w:rsidR="00C27EDD" w:rsidRPr="00400408" w:rsidRDefault="00C27EDD" w:rsidP="0040040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00408">
        <w:rPr>
          <w:rFonts w:ascii="Verdana" w:hAnsi="Verdana"/>
          <w:sz w:val="18"/>
          <w:szCs w:val="18"/>
        </w:rPr>
        <w:t>ych</w:t>
      </w:r>
      <w:proofErr w:type="spellEnd"/>
      <w:r w:rsidRPr="00400408">
        <w:rPr>
          <w:rFonts w:ascii="Verdana" w:hAnsi="Verdana"/>
          <w:sz w:val="18"/>
          <w:szCs w:val="18"/>
        </w:rPr>
        <w:t>) dokumentu(ów)………………………….................……które dołączamy do oferty.</w:t>
      </w:r>
    </w:p>
    <w:p w14:paraId="115B660F" w14:textId="77777777" w:rsidR="00C27EDD" w:rsidRPr="00400408" w:rsidRDefault="00C27EDD" w:rsidP="0040040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7A6716BA" w14:textId="77777777" w:rsidR="00C27EDD" w:rsidRPr="00400408" w:rsidRDefault="00C27EDD" w:rsidP="0040040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5FDFD022" w14:textId="77777777" w:rsidR="00C27EDD" w:rsidRPr="00400408" w:rsidRDefault="00C27EDD" w:rsidP="0040040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40040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40040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0040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40040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0040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40040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0040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40040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p w14:paraId="28409E37" w14:textId="77777777" w:rsidR="00C27EDD" w:rsidRPr="00400408" w:rsidRDefault="00C27EDD" w:rsidP="00400408">
      <w:pPr>
        <w:jc w:val="right"/>
        <w:rPr>
          <w:rFonts w:ascii="Verdana" w:hAnsi="Verdana"/>
          <w:sz w:val="18"/>
          <w:szCs w:val="18"/>
        </w:rPr>
      </w:pPr>
    </w:p>
    <w:p w14:paraId="5202731B" w14:textId="77777777" w:rsidR="00C27EDD" w:rsidRPr="00400408" w:rsidRDefault="00C27EDD" w:rsidP="00400408">
      <w:pPr>
        <w:rPr>
          <w:rFonts w:ascii="Verdana" w:hAnsi="Verdana"/>
          <w:sz w:val="18"/>
          <w:szCs w:val="18"/>
        </w:rPr>
      </w:pPr>
    </w:p>
    <w:p w14:paraId="4306A574" w14:textId="77777777" w:rsidR="00C27EDD" w:rsidRPr="00400408" w:rsidRDefault="00C27EDD" w:rsidP="00400408">
      <w:pPr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>*niepotrzebne skreślić</w:t>
      </w:r>
    </w:p>
    <w:p w14:paraId="71063A64" w14:textId="77777777" w:rsidR="00C27EDD" w:rsidRPr="00400408" w:rsidRDefault="00C27EDD" w:rsidP="00400408">
      <w:pPr>
        <w:rPr>
          <w:rFonts w:ascii="Verdana" w:hAnsi="Verdana"/>
          <w:sz w:val="18"/>
          <w:szCs w:val="18"/>
        </w:rPr>
      </w:pPr>
      <w:r w:rsidRPr="00400408">
        <w:rPr>
          <w:rFonts w:ascii="Verdana" w:hAnsi="Verdana"/>
          <w:sz w:val="18"/>
          <w:szCs w:val="18"/>
        </w:rPr>
        <w:t>**jeżeli dotyczy</w:t>
      </w:r>
    </w:p>
    <w:p w14:paraId="494E75F4" w14:textId="77777777" w:rsidR="00FE545C" w:rsidRPr="00400408" w:rsidRDefault="00FE545C" w:rsidP="00400408">
      <w:pPr>
        <w:rPr>
          <w:rFonts w:ascii="Verdana" w:hAnsi="Verdana"/>
          <w:sz w:val="18"/>
          <w:szCs w:val="18"/>
        </w:rPr>
      </w:pPr>
    </w:p>
    <w:sectPr w:rsidR="00FE545C" w:rsidRPr="004004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C1147" w14:textId="77777777" w:rsidR="00AF00AD" w:rsidRDefault="00AF00AD">
      <w:r>
        <w:separator/>
      </w:r>
    </w:p>
  </w:endnote>
  <w:endnote w:type="continuationSeparator" w:id="0">
    <w:p w14:paraId="27810734" w14:textId="77777777" w:rsidR="00AF00AD" w:rsidRDefault="00AF0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21119" w14:textId="77777777" w:rsidR="00C40DDC" w:rsidRDefault="00C40D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339A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89BC" w14:textId="77777777" w:rsidR="00C40DDC" w:rsidRDefault="00C40D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84B5B" w14:textId="77777777" w:rsidR="00AF00AD" w:rsidRDefault="00AF00AD">
      <w:r>
        <w:separator/>
      </w:r>
    </w:p>
  </w:footnote>
  <w:footnote w:type="continuationSeparator" w:id="0">
    <w:p w14:paraId="4C8A8517" w14:textId="77777777" w:rsidR="00AF00AD" w:rsidRDefault="00AF0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D8911" w14:textId="77777777" w:rsidR="00C40DDC" w:rsidRDefault="00C40D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F077" w14:textId="110B6727" w:rsidR="00F53146" w:rsidRPr="00C27EDD" w:rsidRDefault="00F53146" w:rsidP="00C27E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261AC" w14:textId="77777777" w:rsidR="00C40DDC" w:rsidRDefault="00C40D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417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01642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4824733">
    <w:abstractNumId w:val="0"/>
  </w:num>
  <w:num w:numId="4" w16cid:durableId="18346435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0A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01AE"/>
    <w:rsid w:val="001801DD"/>
    <w:rsid w:val="001D4612"/>
    <w:rsid w:val="001F090F"/>
    <w:rsid w:val="00207E98"/>
    <w:rsid w:val="002723B0"/>
    <w:rsid w:val="00315A4A"/>
    <w:rsid w:val="003C2E2C"/>
    <w:rsid w:val="00400408"/>
    <w:rsid w:val="004773F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1AF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00AD"/>
    <w:rsid w:val="00B774DC"/>
    <w:rsid w:val="00B84D4A"/>
    <w:rsid w:val="00C27EDD"/>
    <w:rsid w:val="00C40D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6CA8"/>
    <w:rsid w:val="00EC0BEA"/>
    <w:rsid w:val="00F00591"/>
    <w:rsid w:val="00F51688"/>
    <w:rsid w:val="00F53146"/>
    <w:rsid w:val="00F91018"/>
    <w:rsid w:val="00FA0F30"/>
    <w:rsid w:val="00FA51A4"/>
    <w:rsid w:val="00FB584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D76ECB"/>
  <w15:chartTrackingRefBased/>
  <w15:docId w15:val="{C75A8AEE-5AE0-4E85-8AA5-0F6E5132A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7ED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7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523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2025-03-04T09:46:00Z</cp:lastPrinted>
  <dcterms:created xsi:type="dcterms:W3CDTF">2025-03-04T09:46:00Z</dcterms:created>
  <dcterms:modified xsi:type="dcterms:W3CDTF">2025-03-04T09:55:00Z</dcterms:modified>
</cp:coreProperties>
</file>