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1C7A57" w:rsidRDefault="00D928B7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C7A57">
        <w:rPr>
          <w:rFonts w:ascii="Arial" w:hAnsi="Arial" w:cs="Arial"/>
          <w:sz w:val="24"/>
          <w:szCs w:val="24"/>
        </w:rPr>
        <w:t>Częstochowa</w:t>
      </w:r>
      <w:r w:rsidR="00986737" w:rsidRPr="001C7A57">
        <w:rPr>
          <w:rFonts w:ascii="Arial" w:hAnsi="Arial" w:cs="Arial"/>
          <w:sz w:val="24"/>
          <w:szCs w:val="24"/>
        </w:rPr>
        <w:t xml:space="preserve"> dnia: </w:t>
      </w:r>
      <w:r w:rsidRPr="001C7A57">
        <w:rPr>
          <w:rFonts w:ascii="Arial" w:hAnsi="Arial" w:cs="Arial"/>
          <w:sz w:val="24"/>
          <w:szCs w:val="24"/>
        </w:rPr>
        <w:t>2025-03-04</w:t>
      </w:r>
    </w:p>
    <w:p w:rsidR="00986737" w:rsidRPr="001C7A57" w:rsidRDefault="00D928B7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7A5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1C7A57" w:rsidRDefault="00D928B7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1C7A57">
        <w:rPr>
          <w:rFonts w:ascii="Arial" w:hAnsi="Arial" w:cs="Arial"/>
          <w:sz w:val="24"/>
          <w:szCs w:val="24"/>
        </w:rPr>
        <w:t>Dąbrowskiego</w:t>
      </w:r>
      <w:r w:rsidR="00986737" w:rsidRPr="001C7A57">
        <w:rPr>
          <w:rFonts w:ascii="Arial" w:hAnsi="Arial" w:cs="Arial"/>
          <w:sz w:val="24"/>
          <w:szCs w:val="24"/>
        </w:rPr>
        <w:t xml:space="preserve"> </w:t>
      </w:r>
      <w:r w:rsidRPr="001C7A57">
        <w:rPr>
          <w:rFonts w:ascii="Arial" w:hAnsi="Arial" w:cs="Arial"/>
          <w:sz w:val="24"/>
          <w:szCs w:val="24"/>
        </w:rPr>
        <w:t>69</w:t>
      </w:r>
    </w:p>
    <w:p w:rsidR="00986737" w:rsidRDefault="00D928B7" w:rsidP="001C7A57">
      <w:pPr>
        <w:rPr>
          <w:rFonts w:ascii="Arial" w:hAnsi="Arial" w:cs="Arial"/>
          <w:sz w:val="24"/>
          <w:szCs w:val="24"/>
        </w:rPr>
      </w:pPr>
      <w:r w:rsidRPr="001C7A57">
        <w:rPr>
          <w:rFonts w:ascii="Arial" w:hAnsi="Arial" w:cs="Arial"/>
          <w:sz w:val="24"/>
          <w:szCs w:val="24"/>
        </w:rPr>
        <w:t>42-201</w:t>
      </w:r>
      <w:r w:rsidR="00986737" w:rsidRPr="001C7A57">
        <w:rPr>
          <w:rFonts w:ascii="Arial" w:hAnsi="Arial" w:cs="Arial"/>
          <w:sz w:val="24"/>
          <w:szCs w:val="24"/>
        </w:rPr>
        <w:t xml:space="preserve"> </w:t>
      </w:r>
      <w:r w:rsidRPr="001C7A57">
        <w:rPr>
          <w:rFonts w:ascii="Arial" w:hAnsi="Arial" w:cs="Arial"/>
          <w:sz w:val="24"/>
          <w:szCs w:val="24"/>
        </w:rPr>
        <w:t>Częstochowa</w:t>
      </w:r>
    </w:p>
    <w:p w:rsidR="001C7A57" w:rsidRPr="001C7A57" w:rsidRDefault="001C7A57" w:rsidP="001C7A57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C7A5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1C7A5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1C7A57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1C7A57" w:rsidRDefault="00986737" w:rsidP="001C7A5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1C7A57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1C7A57" w:rsidRDefault="00986737" w:rsidP="001C7A5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1C7A5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1C7A57">
        <w:rPr>
          <w:rFonts w:ascii="Arial" w:hAnsi="Arial" w:cs="Arial"/>
          <w:sz w:val="24"/>
          <w:szCs w:val="24"/>
        </w:rPr>
        <w:t>postępowania o udzielenie zamówienia publicznego</w:t>
      </w:r>
      <w:r w:rsidRPr="001C7A5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C7A57" w:rsidTr="005A632E">
        <w:tc>
          <w:tcPr>
            <w:tcW w:w="2269" w:type="dxa"/>
            <w:shd w:val="clear" w:color="auto" w:fill="auto"/>
          </w:tcPr>
          <w:p w:rsidR="00986737" w:rsidRPr="001C7A5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1C7A57" w:rsidRDefault="00D928B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C7A57">
              <w:rPr>
                <w:rFonts w:ascii="Arial" w:hAnsi="Arial" w:cs="Arial"/>
                <w:bCs/>
                <w:sz w:val="24"/>
                <w:szCs w:val="24"/>
              </w:rPr>
              <w:t>Dostawa sprzętu komputerowego dla Katedry Maszyn Cieplnych Politechniki Częstochowskiej</w:t>
            </w:r>
            <w:r w:rsidR="00986737" w:rsidRPr="001C7A5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928B7" w:rsidRPr="001C7A57" w:rsidTr="000625F8">
        <w:tc>
          <w:tcPr>
            <w:tcW w:w="2269" w:type="dxa"/>
            <w:shd w:val="clear" w:color="auto" w:fill="auto"/>
          </w:tcPr>
          <w:p w:rsidR="00D928B7" w:rsidRPr="001C7A57" w:rsidRDefault="00D928B7" w:rsidP="000625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928B7" w:rsidRPr="001C7A57" w:rsidRDefault="00D928B7" w:rsidP="000625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C7A57">
              <w:rPr>
                <w:rFonts w:ascii="Arial" w:hAnsi="Arial" w:cs="Arial"/>
                <w:bCs/>
                <w:sz w:val="24"/>
                <w:szCs w:val="24"/>
              </w:rPr>
              <w:t>RK-NZ.262.1.2025.MM</w:t>
            </w:r>
          </w:p>
        </w:tc>
      </w:tr>
    </w:tbl>
    <w:p w:rsidR="00D665F5" w:rsidRPr="001C7A57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C7A57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1C7A57">
        <w:rPr>
          <w:rFonts w:ascii="Arial" w:hAnsi="Arial" w:cs="Arial"/>
          <w:sz w:val="24"/>
          <w:szCs w:val="24"/>
        </w:rPr>
        <w:t>2</w:t>
      </w:r>
      <w:r w:rsidRPr="001C7A57">
        <w:rPr>
          <w:rFonts w:ascii="Arial" w:hAnsi="Arial" w:cs="Arial"/>
          <w:sz w:val="24"/>
          <w:szCs w:val="24"/>
        </w:rPr>
        <w:t xml:space="preserve"> ust. 5 </w:t>
      </w:r>
      <w:r w:rsidRPr="001C7A5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1C7A57">
        <w:rPr>
          <w:rFonts w:ascii="Arial" w:hAnsi="Arial" w:cs="Arial"/>
          <w:sz w:val="24"/>
          <w:szCs w:val="24"/>
        </w:rPr>
        <w:t xml:space="preserve"> </w:t>
      </w:r>
      <w:r w:rsidR="00D928B7" w:rsidRPr="001C7A57">
        <w:rPr>
          <w:rFonts w:ascii="Arial" w:hAnsi="Arial" w:cs="Arial"/>
          <w:sz w:val="24"/>
          <w:szCs w:val="24"/>
        </w:rPr>
        <w:t>(t.j. Dz. U. z 2024 poz. 1320)</w:t>
      </w:r>
      <w:r w:rsidR="00490DC0" w:rsidRPr="001C7A57">
        <w:rPr>
          <w:rFonts w:ascii="Arial" w:hAnsi="Arial" w:cs="Arial"/>
          <w:sz w:val="24"/>
          <w:szCs w:val="24"/>
        </w:rPr>
        <w:t xml:space="preserve"> </w:t>
      </w:r>
      <w:r w:rsidRPr="001C7A57">
        <w:rPr>
          <w:rFonts w:ascii="Arial" w:hAnsi="Arial" w:cs="Arial"/>
          <w:sz w:val="24"/>
          <w:szCs w:val="24"/>
        </w:rPr>
        <w:t>udostępnia</w:t>
      </w:r>
      <w:r w:rsidR="00F95C33" w:rsidRPr="001C7A57">
        <w:rPr>
          <w:rFonts w:ascii="Arial" w:hAnsi="Arial" w:cs="Arial"/>
          <w:sz w:val="24"/>
          <w:szCs w:val="24"/>
        </w:rPr>
        <w:t xml:space="preserve"> </w:t>
      </w:r>
      <w:r w:rsidR="004C7E9B" w:rsidRPr="001C7A57">
        <w:rPr>
          <w:rFonts w:ascii="Arial" w:hAnsi="Arial" w:cs="Arial"/>
          <w:sz w:val="24"/>
          <w:szCs w:val="24"/>
        </w:rPr>
        <w:t>informacj</w:t>
      </w:r>
      <w:r w:rsidR="00577BC6" w:rsidRPr="001C7A57">
        <w:rPr>
          <w:rFonts w:ascii="Arial" w:hAnsi="Arial" w:cs="Arial"/>
          <w:sz w:val="24"/>
          <w:szCs w:val="24"/>
        </w:rPr>
        <w:t>ę</w:t>
      </w:r>
      <w:r w:rsidR="00035488" w:rsidRPr="001C7A57">
        <w:rPr>
          <w:rFonts w:ascii="Arial" w:hAnsi="Arial" w:cs="Arial"/>
          <w:sz w:val="24"/>
          <w:szCs w:val="24"/>
        </w:rPr>
        <w:t xml:space="preserve"> z otwarcia ofert</w:t>
      </w:r>
      <w:r w:rsidR="00577BC6" w:rsidRPr="001C7A57">
        <w:rPr>
          <w:rFonts w:ascii="Arial" w:hAnsi="Arial" w:cs="Arial"/>
          <w:sz w:val="24"/>
          <w:szCs w:val="24"/>
        </w:rPr>
        <w:t>.</w:t>
      </w:r>
    </w:p>
    <w:p w:rsidR="00A80738" w:rsidRPr="001C7A57" w:rsidRDefault="00D665F5" w:rsidP="001C7A5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1C7A5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1C7A57">
        <w:rPr>
          <w:rFonts w:ascii="Arial" w:hAnsi="Arial" w:cs="Arial"/>
          <w:sz w:val="24"/>
          <w:szCs w:val="24"/>
        </w:rPr>
        <w:t xml:space="preserve"> w dniu </w:t>
      </w:r>
      <w:r w:rsidR="00D928B7" w:rsidRPr="001C7A57">
        <w:rPr>
          <w:rFonts w:ascii="Arial" w:hAnsi="Arial" w:cs="Arial"/>
          <w:sz w:val="24"/>
          <w:szCs w:val="24"/>
        </w:rPr>
        <w:t>04/03/2025</w:t>
      </w:r>
      <w:r w:rsidR="00FF4AB1" w:rsidRPr="001C7A57">
        <w:rPr>
          <w:rFonts w:ascii="Arial" w:hAnsi="Arial" w:cs="Arial"/>
          <w:sz w:val="24"/>
          <w:szCs w:val="24"/>
        </w:rPr>
        <w:t xml:space="preserve"> o godz. </w:t>
      </w:r>
      <w:r w:rsidR="00D928B7" w:rsidRPr="001C7A57">
        <w:rPr>
          <w:rFonts w:ascii="Arial" w:hAnsi="Arial" w:cs="Arial"/>
          <w:sz w:val="24"/>
          <w:szCs w:val="24"/>
        </w:rPr>
        <w:t>11:00</w:t>
      </w:r>
      <w:r w:rsidRPr="001C7A5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5528"/>
        <w:gridCol w:w="1559"/>
      </w:tblGrid>
      <w:tr w:rsidR="006B27ED" w:rsidRPr="001C7A57" w:rsidTr="001C7A57">
        <w:tc>
          <w:tcPr>
            <w:tcW w:w="993" w:type="dxa"/>
            <w:shd w:val="clear" w:color="auto" w:fill="F2F2F2"/>
            <w:vAlign w:val="center"/>
          </w:tcPr>
          <w:p w:rsidR="006B27ED" w:rsidRPr="001C7A57" w:rsidRDefault="00986737" w:rsidP="001C7A5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1C7A5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6B27ED" w:rsidRPr="001C7A57" w:rsidRDefault="00986737" w:rsidP="001C7A5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6B27ED" w:rsidRPr="001C7A57" w:rsidRDefault="006B27ED" w:rsidP="001C7A5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6B27ED" w:rsidRPr="001C7A57" w:rsidRDefault="006B27ED" w:rsidP="001C7A5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928B7" w:rsidRPr="001C7A57" w:rsidTr="001C7A57">
        <w:tc>
          <w:tcPr>
            <w:tcW w:w="993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D928B7" w:rsidRPr="001C7A57" w:rsidRDefault="00D928B7" w:rsidP="001C7A5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1C7A57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D928B7" w:rsidRPr="001C7A57" w:rsidRDefault="001C7A57" w:rsidP="001C7A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  <w:r w:rsidR="00D928B7"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928B7" w:rsidRPr="001C7A57" w:rsidRDefault="00D928B7" w:rsidP="001C7A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42-216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7A57">
              <w:rPr>
                <w:rFonts w:ascii="Arial" w:hAnsi="Arial" w:cs="Arial"/>
                <w:sz w:val="24"/>
                <w:szCs w:val="24"/>
              </w:rPr>
              <w:t>C</w:t>
            </w:r>
            <w:r w:rsidR="001C7A57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3 296.40 zł</w:t>
            </w:r>
          </w:p>
        </w:tc>
      </w:tr>
      <w:tr w:rsidR="00D928B7" w:rsidRPr="001C7A57" w:rsidTr="001C7A57">
        <w:tc>
          <w:tcPr>
            <w:tcW w:w="993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D928B7" w:rsidRPr="001C7A57" w:rsidRDefault="00D928B7" w:rsidP="001C7A5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D928B7" w:rsidRPr="001C7A57" w:rsidRDefault="00D928B7" w:rsidP="001C7A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7A57">
              <w:rPr>
                <w:rFonts w:ascii="Arial" w:hAnsi="Arial" w:cs="Arial"/>
                <w:sz w:val="24"/>
                <w:szCs w:val="24"/>
              </w:rPr>
              <w:t>28/17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928B7" w:rsidRPr="001C7A57" w:rsidRDefault="00D928B7" w:rsidP="001C7A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80-180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7A57">
              <w:rPr>
                <w:rFonts w:ascii="Arial" w:hAnsi="Arial" w:cs="Arial"/>
                <w:sz w:val="24"/>
                <w:szCs w:val="24"/>
              </w:rPr>
              <w:t>G</w:t>
            </w:r>
            <w:r w:rsidR="001C7A57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2 988.90 zł</w:t>
            </w:r>
          </w:p>
        </w:tc>
      </w:tr>
      <w:tr w:rsidR="00D928B7" w:rsidRPr="001C7A57" w:rsidTr="001C7A57">
        <w:tc>
          <w:tcPr>
            <w:tcW w:w="993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D928B7" w:rsidRPr="001C7A57" w:rsidRDefault="00D928B7" w:rsidP="001C7A5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D928B7" w:rsidRPr="001C7A57" w:rsidRDefault="00D928B7" w:rsidP="001C7A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7A57">
              <w:rPr>
                <w:rFonts w:ascii="Arial" w:hAnsi="Arial" w:cs="Arial"/>
                <w:sz w:val="24"/>
                <w:szCs w:val="24"/>
              </w:rPr>
              <w:t>28/17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928B7" w:rsidRPr="001C7A57" w:rsidRDefault="00D928B7" w:rsidP="001C7A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80-180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7A57">
              <w:rPr>
                <w:rFonts w:ascii="Arial" w:hAnsi="Arial" w:cs="Arial"/>
                <w:sz w:val="24"/>
                <w:szCs w:val="24"/>
              </w:rPr>
              <w:t>G</w:t>
            </w:r>
            <w:r w:rsidR="001C7A57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29 643.00 zł</w:t>
            </w:r>
          </w:p>
        </w:tc>
      </w:tr>
      <w:tr w:rsidR="00D928B7" w:rsidRPr="001C7A57" w:rsidTr="001C7A57">
        <w:tc>
          <w:tcPr>
            <w:tcW w:w="993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D928B7" w:rsidRPr="001C7A57" w:rsidRDefault="00D928B7" w:rsidP="001C7A5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 xml:space="preserve">NKK SYSTEM </w:t>
            </w:r>
            <w:r w:rsidR="001C7A57">
              <w:rPr>
                <w:rFonts w:ascii="Arial" w:hAnsi="Arial" w:cs="Arial"/>
                <w:sz w:val="24"/>
                <w:szCs w:val="24"/>
              </w:rPr>
              <w:t xml:space="preserve">Sp. z o.o. </w:t>
            </w:r>
          </w:p>
          <w:p w:rsidR="00D928B7" w:rsidRPr="001C7A57" w:rsidRDefault="00D928B7" w:rsidP="001C7A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Tatarska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7A57">
              <w:rPr>
                <w:rFonts w:ascii="Arial" w:hAnsi="Arial" w:cs="Arial"/>
                <w:sz w:val="24"/>
                <w:szCs w:val="24"/>
              </w:rPr>
              <w:t>5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928B7" w:rsidRPr="001C7A57" w:rsidRDefault="00D928B7" w:rsidP="001C7A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30-103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7A5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3 674.01 zł</w:t>
            </w:r>
          </w:p>
        </w:tc>
      </w:tr>
      <w:tr w:rsidR="00D928B7" w:rsidRPr="001C7A57" w:rsidTr="001C7A57">
        <w:tc>
          <w:tcPr>
            <w:tcW w:w="993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D928B7" w:rsidRPr="001C7A57" w:rsidRDefault="00D928B7" w:rsidP="001C7A5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 xml:space="preserve">NKK SYSTEM </w:t>
            </w:r>
            <w:r w:rsidR="001C7A57">
              <w:rPr>
                <w:rFonts w:ascii="Arial" w:hAnsi="Arial" w:cs="Arial"/>
                <w:sz w:val="24"/>
                <w:szCs w:val="24"/>
              </w:rPr>
              <w:t xml:space="preserve">Sp. z o.o. </w:t>
            </w:r>
          </w:p>
          <w:p w:rsidR="00D928B7" w:rsidRPr="001C7A57" w:rsidRDefault="00D928B7" w:rsidP="001C7A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Tatarska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7A57">
              <w:rPr>
                <w:rFonts w:ascii="Arial" w:hAnsi="Arial" w:cs="Arial"/>
                <w:sz w:val="24"/>
                <w:szCs w:val="24"/>
              </w:rPr>
              <w:t>5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928B7" w:rsidRPr="001C7A57" w:rsidRDefault="00D928B7" w:rsidP="001C7A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30-103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7A5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31 672.50 zł</w:t>
            </w:r>
          </w:p>
        </w:tc>
      </w:tr>
      <w:tr w:rsidR="00D928B7" w:rsidRPr="001C7A57" w:rsidTr="001C7A57">
        <w:tc>
          <w:tcPr>
            <w:tcW w:w="993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D928B7" w:rsidRPr="001C7A57" w:rsidRDefault="00D928B7" w:rsidP="001C7A5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 xml:space="preserve">NKK SYSTEM </w:t>
            </w:r>
            <w:r w:rsidR="001C7A57">
              <w:rPr>
                <w:rFonts w:ascii="Arial" w:hAnsi="Arial" w:cs="Arial"/>
                <w:sz w:val="24"/>
                <w:szCs w:val="24"/>
              </w:rPr>
              <w:t xml:space="preserve">Sp. z o.o. </w:t>
            </w:r>
            <w:bookmarkStart w:id="1" w:name="_GoBack"/>
            <w:bookmarkEnd w:id="1"/>
          </w:p>
          <w:p w:rsidR="00D928B7" w:rsidRPr="001C7A57" w:rsidRDefault="00D928B7" w:rsidP="001C7A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Tatarska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7A57">
              <w:rPr>
                <w:rFonts w:ascii="Arial" w:hAnsi="Arial" w:cs="Arial"/>
                <w:sz w:val="24"/>
                <w:szCs w:val="24"/>
              </w:rPr>
              <w:t>5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928B7" w:rsidRPr="001C7A57" w:rsidRDefault="00D928B7" w:rsidP="001C7A5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30-103</w:t>
            </w:r>
            <w:r w:rsidRPr="001C7A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7A5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928B7" w:rsidRPr="001C7A57" w:rsidRDefault="00D928B7" w:rsidP="001C7A5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7A57">
              <w:rPr>
                <w:rFonts w:ascii="Arial" w:hAnsi="Arial" w:cs="Arial"/>
                <w:sz w:val="24"/>
                <w:szCs w:val="24"/>
              </w:rPr>
              <w:t>41 401.80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1C7A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D34" w:rsidRDefault="00347D34">
      <w:r>
        <w:separator/>
      </w:r>
    </w:p>
  </w:endnote>
  <w:endnote w:type="continuationSeparator" w:id="0">
    <w:p w:rsidR="00347D34" w:rsidRDefault="00347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A57" w:rsidRDefault="001C7A57" w:rsidP="001C7A5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C7A57" w:rsidTr="000625F8">
      <w:tc>
        <w:tcPr>
          <w:tcW w:w="0" w:type="auto"/>
          <w:shd w:val="clear" w:color="auto" w:fill="auto"/>
          <w:vAlign w:val="center"/>
        </w:tcPr>
        <w:p w:rsidR="001C7A57" w:rsidRPr="00B44D15" w:rsidRDefault="001C7A57" w:rsidP="001C7A5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C7A57" w:rsidRPr="00B7388A" w:rsidRDefault="001C7A57" w:rsidP="001C7A5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C7A57" w:rsidRPr="00AB1BF2" w:rsidRDefault="001C7A57" w:rsidP="001C7A5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C7A57" w:rsidRPr="0099535B" w:rsidRDefault="001C7A57" w:rsidP="001C7A57">
          <w:pPr>
            <w:pStyle w:val="Bezodstpw"/>
            <w:jc w:val="center"/>
            <w:rPr>
              <w:noProof/>
            </w:rPr>
          </w:pPr>
        </w:p>
      </w:tc>
    </w:tr>
  </w:tbl>
  <w:p w:rsidR="001C7A57" w:rsidRPr="008F758E" w:rsidRDefault="001C7A57" w:rsidP="001C7A5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C7A57" w:rsidRPr="008F758E" w:rsidRDefault="001C7A57" w:rsidP="001C7A5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C7A57" w:rsidRPr="00D57C24" w:rsidRDefault="001C7A57" w:rsidP="001C7A5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C7A57" w:rsidRPr="00B7388A" w:rsidRDefault="001C7A57" w:rsidP="001C7A5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7A5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D34" w:rsidRDefault="00347D34">
      <w:r>
        <w:separator/>
      </w:r>
    </w:p>
  </w:footnote>
  <w:footnote w:type="continuationSeparator" w:id="0">
    <w:p w:rsidR="00347D34" w:rsidRDefault="00347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8B7" w:rsidRDefault="00D928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A57" w:rsidRPr="0062295F" w:rsidRDefault="001C7A57" w:rsidP="001C7A5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D928B7" w:rsidRDefault="00D928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8B7" w:rsidRDefault="00D928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7D34"/>
    <w:rsid w:val="00007727"/>
    <w:rsid w:val="00017720"/>
    <w:rsid w:val="00035488"/>
    <w:rsid w:val="000D7F25"/>
    <w:rsid w:val="000E00E5"/>
    <w:rsid w:val="00173B20"/>
    <w:rsid w:val="001C69FF"/>
    <w:rsid w:val="001C7A57"/>
    <w:rsid w:val="0023318D"/>
    <w:rsid w:val="00347D34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928B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8E653C9"/>
  <w15:chartTrackingRefBased/>
  <w15:docId w15:val="{D4004915-5FED-475E-BF90-F6B009CDC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C7A57"/>
  </w:style>
  <w:style w:type="paragraph" w:styleId="Bezodstpw">
    <w:name w:val="No Spacing"/>
    <w:uiPriority w:val="1"/>
    <w:qFormat/>
    <w:rsid w:val="001C7A5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2025-03-04T13:18:00Z</cp:lastPrinted>
  <dcterms:created xsi:type="dcterms:W3CDTF">2025-03-04T13:18:00Z</dcterms:created>
  <dcterms:modified xsi:type="dcterms:W3CDTF">2025-03-04T13:18:00Z</dcterms:modified>
</cp:coreProperties>
</file>