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02045" w14:textId="73DE8E8D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358C6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8C2C179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22850099" w14:textId="77777777" w:rsidR="005D05C3" w:rsidRPr="0012157F" w:rsidRDefault="009150D7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150D7">
        <w:rPr>
          <w:rFonts w:ascii="Arial" w:hAnsi="Arial" w:cs="Arial"/>
        </w:rPr>
        <w:t>Szpital Specjalistyczny im. Stefana Żeromskiego SPZOZ w Krakowie</w:t>
      </w:r>
    </w:p>
    <w:p w14:paraId="6374A58D" w14:textId="77777777" w:rsidR="005D05C3" w:rsidRPr="0012157F" w:rsidRDefault="009150D7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150D7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9150D7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0D00065D" w14:textId="77777777" w:rsidR="005D05C3" w:rsidRDefault="009150D7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150D7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9150D7">
        <w:rPr>
          <w:rFonts w:ascii="Arial" w:hAnsi="Arial" w:cs="Arial"/>
        </w:rPr>
        <w:t>Kraków</w:t>
      </w:r>
    </w:p>
    <w:p w14:paraId="5500E617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E87E510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5E6B4F15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731ACD86" w14:textId="77777777" w:rsidTr="001B7D97">
        <w:tc>
          <w:tcPr>
            <w:tcW w:w="2800" w:type="dxa"/>
            <w:shd w:val="clear" w:color="auto" w:fill="auto"/>
          </w:tcPr>
          <w:p w14:paraId="55C5C247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EBAFBFB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6618C07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4592BA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403B91C9" w14:textId="77777777" w:rsidTr="001B7D97">
        <w:tc>
          <w:tcPr>
            <w:tcW w:w="2800" w:type="dxa"/>
            <w:shd w:val="clear" w:color="auto" w:fill="auto"/>
          </w:tcPr>
          <w:p w14:paraId="664B735B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79556A0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7293FE5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4851320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85499B8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150D7" w:rsidRPr="0012157F" w14:paraId="53E5D166" w14:textId="77777777" w:rsidTr="00332AD8">
        <w:tc>
          <w:tcPr>
            <w:tcW w:w="9104" w:type="dxa"/>
            <w:shd w:val="clear" w:color="auto" w:fill="D9D9D9"/>
          </w:tcPr>
          <w:p w14:paraId="709A0F8B" w14:textId="77777777" w:rsidR="009150D7" w:rsidRPr="0012157F" w:rsidRDefault="009150D7" w:rsidP="00332AD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1533052" w14:textId="6F49E53A" w:rsidR="009150D7" w:rsidRPr="00094F76" w:rsidRDefault="009150D7" w:rsidP="00332AD8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</w:t>
            </w:r>
            <w:r w:rsidR="003358C6">
              <w:rPr>
                <w:rFonts w:ascii="Arial" w:hAnsi="Arial" w:cs="Arial"/>
                <w:sz w:val="24"/>
                <w:szCs w:val="24"/>
              </w:rPr>
              <w:t xml:space="preserve">3 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150D7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4F719820" w14:textId="77777777" w:rsidR="009150D7" w:rsidRPr="004B5FB1" w:rsidRDefault="009150D7" w:rsidP="00332AD8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329F24BA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E50B1EA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0D5F4C3D" w14:textId="77777777" w:rsidTr="001B7D97">
        <w:tc>
          <w:tcPr>
            <w:tcW w:w="2269" w:type="dxa"/>
            <w:shd w:val="clear" w:color="auto" w:fill="auto"/>
          </w:tcPr>
          <w:p w14:paraId="18C61648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2518B72" w14:textId="00854242" w:rsidR="00ED79A4" w:rsidRPr="00A2540E" w:rsidRDefault="00A1649B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1649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Sprzęt sterylny do badań MR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150D7" w:rsidRPr="00A2540E" w14:paraId="3CDC671C" w14:textId="77777777" w:rsidTr="00332AD8">
        <w:tc>
          <w:tcPr>
            <w:tcW w:w="2269" w:type="dxa"/>
            <w:shd w:val="clear" w:color="auto" w:fill="auto"/>
          </w:tcPr>
          <w:p w14:paraId="1BFC8001" w14:textId="77777777" w:rsidR="009150D7" w:rsidRPr="00A2540E" w:rsidRDefault="009150D7" w:rsidP="00332AD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C7678D" w14:textId="5F6F59C1" w:rsidR="009150D7" w:rsidRPr="00A2540E" w:rsidRDefault="009150D7" w:rsidP="00332AD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150D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</w:t>
            </w:r>
            <w:r w:rsidR="00A1649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14/25</w:t>
            </w:r>
          </w:p>
        </w:tc>
      </w:tr>
    </w:tbl>
    <w:p w14:paraId="6E6C83AC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40449E8" w14:textId="2C836B0C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150D7" w:rsidRPr="009150D7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3358C6">
        <w:rPr>
          <w:rFonts w:ascii="Arial" w:hAnsi="Arial" w:cs="Arial"/>
          <w:sz w:val="24"/>
          <w:szCs w:val="24"/>
        </w:rPr>
        <w:t>:</w:t>
      </w:r>
    </w:p>
    <w:p w14:paraId="43941CD4" w14:textId="507B2C34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504D22D" w14:textId="1D52DBD4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>art. 10</w:t>
      </w:r>
      <w:r w:rsidR="003358C6">
        <w:rPr>
          <w:rFonts w:ascii="Arial" w:hAnsi="Arial" w:cs="Arial"/>
          <w:sz w:val="24"/>
          <w:szCs w:val="24"/>
        </w:rPr>
        <w:t>9</w:t>
      </w:r>
      <w:r w:rsidRPr="00886689">
        <w:rPr>
          <w:rFonts w:ascii="Arial" w:hAnsi="Arial" w:cs="Arial"/>
          <w:sz w:val="24"/>
          <w:szCs w:val="24"/>
        </w:rPr>
        <w:t xml:space="preserve"> ust. 1 pkt </w:t>
      </w:r>
      <w:r w:rsidR="003358C6">
        <w:rPr>
          <w:rFonts w:ascii="Arial" w:hAnsi="Arial" w:cs="Arial"/>
          <w:sz w:val="24"/>
          <w:szCs w:val="24"/>
        </w:rPr>
        <w:t>4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4FFC904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33CF4890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321F994D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0148E26A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64229BE7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EC3CAE2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84AF680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26A70C6C" w14:textId="77777777" w:rsidTr="001B7D97">
        <w:tc>
          <w:tcPr>
            <w:tcW w:w="2660" w:type="dxa"/>
            <w:shd w:val="clear" w:color="auto" w:fill="auto"/>
          </w:tcPr>
          <w:p w14:paraId="4EDF6165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AA831CF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18BD566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C8685EA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FCC565F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D1A57CC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150D7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1944081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5F800" w14:textId="77777777" w:rsidR="005D4F81" w:rsidRDefault="005D4F81" w:rsidP="0038231F">
      <w:pPr>
        <w:spacing w:after="0" w:line="240" w:lineRule="auto"/>
      </w:pPr>
      <w:r>
        <w:separator/>
      </w:r>
    </w:p>
  </w:endnote>
  <w:endnote w:type="continuationSeparator" w:id="0">
    <w:p w14:paraId="5BEB2B02" w14:textId="77777777" w:rsidR="005D4F81" w:rsidRDefault="005D4F8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E30EE" w14:textId="77777777" w:rsidR="009150D7" w:rsidRDefault="009150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FDA6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78A56D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1A066" w14:textId="77777777" w:rsidR="009150D7" w:rsidRDefault="009150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3E028" w14:textId="77777777" w:rsidR="005D4F81" w:rsidRDefault="005D4F81" w:rsidP="0038231F">
      <w:pPr>
        <w:spacing w:after="0" w:line="240" w:lineRule="auto"/>
      </w:pPr>
      <w:r>
        <w:separator/>
      </w:r>
    </w:p>
  </w:footnote>
  <w:footnote w:type="continuationSeparator" w:id="0">
    <w:p w14:paraId="7FED20CE" w14:textId="77777777" w:rsidR="005D4F81" w:rsidRDefault="005D4F8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988CC" w14:textId="77777777" w:rsidR="009150D7" w:rsidRDefault="009150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D3E39" w14:textId="77777777" w:rsidR="009150D7" w:rsidRDefault="009150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006D4" w14:textId="77777777" w:rsidR="009150D7" w:rsidRDefault="009150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1899534">
    <w:abstractNumId w:val="12"/>
  </w:num>
  <w:num w:numId="2" w16cid:durableId="766540465">
    <w:abstractNumId w:val="0"/>
  </w:num>
  <w:num w:numId="3" w16cid:durableId="664363684">
    <w:abstractNumId w:val="11"/>
  </w:num>
  <w:num w:numId="4" w16cid:durableId="75513637">
    <w:abstractNumId w:val="16"/>
  </w:num>
  <w:num w:numId="5" w16cid:durableId="536282147">
    <w:abstractNumId w:val="13"/>
  </w:num>
  <w:num w:numId="6" w16cid:durableId="1652900368">
    <w:abstractNumId w:val="10"/>
  </w:num>
  <w:num w:numId="7" w16cid:durableId="488912675">
    <w:abstractNumId w:val="1"/>
  </w:num>
  <w:num w:numId="8" w16cid:durableId="1781802570">
    <w:abstractNumId w:val="6"/>
  </w:num>
  <w:num w:numId="9" w16cid:durableId="591206717">
    <w:abstractNumId w:val="4"/>
  </w:num>
  <w:num w:numId="10" w16cid:durableId="1809325451">
    <w:abstractNumId w:val="7"/>
  </w:num>
  <w:num w:numId="11" w16cid:durableId="589772797">
    <w:abstractNumId w:val="5"/>
  </w:num>
  <w:num w:numId="12" w16cid:durableId="683017917">
    <w:abstractNumId w:val="9"/>
  </w:num>
  <w:num w:numId="13" w16cid:durableId="1075783979">
    <w:abstractNumId w:val="3"/>
  </w:num>
  <w:num w:numId="14" w16cid:durableId="256642375">
    <w:abstractNumId w:val="2"/>
  </w:num>
  <w:num w:numId="15" w16cid:durableId="2121147921">
    <w:abstractNumId w:val="15"/>
  </w:num>
  <w:num w:numId="16" w16cid:durableId="332729344">
    <w:abstractNumId w:val="8"/>
  </w:num>
  <w:num w:numId="17" w16cid:durableId="53465905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489D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58C6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D4F81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50D7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49B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489D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FC45CC"/>
  <w15:docId w15:val="{9F309625-FBF2-4DA2-9B73-E685AB0A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330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4</cp:revision>
  <cp:lastPrinted>2016-07-26T10:32:00Z</cp:lastPrinted>
  <dcterms:created xsi:type="dcterms:W3CDTF">2024-11-19T07:40:00Z</dcterms:created>
  <dcterms:modified xsi:type="dcterms:W3CDTF">2025-02-28T12:01:00Z</dcterms:modified>
</cp:coreProperties>
</file>