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61CC1" w14:textId="739F26D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B4918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B99FACC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372020" w14:textId="77777777" w:rsidR="006676AE" w:rsidRPr="0012157F" w:rsidRDefault="0089157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1577">
        <w:rPr>
          <w:rFonts w:ascii="Arial" w:hAnsi="Arial" w:cs="Arial"/>
        </w:rPr>
        <w:t>Szpital Specjalistyczny im. Stefana Żeromskiego SPZOZ w Krakowie</w:t>
      </w:r>
    </w:p>
    <w:p w14:paraId="46D8586C" w14:textId="77777777" w:rsidR="006676AE" w:rsidRPr="0012157F" w:rsidRDefault="0089157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157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89157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4C4F72E" w14:textId="77777777" w:rsidR="00F90CD1" w:rsidRDefault="0089157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9157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891577">
        <w:rPr>
          <w:rFonts w:ascii="Arial" w:hAnsi="Arial" w:cs="Arial"/>
        </w:rPr>
        <w:t>Kraków</w:t>
      </w:r>
    </w:p>
    <w:p w14:paraId="434B98A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62BD260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A327DF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9B67C85" w14:textId="77777777" w:rsidTr="0018769E">
        <w:tc>
          <w:tcPr>
            <w:tcW w:w="2800" w:type="dxa"/>
            <w:shd w:val="clear" w:color="auto" w:fill="auto"/>
          </w:tcPr>
          <w:p w14:paraId="1E169B4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50085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5D2D7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A57CE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5391911" w14:textId="77777777" w:rsidTr="0018769E">
        <w:tc>
          <w:tcPr>
            <w:tcW w:w="2800" w:type="dxa"/>
            <w:shd w:val="clear" w:color="auto" w:fill="auto"/>
          </w:tcPr>
          <w:p w14:paraId="58D3CDC9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8A7F3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3E7F9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B0FF2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8366DB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1577" w:rsidRPr="0012157F" w14:paraId="41843975" w14:textId="77777777" w:rsidTr="005240E8">
        <w:tc>
          <w:tcPr>
            <w:tcW w:w="9104" w:type="dxa"/>
            <w:shd w:val="clear" w:color="auto" w:fill="D9D9D9"/>
          </w:tcPr>
          <w:p w14:paraId="1E0DDCEB" w14:textId="77777777" w:rsidR="00891577" w:rsidRPr="0012157F" w:rsidRDefault="00891577" w:rsidP="005240E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E0D281" w14:textId="77777777" w:rsidR="00891577" w:rsidRPr="0012157F" w:rsidRDefault="00891577" w:rsidP="005240E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9157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FF85C02" w14:textId="77777777" w:rsidR="00891577" w:rsidRPr="00612283" w:rsidRDefault="00891577" w:rsidP="005240E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5EE7498" w14:textId="77777777" w:rsidR="00891577" w:rsidRPr="00612283" w:rsidRDefault="00891577" w:rsidP="005240E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7FBCA13" w14:textId="77777777" w:rsidR="00891577" w:rsidRPr="0012157F" w:rsidRDefault="00891577" w:rsidP="005240E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89D0F5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81DEAA0" w14:textId="77777777" w:rsidTr="0018769E">
        <w:tc>
          <w:tcPr>
            <w:tcW w:w="2269" w:type="dxa"/>
            <w:shd w:val="clear" w:color="auto" w:fill="auto"/>
          </w:tcPr>
          <w:p w14:paraId="0C61CA7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A196AB" w14:textId="77777777" w:rsidR="002578E4" w:rsidRPr="00A2540E" w:rsidRDefault="0089157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5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sterylny do badań MR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1577" w:rsidRPr="00A2540E" w14:paraId="752D7F62" w14:textId="77777777" w:rsidTr="005240E8">
        <w:tc>
          <w:tcPr>
            <w:tcW w:w="2269" w:type="dxa"/>
            <w:shd w:val="clear" w:color="auto" w:fill="auto"/>
          </w:tcPr>
          <w:p w14:paraId="6EBEC10E" w14:textId="77777777" w:rsidR="00891577" w:rsidRPr="00A2540E" w:rsidRDefault="00891577" w:rsidP="005240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013A7C" w14:textId="77777777" w:rsidR="00891577" w:rsidRPr="00A2540E" w:rsidRDefault="00891577" w:rsidP="005240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15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SZP-271-14/25</w:t>
            </w:r>
          </w:p>
        </w:tc>
      </w:tr>
    </w:tbl>
    <w:p w14:paraId="6D7CD8B9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993107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1577" w:rsidRPr="0089157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734BD4B" w14:textId="77777777" w:rsidTr="00650D6C">
        <w:tc>
          <w:tcPr>
            <w:tcW w:w="9104" w:type="dxa"/>
            <w:shd w:val="clear" w:color="auto" w:fill="D9D9D9"/>
          </w:tcPr>
          <w:p w14:paraId="49EA93C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4ECB5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DB0A43" w14:textId="77777777" w:rsidR="00891577" w:rsidRPr="00992BD8" w:rsidRDefault="00891577" w:rsidP="0089157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825A7C0" w14:textId="77777777" w:rsidR="002426FF" w:rsidRPr="00A44833" w:rsidRDefault="00891577" w:rsidP="0089157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7A12A72" w14:textId="77777777" w:rsidR="00891577" w:rsidRPr="00A44833" w:rsidRDefault="00891577" w:rsidP="0089157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CE62C01" w14:textId="77777777" w:rsidR="00891577" w:rsidRPr="0012157F" w:rsidRDefault="00891577" w:rsidP="008915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5332556" w14:textId="77777777" w:rsidR="00891577" w:rsidRPr="0012157F" w:rsidRDefault="00891577" w:rsidP="0089157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62C419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ADC0BA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B8C7E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9DAFEB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16B1CC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3BFE1F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1341023" w14:textId="77777777" w:rsidTr="00CD4DD1">
        <w:tc>
          <w:tcPr>
            <w:tcW w:w="9104" w:type="dxa"/>
            <w:shd w:val="clear" w:color="auto" w:fill="D9D9D9"/>
          </w:tcPr>
          <w:p w14:paraId="7990C07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55BDB1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20951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F88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860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53E3CA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6DE3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7D4F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EF0276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A915E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4BA0CD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08B90B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53B729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4A7772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792CF6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62BCA7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03BAA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F1BACB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3BD0C5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68E6FB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BBFEE78" w14:textId="77777777" w:rsidTr="00CD4DD1">
        <w:tc>
          <w:tcPr>
            <w:tcW w:w="9104" w:type="dxa"/>
            <w:shd w:val="clear" w:color="auto" w:fill="D9D9D9"/>
          </w:tcPr>
          <w:p w14:paraId="3161B09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D2C16C2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0C0F0E4" w14:textId="77777777" w:rsidTr="00847232">
        <w:tc>
          <w:tcPr>
            <w:tcW w:w="9104" w:type="dxa"/>
            <w:shd w:val="clear" w:color="auto" w:fill="D9D9D9"/>
          </w:tcPr>
          <w:p w14:paraId="7F71EDE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4E62E6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8DE0A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F0675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B889E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158F705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D4573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23EFD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B4F0C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86153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AE9337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F68AE4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DF1D2C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A70A7" w14:textId="77777777" w:rsidR="00D553BC" w:rsidRDefault="00D553BC" w:rsidP="0038231F">
      <w:pPr>
        <w:spacing w:after="0" w:line="240" w:lineRule="auto"/>
      </w:pPr>
      <w:r>
        <w:separator/>
      </w:r>
    </w:p>
  </w:endnote>
  <w:endnote w:type="continuationSeparator" w:id="0">
    <w:p w14:paraId="20604E0B" w14:textId="77777777" w:rsidR="00D553BC" w:rsidRDefault="00D553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774B" w14:textId="77777777" w:rsidR="00891577" w:rsidRDefault="00891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48F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31E3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47446" w14:textId="77777777" w:rsidR="00891577" w:rsidRDefault="00891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36EA0" w14:textId="77777777" w:rsidR="00D553BC" w:rsidRDefault="00D553BC" w:rsidP="0038231F">
      <w:pPr>
        <w:spacing w:after="0" w:line="240" w:lineRule="auto"/>
      </w:pPr>
      <w:r>
        <w:separator/>
      </w:r>
    </w:p>
  </w:footnote>
  <w:footnote w:type="continuationSeparator" w:id="0">
    <w:p w14:paraId="6B673AAD" w14:textId="77777777" w:rsidR="00D553BC" w:rsidRDefault="00D553BC" w:rsidP="0038231F">
      <w:pPr>
        <w:spacing w:after="0" w:line="240" w:lineRule="auto"/>
      </w:pPr>
      <w:r>
        <w:continuationSeparator/>
      </w:r>
    </w:p>
  </w:footnote>
  <w:footnote w:id="1">
    <w:p w14:paraId="5774B02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9762C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B60BA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E9832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9116" w14:textId="77777777" w:rsidR="00891577" w:rsidRDefault="00891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1E4E9" w14:textId="77777777" w:rsidR="00891577" w:rsidRDefault="00891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05848" w14:textId="77777777" w:rsidR="00891577" w:rsidRDefault="00891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801176">
    <w:abstractNumId w:val="11"/>
  </w:num>
  <w:num w:numId="2" w16cid:durableId="1936014328">
    <w:abstractNumId w:val="0"/>
  </w:num>
  <w:num w:numId="3" w16cid:durableId="1448039514">
    <w:abstractNumId w:val="10"/>
  </w:num>
  <w:num w:numId="4" w16cid:durableId="1051803126">
    <w:abstractNumId w:val="13"/>
  </w:num>
  <w:num w:numId="5" w16cid:durableId="1263034216">
    <w:abstractNumId w:val="12"/>
  </w:num>
  <w:num w:numId="6" w16cid:durableId="1807580460">
    <w:abstractNumId w:val="9"/>
  </w:num>
  <w:num w:numId="7" w16cid:durableId="1588463053">
    <w:abstractNumId w:val="1"/>
  </w:num>
  <w:num w:numId="8" w16cid:durableId="1049189725">
    <w:abstractNumId w:val="6"/>
  </w:num>
  <w:num w:numId="9" w16cid:durableId="205722389">
    <w:abstractNumId w:val="4"/>
  </w:num>
  <w:num w:numId="10" w16cid:durableId="787699765">
    <w:abstractNumId w:val="7"/>
  </w:num>
  <w:num w:numId="11" w16cid:durableId="948202034">
    <w:abstractNumId w:val="5"/>
  </w:num>
  <w:num w:numId="12" w16cid:durableId="1557812522">
    <w:abstractNumId w:val="8"/>
  </w:num>
  <w:num w:numId="13" w16cid:durableId="1690256088">
    <w:abstractNumId w:val="3"/>
  </w:num>
  <w:num w:numId="14" w16cid:durableId="131288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3B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4918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1577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3BC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0B2E8"/>
  <w15:docId w15:val="{49413CD1-DFFD-4C9C-A8FB-19925817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2025-02-28T11:41:00Z</dcterms:created>
  <dcterms:modified xsi:type="dcterms:W3CDTF">2025-02-28T11:42:00Z</dcterms:modified>
</cp:coreProperties>
</file>