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77777777" w:rsidR="000431B5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</w:p>
    <w:p w14:paraId="508C8606" w14:textId="77777777" w:rsidR="006C0BCB" w:rsidRPr="006C0BCB" w:rsidRDefault="006C0BCB" w:rsidP="003F0C7A">
      <w:pPr>
        <w:keepNext/>
        <w:spacing w:after="360"/>
        <w:outlineLvl w:val="3"/>
        <w:rPr>
          <w:b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26C93508" w14:textId="291E455F" w:rsidR="003F0C7A" w:rsidRPr="008F5031" w:rsidRDefault="003F0C7A" w:rsidP="003F0C7A">
      <w:pPr>
        <w:spacing w:after="279"/>
        <w:ind w:left="360" w:right="24"/>
        <w:contextualSpacing/>
        <w:jc w:val="center"/>
        <w:rPr>
          <w:b/>
          <w:bCs/>
          <w:sz w:val="22"/>
          <w:szCs w:val="22"/>
        </w:rPr>
      </w:pPr>
      <w:r w:rsidRPr="008F5031">
        <w:rPr>
          <w:b/>
          <w:bCs/>
          <w:sz w:val="22"/>
          <w:szCs w:val="22"/>
        </w:rPr>
        <w:t>„</w:t>
      </w:r>
      <w:r w:rsidR="00571966">
        <w:rPr>
          <w:b/>
          <w:bCs/>
          <w:sz w:val="22"/>
          <w:szCs w:val="22"/>
        </w:rPr>
        <w:t>Dostawa akcesoriów oraz narzędzi operacyjnych do posiadanego przez Zamawiającego robota chirurgicznego Da Vinci X, IS4200</w:t>
      </w:r>
      <w:r w:rsidRPr="008F5031">
        <w:rPr>
          <w:b/>
          <w:bCs/>
          <w:sz w:val="22"/>
          <w:szCs w:val="22"/>
        </w:rPr>
        <w:t xml:space="preserve">”, </w:t>
      </w:r>
    </w:p>
    <w:p w14:paraId="100440DC" w14:textId="10E2B34F" w:rsidR="003F0C7A" w:rsidRPr="008F5031" w:rsidRDefault="003F0C7A" w:rsidP="003F0C7A">
      <w:pPr>
        <w:spacing w:after="279"/>
        <w:ind w:left="360" w:right="24"/>
        <w:contextualSpacing/>
        <w:jc w:val="center"/>
        <w:rPr>
          <w:sz w:val="22"/>
          <w:szCs w:val="22"/>
        </w:rPr>
      </w:pPr>
      <w:r w:rsidRPr="008F5031">
        <w:rPr>
          <w:b/>
          <w:bCs/>
          <w:sz w:val="22"/>
          <w:szCs w:val="22"/>
        </w:rPr>
        <w:t>sprawa nr SZW/DZP/</w:t>
      </w:r>
      <w:r w:rsidR="00571966">
        <w:rPr>
          <w:b/>
          <w:bCs/>
          <w:sz w:val="22"/>
          <w:szCs w:val="22"/>
        </w:rPr>
        <w:t>6</w:t>
      </w:r>
      <w:r w:rsidRPr="008F5031">
        <w:rPr>
          <w:b/>
          <w:bCs/>
          <w:sz w:val="22"/>
          <w:szCs w:val="22"/>
        </w:rPr>
        <w:t>/</w:t>
      </w:r>
      <w:r w:rsidR="00FE5DAC" w:rsidRPr="008F5031">
        <w:rPr>
          <w:b/>
          <w:bCs/>
          <w:sz w:val="22"/>
          <w:szCs w:val="22"/>
        </w:rPr>
        <w:t>202</w:t>
      </w:r>
      <w:r w:rsidR="00FE5DAC">
        <w:rPr>
          <w:b/>
          <w:bCs/>
          <w:sz w:val="22"/>
          <w:szCs w:val="22"/>
        </w:rPr>
        <w:t>5</w:t>
      </w:r>
    </w:p>
    <w:p w14:paraId="0E39004E" w14:textId="77777777" w:rsidR="003F0C7A" w:rsidRPr="000431B5" w:rsidRDefault="003F0C7A" w:rsidP="003F0C7A">
      <w:pPr>
        <w:spacing w:line="276" w:lineRule="auto"/>
        <w:jc w:val="center"/>
        <w:rPr>
          <w:b/>
          <w:bCs/>
          <w:sz w:val="22"/>
          <w:szCs w:val="22"/>
        </w:rPr>
      </w:pPr>
    </w:p>
    <w:p w14:paraId="3BCD75A5" w14:textId="77777777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724C82C2" w14:textId="77777777" w:rsidR="003F0C7A" w:rsidRPr="000431B5" w:rsidRDefault="003F0C7A" w:rsidP="003F0C7A">
      <w:pPr>
        <w:numPr>
          <w:ilvl w:val="0"/>
          <w:numId w:val="14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na wykonanie przedmiotu zamówienia zgodnie ze Specyfikacją Warunków Zamówienia</w:t>
      </w:r>
      <w:r>
        <w:rPr>
          <w:sz w:val="22"/>
        </w:rPr>
        <w:t xml:space="preserve"> oraz wzorem umowy</w:t>
      </w:r>
      <w:r w:rsidRPr="000431B5">
        <w:rPr>
          <w:sz w:val="22"/>
        </w:rPr>
        <w:t>, stosując niżej wymienione stawki:</w:t>
      </w:r>
    </w:p>
    <w:p w14:paraId="7C415298" w14:textId="77777777" w:rsidR="003F0C7A" w:rsidRPr="00B34EF5" w:rsidRDefault="003F0C7A" w:rsidP="003F0C7A">
      <w:pPr>
        <w:jc w:val="right"/>
      </w:pP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3E48A4AC" w14:textId="4732409E" w:rsidR="003F0C7A" w:rsidRPr="008F5031" w:rsidRDefault="003F0C7A" w:rsidP="003F0C7A">
      <w:pPr>
        <w:spacing w:line="360" w:lineRule="auto"/>
        <w:jc w:val="both"/>
        <w:rPr>
          <w:b/>
          <w:bCs/>
          <w:sz w:val="22"/>
          <w:szCs w:val="22"/>
        </w:rPr>
      </w:pPr>
      <w:r w:rsidRPr="008F5031">
        <w:rPr>
          <w:b/>
          <w:bCs/>
          <w:sz w:val="22"/>
          <w:szCs w:val="22"/>
        </w:rPr>
        <w:t>K-1 (cena oferty brutto</w:t>
      </w:r>
      <w:r w:rsidR="00B15217">
        <w:rPr>
          <w:b/>
          <w:bCs/>
          <w:sz w:val="22"/>
          <w:szCs w:val="22"/>
        </w:rPr>
        <w:t xml:space="preserve"> obejmująca łącznie: UROLOGIA&amp;GINEKOLOGIA – 150 operacji, CHIRURGIA OGÓLNA – 50 operacji, NARZĘDZIA I AKCESORIA ALTERNATYWNA UROLOGIA I CHIRURGIA OGÓLNA – PO 1 SZTUCE ORAZ KABLE ENERGETYCZNE </w:t>
      </w:r>
      <w:r w:rsidR="00B15217">
        <w:rPr>
          <w:b/>
          <w:bCs/>
          <w:sz w:val="22"/>
          <w:szCs w:val="22"/>
        </w:rPr>
        <w:br/>
        <w:t>I KOSZE DO STERYLIZACJI</w:t>
      </w:r>
      <w:r w:rsidRPr="008F5031">
        <w:rPr>
          <w:b/>
          <w:bCs/>
          <w:sz w:val="22"/>
          <w:szCs w:val="22"/>
        </w:rPr>
        <w:t>)</w:t>
      </w:r>
    </w:p>
    <w:p w14:paraId="03E21EBF" w14:textId="75F88E37" w:rsidR="003F0C7A" w:rsidRPr="008F5031" w:rsidRDefault="003F0C7A" w:rsidP="003F0C7A">
      <w:pPr>
        <w:spacing w:line="360" w:lineRule="auto"/>
        <w:jc w:val="both"/>
        <w:rPr>
          <w:sz w:val="22"/>
          <w:szCs w:val="22"/>
        </w:rPr>
      </w:pPr>
      <w:r w:rsidRPr="008F5031">
        <w:rPr>
          <w:sz w:val="22"/>
          <w:szCs w:val="22"/>
        </w:rPr>
        <w:t>wartość netto za wykonanie całości przedmiotu zamówienia wynosi</w:t>
      </w:r>
      <w:r>
        <w:rPr>
          <w:sz w:val="22"/>
          <w:szCs w:val="22"/>
        </w:rPr>
        <w:t xml:space="preserve"> </w:t>
      </w:r>
      <w:r w:rsidRPr="008F5031">
        <w:rPr>
          <w:sz w:val="22"/>
          <w:szCs w:val="22"/>
        </w:rPr>
        <w:t>....</w:t>
      </w:r>
      <w:r w:rsidR="00B15217">
        <w:rPr>
          <w:sz w:val="22"/>
          <w:szCs w:val="22"/>
        </w:rPr>
        <w:t>.......</w:t>
      </w:r>
      <w:r w:rsidRPr="008F5031">
        <w:rPr>
          <w:sz w:val="22"/>
          <w:szCs w:val="22"/>
        </w:rPr>
        <w:t>................... zł</w:t>
      </w:r>
    </w:p>
    <w:p w14:paraId="7107DED2" w14:textId="629B253A" w:rsidR="003F0C7A" w:rsidRPr="00D20C18" w:rsidRDefault="003F0C7A" w:rsidP="003F0C7A">
      <w:pPr>
        <w:spacing w:line="360" w:lineRule="auto"/>
        <w:ind w:hanging="284"/>
        <w:jc w:val="both"/>
        <w:rPr>
          <w:b/>
          <w:bCs/>
          <w:sz w:val="22"/>
          <w:szCs w:val="22"/>
        </w:rPr>
      </w:pPr>
      <w:r w:rsidRPr="008F5031">
        <w:rPr>
          <w:sz w:val="22"/>
          <w:szCs w:val="22"/>
        </w:rPr>
        <w:t xml:space="preserve">     </w:t>
      </w:r>
      <w:r w:rsidRPr="008F5031">
        <w:rPr>
          <w:sz w:val="22"/>
          <w:szCs w:val="22"/>
        </w:rPr>
        <w:tab/>
      </w:r>
      <w:r w:rsidRPr="00D20C18">
        <w:rPr>
          <w:b/>
          <w:bCs/>
          <w:sz w:val="22"/>
          <w:szCs w:val="22"/>
        </w:rPr>
        <w:t>wartość brutto za wykonanie całości przedmiotu zamówienia wynosi</w:t>
      </w:r>
      <w:r>
        <w:rPr>
          <w:b/>
          <w:bCs/>
          <w:sz w:val="22"/>
          <w:szCs w:val="22"/>
        </w:rPr>
        <w:t xml:space="preserve"> </w:t>
      </w:r>
      <w:r w:rsidRPr="00D20C18">
        <w:rPr>
          <w:b/>
          <w:bCs/>
          <w:sz w:val="22"/>
          <w:szCs w:val="22"/>
        </w:rPr>
        <w:t>....................... zł</w:t>
      </w:r>
    </w:p>
    <w:p w14:paraId="55FC2130" w14:textId="60F8C9B5" w:rsidR="003F0C7A" w:rsidRPr="008F5031" w:rsidRDefault="003F0C7A" w:rsidP="003F0C7A">
      <w:pPr>
        <w:spacing w:line="360" w:lineRule="auto"/>
        <w:ind w:hanging="284"/>
        <w:jc w:val="both"/>
        <w:rPr>
          <w:sz w:val="22"/>
          <w:szCs w:val="22"/>
        </w:rPr>
      </w:pPr>
      <w:r w:rsidRPr="008F5031">
        <w:rPr>
          <w:sz w:val="22"/>
          <w:szCs w:val="22"/>
        </w:rPr>
        <w:t xml:space="preserve">     (słownie:</w:t>
      </w:r>
      <w:r>
        <w:rPr>
          <w:sz w:val="22"/>
          <w:szCs w:val="22"/>
        </w:rPr>
        <w:t xml:space="preserve"> </w:t>
      </w:r>
      <w:r w:rsidRPr="008F5031">
        <w:rPr>
          <w:sz w:val="22"/>
          <w:szCs w:val="22"/>
        </w:rPr>
        <w:t>............................................................................................................................. zł),</w:t>
      </w:r>
    </w:p>
    <w:p w14:paraId="14187F0E" w14:textId="435F0B8E" w:rsidR="003F0C7A" w:rsidRPr="0013114B" w:rsidRDefault="003F0C7A" w:rsidP="00B15217">
      <w:pPr>
        <w:spacing w:line="360" w:lineRule="auto"/>
        <w:ind w:hanging="284"/>
        <w:jc w:val="both"/>
        <w:rPr>
          <w:bCs/>
          <w:sz w:val="22"/>
        </w:rPr>
      </w:pPr>
      <w:r w:rsidRPr="008F5031">
        <w:rPr>
          <w:sz w:val="22"/>
          <w:szCs w:val="22"/>
        </w:rPr>
        <w:tab/>
      </w:r>
      <w:bookmarkEnd w:id="2"/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2C3368AC" w14:textId="77777777" w:rsidR="003F0C7A" w:rsidRDefault="003F0C7A" w:rsidP="003F0C7A">
      <w:pPr>
        <w:numPr>
          <w:ilvl w:val="0"/>
          <w:numId w:val="15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shd w:val="clear" w:color="auto" w:fill="auto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shd w:val="clear" w:color="auto" w:fill="auto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shd w:val="clear" w:color="auto" w:fill="auto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shd w:val="clear" w:color="auto" w:fill="auto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13114B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5FAECD87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571966">
      <w:rPr>
        <w:sz w:val="24"/>
        <w:szCs w:val="24"/>
      </w:rPr>
      <w:t>6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FE5DAC">
      <w:rPr>
        <w:sz w:val="24"/>
        <w:szCs w:val="24"/>
      </w:rPr>
      <w:t>5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2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2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1"/>
  </w:num>
  <w:num w:numId="6" w16cid:durableId="1992758507">
    <w:abstractNumId w:val="2"/>
  </w:num>
  <w:num w:numId="7" w16cid:durableId="583028827">
    <w:abstractNumId w:val="18"/>
  </w:num>
  <w:num w:numId="8" w16cid:durableId="1890798024">
    <w:abstractNumId w:val="8"/>
  </w:num>
  <w:num w:numId="9" w16cid:durableId="1191915816">
    <w:abstractNumId w:val="15"/>
  </w:num>
  <w:num w:numId="10" w16cid:durableId="337343447">
    <w:abstractNumId w:val="23"/>
  </w:num>
  <w:num w:numId="11" w16cid:durableId="1217083309">
    <w:abstractNumId w:val="1"/>
  </w:num>
  <w:num w:numId="12" w16cid:durableId="353190237">
    <w:abstractNumId w:val="14"/>
  </w:num>
  <w:num w:numId="13" w16cid:durableId="1119569600">
    <w:abstractNumId w:val="17"/>
  </w:num>
  <w:num w:numId="14" w16cid:durableId="166287900">
    <w:abstractNumId w:val="24"/>
  </w:num>
  <w:num w:numId="15" w16cid:durableId="812718978">
    <w:abstractNumId w:val="20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5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6"/>
  </w:num>
  <w:num w:numId="23" w16cid:durableId="114905827">
    <w:abstractNumId w:val="12"/>
  </w:num>
  <w:num w:numId="24" w16cid:durableId="2364069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19"/>
  </w:num>
  <w:num w:numId="26" w16cid:durableId="586576241">
    <w:abstractNumId w:val="6"/>
  </w:num>
  <w:num w:numId="27" w16cid:durableId="978388758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71E27"/>
    <w:rsid w:val="00081644"/>
    <w:rsid w:val="00081CC6"/>
    <w:rsid w:val="000855CA"/>
    <w:rsid w:val="00097D14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3114B"/>
    <w:rsid w:val="001313BE"/>
    <w:rsid w:val="00166FFA"/>
    <w:rsid w:val="00167D44"/>
    <w:rsid w:val="0018410E"/>
    <w:rsid w:val="0019039B"/>
    <w:rsid w:val="001A3E7C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6627A"/>
    <w:rsid w:val="0027038F"/>
    <w:rsid w:val="00276F66"/>
    <w:rsid w:val="00284B80"/>
    <w:rsid w:val="00285CB5"/>
    <w:rsid w:val="002905FC"/>
    <w:rsid w:val="00293034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24C54"/>
    <w:rsid w:val="00326E55"/>
    <w:rsid w:val="003272BB"/>
    <w:rsid w:val="0034712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F3D"/>
    <w:rsid w:val="004A1B41"/>
    <w:rsid w:val="004B0EAC"/>
    <w:rsid w:val="004B50A1"/>
    <w:rsid w:val="004C0C41"/>
    <w:rsid w:val="004D4976"/>
    <w:rsid w:val="004D754A"/>
    <w:rsid w:val="004D7FB7"/>
    <w:rsid w:val="004E098E"/>
    <w:rsid w:val="004E0D7F"/>
    <w:rsid w:val="004E2EF4"/>
    <w:rsid w:val="004E4C11"/>
    <w:rsid w:val="004E607F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806D3"/>
    <w:rsid w:val="00881ABF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565AB"/>
    <w:rsid w:val="00971F97"/>
    <w:rsid w:val="00974CC0"/>
    <w:rsid w:val="00975A0F"/>
    <w:rsid w:val="00982D65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4718"/>
    <w:rsid w:val="00CC1457"/>
    <w:rsid w:val="00CD01E4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B9F"/>
    <w:rsid w:val="00DA0C0F"/>
    <w:rsid w:val="00DA6717"/>
    <w:rsid w:val="00DB07A3"/>
    <w:rsid w:val="00DB08B1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99</TotalTime>
  <Pages>3</Pages>
  <Words>666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Małgorzata Watral - Duńska</cp:lastModifiedBy>
  <cp:revision>11</cp:revision>
  <cp:lastPrinted>2022-06-08T07:38:00Z</cp:lastPrinted>
  <dcterms:created xsi:type="dcterms:W3CDTF">2024-04-16T16:49:00Z</dcterms:created>
  <dcterms:modified xsi:type="dcterms:W3CDTF">2025-03-04T11:05:00Z</dcterms:modified>
</cp:coreProperties>
</file>