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C364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C364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C364F">
        <w:rPr>
          <w:sz w:val="22"/>
          <w:szCs w:val="22"/>
        </w:rPr>
        <w:t>2025-03-04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C364F" w:rsidRPr="001C364F" w:rsidRDefault="001C364F" w:rsidP="00FB7F50">
      <w:pPr>
        <w:spacing w:after="40"/>
        <w:rPr>
          <w:b/>
          <w:bCs/>
          <w:sz w:val="22"/>
          <w:szCs w:val="22"/>
        </w:rPr>
      </w:pPr>
      <w:r w:rsidRPr="001C364F">
        <w:rPr>
          <w:b/>
          <w:bCs/>
          <w:sz w:val="22"/>
          <w:szCs w:val="22"/>
        </w:rPr>
        <w:t>Akademia Górniczo - Hutnicza</w:t>
      </w:r>
    </w:p>
    <w:p w:rsidR="001C364F" w:rsidRPr="001C364F" w:rsidRDefault="001C364F" w:rsidP="00FB7F50">
      <w:pPr>
        <w:spacing w:after="40"/>
        <w:rPr>
          <w:b/>
          <w:bCs/>
          <w:sz w:val="22"/>
          <w:szCs w:val="22"/>
        </w:rPr>
      </w:pPr>
      <w:r w:rsidRPr="001C364F">
        <w:rPr>
          <w:b/>
          <w:bCs/>
          <w:sz w:val="22"/>
          <w:szCs w:val="22"/>
        </w:rPr>
        <w:t>im. Stanisława Staszica w Krakowie</w:t>
      </w:r>
    </w:p>
    <w:p w:rsidR="00FB7F50" w:rsidRPr="002245BE" w:rsidRDefault="001C364F" w:rsidP="00FB7F50">
      <w:pPr>
        <w:spacing w:after="40"/>
        <w:rPr>
          <w:b/>
          <w:bCs/>
          <w:sz w:val="22"/>
          <w:szCs w:val="22"/>
        </w:rPr>
      </w:pPr>
      <w:r w:rsidRPr="001C364F">
        <w:rPr>
          <w:b/>
          <w:bCs/>
          <w:sz w:val="22"/>
          <w:szCs w:val="22"/>
        </w:rPr>
        <w:t>Dział Zamówień Publicznych</w:t>
      </w:r>
    </w:p>
    <w:p w:rsidR="00FB7F50" w:rsidRPr="002245BE" w:rsidRDefault="001C364F" w:rsidP="00FB7F50">
      <w:pPr>
        <w:rPr>
          <w:sz w:val="22"/>
          <w:szCs w:val="22"/>
        </w:rPr>
      </w:pPr>
      <w:r w:rsidRPr="001C364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C364F">
        <w:rPr>
          <w:sz w:val="22"/>
          <w:szCs w:val="22"/>
        </w:rPr>
        <w:t>30</w:t>
      </w:r>
    </w:p>
    <w:p w:rsidR="00FB7F50" w:rsidRDefault="001C364F" w:rsidP="00FB7F50">
      <w:pPr>
        <w:rPr>
          <w:sz w:val="22"/>
          <w:szCs w:val="22"/>
        </w:rPr>
      </w:pPr>
      <w:r w:rsidRPr="001C364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C364F">
        <w:rPr>
          <w:sz w:val="22"/>
          <w:szCs w:val="22"/>
        </w:rPr>
        <w:t>Kraków</w:t>
      </w:r>
    </w:p>
    <w:p w:rsidR="00111448" w:rsidRPr="002245BE" w:rsidRDefault="00111448" w:rsidP="00FB7F50">
      <w:pPr>
        <w:rPr>
          <w:sz w:val="22"/>
          <w:szCs w:val="22"/>
        </w:rPr>
      </w:pPr>
    </w:p>
    <w:p w:rsidR="00111448" w:rsidRPr="00E103E6" w:rsidRDefault="00111448" w:rsidP="00606683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111448" w:rsidRDefault="00111448" w:rsidP="0011144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111448" w:rsidRDefault="00111448" w:rsidP="00111448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C364F" w:rsidRPr="00607F9B" w:rsidTr="00606683">
        <w:trPr>
          <w:trHeight w:val="638"/>
        </w:trPr>
        <w:tc>
          <w:tcPr>
            <w:tcW w:w="959" w:type="dxa"/>
            <w:shd w:val="clear" w:color="auto" w:fill="auto"/>
          </w:tcPr>
          <w:p w:rsidR="001C364F" w:rsidRPr="00607F9B" w:rsidRDefault="001C364F" w:rsidP="006066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C364F" w:rsidRPr="00607F9B" w:rsidRDefault="001C364F" w:rsidP="006066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C364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C364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C364F">
              <w:rPr>
                <w:b/>
                <w:bCs/>
                <w:sz w:val="22"/>
                <w:szCs w:val="22"/>
              </w:rPr>
              <w:t>Usługi transportowe w kraju dla studentów i pracowników WIMIR AGH w roku 2025 - DE-dzp.272-18/25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C364F">
              <w:rPr>
                <w:b/>
                <w:sz w:val="22"/>
                <w:szCs w:val="22"/>
              </w:rPr>
              <w:t>DE-dzp.272-18/25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C364F" w:rsidTr="0060668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C364F" w:rsidRPr="00D26ED6" w:rsidRDefault="001C364F" w:rsidP="0060668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C364F">
              <w:rPr>
                <w:b/>
                <w:sz w:val="22"/>
                <w:szCs w:val="22"/>
              </w:rPr>
              <w:t xml:space="preserve">MARKPOL Transport </w:t>
            </w:r>
            <w:proofErr w:type="spellStart"/>
            <w:r w:rsidRPr="001C364F">
              <w:rPr>
                <w:b/>
                <w:sz w:val="22"/>
                <w:szCs w:val="22"/>
              </w:rPr>
              <w:t>krajowy-zagraniczny</w:t>
            </w:r>
            <w:proofErr w:type="spellEnd"/>
            <w:r w:rsidRPr="001C364F">
              <w:rPr>
                <w:b/>
                <w:sz w:val="22"/>
                <w:szCs w:val="22"/>
              </w:rPr>
              <w:t xml:space="preserve"> Marek Rzeźnik</w:t>
            </w:r>
          </w:p>
          <w:p w:rsidR="001C364F" w:rsidRPr="009F0E5C" w:rsidRDefault="001C364F" w:rsidP="0060668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1C364F">
              <w:rPr>
                <w:bCs/>
                <w:sz w:val="22"/>
                <w:szCs w:val="22"/>
              </w:rPr>
              <w:t>Cyranowska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364F">
              <w:rPr>
                <w:bCs/>
                <w:sz w:val="22"/>
                <w:szCs w:val="22"/>
              </w:rPr>
              <w:t>129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C364F" w:rsidRPr="009F0E5C" w:rsidRDefault="001C364F" w:rsidP="00606683">
            <w:pPr>
              <w:jc w:val="both"/>
              <w:rPr>
                <w:bCs/>
                <w:sz w:val="22"/>
                <w:szCs w:val="22"/>
              </w:rPr>
            </w:pPr>
            <w:r w:rsidRPr="001C364F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364F">
              <w:rPr>
                <w:bCs/>
                <w:sz w:val="22"/>
                <w:szCs w:val="22"/>
              </w:rPr>
              <w:t>Mielec</w:t>
            </w:r>
          </w:p>
          <w:p w:rsidR="001C364F" w:rsidRDefault="001C364F" w:rsidP="001114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11448">
              <w:rPr>
                <w:sz w:val="22"/>
                <w:szCs w:val="22"/>
              </w:rPr>
              <w:t xml:space="preserve"> </w:t>
            </w:r>
            <w:r w:rsidRPr="001C364F">
              <w:rPr>
                <w:sz w:val="22"/>
                <w:szCs w:val="22"/>
              </w:rPr>
              <w:t>Usługi transportowe w kraju dla studentów i pracowników WIMIR AGH w roku 2025 - DE-dzp.272-18/25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1C364F" w:rsidRPr="00D26ED6" w:rsidRDefault="001C364F" w:rsidP="0060668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C364F">
              <w:rPr>
                <w:b/>
                <w:sz w:val="22"/>
                <w:szCs w:val="22"/>
              </w:rPr>
              <w:t>38 077.62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C364F" w:rsidRDefault="001C364F" w:rsidP="0060668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134"/>
        <w:gridCol w:w="3118"/>
        <w:gridCol w:w="1417"/>
      </w:tblGrid>
      <w:tr w:rsidR="00111448" w:rsidRPr="008567C7" w:rsidTr="00111448">
        <w:trPr>
          <w:trHeight w:val="510"/>
        </w:trPr>
        <w:tc>
          <w:tcPr>
            <w:tcW w:w="709" w:type="dxa"/>
            <w:vAlign w:val="center"/>
          </w:tcPr>
          <w:p w:rsidR="00111448" w:rsidRPr="008567C7" w:rsidRDefault="001114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111448" w:rsidRPr="008567C7" w:rsidRDefault="001114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111448" w:rsidRPr="008567C7" w:rsidRDefault="0011144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118" w:type="dxa"/>
            <w:vAlign w:val="center"/>
          </w:tcPr>
          <w:p w:rsidR="00111448" w:rsidRPr="008567C7" w:rsidRDefault="0011144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pojazdów przeznaczonych do realizacji zamówienia</w:t>
            </w:r>
          </w:p>
        </w:tc>
        <w:tc>
          <w:tcPr>
            <w:tcW w:w="1417" w:type="dxa"/>
            <w:vAlign w:val="center"/>
          </w:tcPr>
          <w:p w:rsidR="00111448" w:rsidRPr="008567C7" w:rsidRDefault="001114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11448" w:rsidRPr="008567C7" w:rsidTr="00111448">
        <w:tc>
          <w:tcPr>
            <w:tcW w:w="709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111448" w:rsidRPr="002B6761" w:rsidRDefault="00111448" w:rsidP="0060668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MARKPOL Transport </w:t>
            </w:r>
            <w:proofErr w:type="spellStart"/>
            <w:r w:rsidRPr="001C364F">
              <w:rPr>
                <w:rFonts w:ascii="Times New Roman" w:hAnsi="Times New Roman" w:cs="Times New Roman"/>
                <w:b/>
                <w:sz w:val="18"/>
                <w:szCs w:val="18"/>
              </w:rPr>
              <w:t>krajowy-zagraniczny</w:t>
            </w:r>
            <w:proofErr w:type="spellEnd"/>
            <w:r w:rsidRPr="001C36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Rzeźnik</w:t>
            </w:r>
          </w:p>
          <w:p w:rsidR="00111448" w:rsidRPr="008567C7" w:rsidRDefault="00111448" w:rsidP="0060668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Cyranowska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1448" w:rsidRPr="001B7815" w:rsidRDefault="00111448" w:rsidP="0060668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1134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18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36,00</w:t>
            </w:r>
          </w:p>
        </w:tc>
        <w:tc>
          <w:tcPr>
            <w:tcW w:w="1417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96,00</w:t>
            </w:r>
          </w:p>
        </w:tc>
      </w:tr>
      <w:tr w:rsidR="00111448" w:rsidRPr="008567C7" w:rsidTr="00111448">
        <w:tc>
          <w:tcPr>
            <w:tcW w:w="709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111448" w:rsidRPr="002B6761" w:rsidRDefault="00111448" w:rsidP="0011144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6427">
              <w:rPr>
                <w:rFonts w:ascii="Times New Roman" w:hAnsi="Times New Roman" w:cs="Times New Roman"/>
                <w:b/>
                <w:sz w:val="18"/>
                <w:szCs w:val="18"/>
              </w:rPr>
              <w:t>Firma Transportowo - Usługowa ,,FTU" Magdalena Jakubas</w:t>
            </w:r>
          </w:p>
          <w:p w:rsidR="00111448" w:rsidRPr="008567C7" w:rsidRDefault="00111448" w:rsidP="0011144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6427">
              <w:rPr>
                <w:rFonts w:ascii="Times New Roman" w:hAnsi="Times New Roman" w:cs="Times New Roman"/>
                <w:bCs/>
                <w:sz w:val="18"/>
                <w:szCs w:val="18"/>
              </w:rPr>
              <w:t>Biadoliny Radłowskie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294</w:t>
            </w:r>
          </w:p>
          <w:p w:rsidR="00111448" w:rsidRPr="001B7815" w:rsidRDefault="00111448" w:rsidP="0011144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32-828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6427">
              <w:rPr>
                <w:rFonts w:ascii="Times New Roman" w:hAnsi="Times New Roman" w:cs="Times New Roman"/>
                <w:bCs/>
                <w:sz w:val="18"/>
                <w:szCs w:val="18"/>
              </w:rPr>
              <w:t>Biadoliny Szlacheckie</w:t>
            </w:r>
          </w:p>
        </w:tc>
        <w:tc>
          <w:tcPr>
            <w:tcW w:w="1134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46,83</w:t>
            </w:r>
          </w:p>
        </w:tc>
        <w:tc>
          <w:tcPr>
            <w:tcW w:w="3118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36,00</w:t>
            </w:r>
          </w:p>
        </w:tc>
        <w:tc>
          <w:tcPr>
            <w:tcW w:w="1417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82,83</w:t>
            </w:r>
          </w:p>
        </w:tc>
      </w:tr>
      <w:tr w:rsidR="00111448" w:rsidRPr="008567C7" w:rsidTr="00111448">
        <w:tc>
          <w:tcPr>
            <w:tcW w:w="709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828" w:type="dxa"/>
            <w:vAlign w:val="center"/>
          </w:tcPr>
          <w:p w:rsidR="00111448" w:rsidRPr="002B6761" w:rsidRDefault="00111448" w:rsidP="0060668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C364F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1C36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:rsidR="00111448" w:rsidRPr="008567C7" w:rsidRDefault="00111448" w:rsidP="0060668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1448" w:rsidRPr="001B7815" w:rsidRDefault="00111448" w:rsidP="0060668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46,15</w:t>
            </w:r>
          </w:p>
        </w:tc>
        <w:tc>
          <w:tcPr>
            <w:tcW w:w="3118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1417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78,15</w:t>
            </w:r>
          </w:p>
        </w:tc>
      </w:tr>
      <w:tr w:rsidR="00111448" w:rsidRPr="008567C7" w:rsidTr="00111448">
        <w:tc>
          <w:tcPr>
            <w:tcW w:w="709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111448" w:rsidRPr="002B6761" w:rsidRDefault="00111448" w:rsidP="0060668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b/>
                <w:sz w:val="18"/>
                <w:szCs w:val="18"/>
              </w:rPr>
              <w:t>Grzegorz Kuś Transport</w:t>
            </w:r>
          </w:p>
          <w:p w:rsidR="00111448" w:rsidRPr="008567C7" w:rsidRDefault="00111448" w:rsidP="0060668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</w:t>
            </w:r>
            <w:bookmarkStart w:id="2" w:name="_GoBack"/>
            <w:bookmarkEnd w:id="2"/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odbagnie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1448" w:rsidRPr="001B7815" w:rsidRDefault="00111448" w:rsidP="0060668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39,79</w:t>
            </w:r>
          </w:p>
        </w:tc>
        <w:tc>
          <w:tcPr>
            <w:tcW w:w="3118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36,00</w:t>
            </w:r>
          </w:p>
        </w:tc>
        <w:tc>
          <w:tcPr>
            <w:tcW w:w="1417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75,79</w:t>
            </w:r>
          </w:p>
        </w:tc>
      </w:tr>
      <w:tr w:rsidR="00111448" w:rsidRPr="008567C7" w:rsidTr="00111448">
        <w:tc>
          <w:tcPr>
            <w:tcW w:w="709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111448" w:rsidRPr="002B6761" w:rsidRDefault="00111448" w:rsidP="0060668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:rsidR="00111448" w:rsidRPr="008567C7" w:rsidRDefault="00111448" w:rsidP="0060668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1448" w:rsidRPr="001B7815" w:rsidRDefault="00111448" w:rsidP="0060668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42,64</w:t>
            </w:r>
          </w:p>
        </w:tc>
        <w:tc>
          <w:tcPr>
            <w:tcW w:w="3118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26,00</w:t>
            </w:r>
          </w:p>
        </w:tc>
        <w:tc>
          <w:tcPr>
            <w:tcW w:w="1417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68,64</w:t>
            </w:r>
          </w:p>
        </w:tc>
      </w:tr>
      <w:tr w:rsidR="00111448" w:rsidRPr="008567C7" w:rsidTr="00111448">
        <w:tc>
          <w:tcPr>
            <w:tcW w:w="709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111448" w:rsidRPr="002B6761" w:rsidRDefault="00111448" w:rsidP="0060668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b/>
                <w:sz w:val="18"/>
                <w:szCs w:val="18"/>
              </w:rPr>
              <w:t>SHH sp. z o.o. sp. k.</w:t>
            </w:r>
          </w:p>
          <w:p w:rsidR="00111448" w:rsidRPr="008567C7" w:rsidRDefault="00111448" w:rsidP="0060668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Józefa Dietla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58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1448" w:rsidRPr="001B7815" w:rsidRDefault="00111448" w:rsidP="0060668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31-039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364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3118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417" w:type="dxa"/>
            <w:vAlign w:val="center"/>
          </w:tcPr>
          <w:p w:rsidR="00111448" w:rsidRPr="008567C7" w:rsidRDefault="00111448" w:rsidP="006066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36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111448" w:rsidRPr="006B51A3" w:rsidRDefault="00111448" w:rsidP="00111448">
      <w:pPr>
        <w:spacing w:line="360" w:lineRule="auto"/>
        <w:jc w:val="both"/>
        <w:rPr>
          <w:bCs/>
        </w:rPr>
      </w:pPr>
      <w:r>
        <w:rPr>
          <w:bCs/>
        </w:rPr>
        <w:t>*Zamawiający nie przyznawał punktów, ponieważ oferta została odrzucona.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243" w:rsidRDefault="00533243">
      <w:r>
        <w:separator/>
      </w:r>
    </w:p>
  </w:endnote>
  <w:endnote w:type="continuationSeparator" w:id="0">
    <w:p w:rsidR="00533243" w:rsidRDefault="00533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243" w:rsidRDefault="00533243">
      <w:r>
        <w:separator/>
      </w:r>
    </w:p>
  </w:footnote>
  <w:footnote w:type="continuationSeparator" w:id="0">
    <w:p w:rsidR="00533243" w:rsidRDefault="00533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111448">
    <w:pPr>
      <w:pStyle w:val="Nagwek"/>
    </w:pPr>
    <w:r w:rsidRPr="00F562D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3243"/>
    <w:rsid w:val="00005838"/>
    <w:rsid w:val="00022322"/>
    <w:rsid w:val="00042497"/>
    <w:rsid w:val="000C1E6F"/>
    <w:rsid w:val="000E4E56"/>
    <w:rsid w:val="00111448"/>
    <w:rsid w:val="001A1468"/>
    <w:rsid w:val="001B7815"/>
    <w:rsid w:val="001C31ED"/>
    <w:rsid w:val="001C364F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33243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2E6331"/>
  <w15:chartTrackingRefBased/>
  <w15:docId w15:val="{0F248DF3-CEE7-49C3-B3A8-C5A63267A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2025-03-04T10:01:00Z</cp:lastPrinted>
  <dcterms:created xsi:type="dcterms:W3CDTF">2025-03-04T10:01:00Z</dcterms:created>
  <dcterms:modified xsi:type="dcterms:W3CDTF">2025-03-04T10:01:00Z</dcterms:modified>
</cp:coreProperties>
</file>