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E00C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E00C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E00CD" w:rsidRPr="00AE00CD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E00C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E00CD" w:rsidTr="00D62E6E">
        <w:tc>
          <w:tcPr>
            <w:tcW w:w="2800" w:type="dxa"/>
            <w:shd w:val="clear" w:color="auto" w:fill="auto"/>
          </w:tcPr>
          <w:p w:rsidR="00D62E6E" w:rsidRPr="00AE00C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E00C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E00C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E00C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E00C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E00C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E00C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E00C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E00C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E00CD" w:rsidTr="00D62E6E">
        <w:tc>
          <w:tcPr>
            <w:tcW w:w="2800" w:type="dxa"/>
            <w:shd w:val="clear" w:color="auto" w:fill="auto"/>
          </w:tcPr>
          <w:p w:rsidR="00D62E6E" w:rsidRPr="00AE00C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E00C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E00C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E00C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E00C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E00C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E00C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E00C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AE00C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A38A6" w:rsidRPr="00AE00CD" w:rsidTr="006F2C0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A38A6" w:rsidRPr="00AE00CD" w:rsidRDefault="005A38A6" w:rsidP="006F2C0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A38A6" w:rsidRPr="00AE00CD" w:rsidRDefault="005A38A6" w:rsidP="006F2C0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E00C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AE00C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E00CD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AE00C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AE00C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E00C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5A38A6" w:rsidRPr="00AE00CD" w:rsidRDefault="005A38A6" w:rsidP="006F2C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A38A6" w:rsidRPr="00AE00CD" w:rsidRDefault="005A38A6" w:rsidP="006F2C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E00CD" w:rsidRDefault="005A38A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E00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E00C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E00C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E00CD" w:rsidTr="00D62E6E">
        <w:tc>
          <w:tcPr>
            <w:tcW w:w="2269" w:type="dxa"/>
            <w:shd w:val="clear" w:color="auto" w:fill="auto"/>
          </w:tcPr>
          <w:p w:rsidR="00D62E6E" w:rsidRPr="00AE00C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E00CD" w:rsidRDefault="005A38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budowlanych i akcesoriów meblowych</w:t>
            </w:r>
            <w:r w:rsidR="00D62E6E" w:rsidRPr="00AE00C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38A6" w:rsidRPr="00AE00CD" w:rsidTr="006F2C05">
        <w:tc>
          <w:tcPr>
            <w:tcW w:w="2269" w:type="dxa"/>
            <w:shd w:val="clear" w:color="auto" w:fill="auto"/>
          </w:tcPr>
          <w:p w:rsidR="005A38A6" w:rsidRPr="00AE00CD" w:rsidRDefault="005A38A6" w:rsidP="006F2C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38A6" w:rsidRPr="00AE00CD" w:rsidRDefault="005A38A6" w:rsidP="006F2C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17/2025</w:t>
            </w:r>
          </w:p>
        </w:tc>
      </w:tr>
    </w:tbl>
    <w:p w:rsidR="00BC121E" w:rsidRPr="00AE00CD" w:rsidRDefault="005A38A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E00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E00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E00C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E00C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E00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E00C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E00C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E00C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E00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E00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E00C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E00C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AE00C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E00C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E00C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E00C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E00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E00C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E00C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E00C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AE00C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E00C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E00C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E00C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E00C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E00C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E00C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E00C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E00C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AE00C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E00CD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AE00C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E00C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E00C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E00C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E00C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E00CD" w:rsidTr="00620E37">
        <w:tc>
          <w:tcPr>
            <w:tcW w:w="2660" w:type="dxa"/>
            <w:shd w:val="clear" w:color="auto" w:fill="auto"/>
          </w:tcPr>
          <w:p w:rsidR="00BC121E" w:rsidRPr="00AE00C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E00C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E00C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E00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E00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E00C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E00C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E00CD" w:rsidRDefault="00844A96" w:rsidP="005A38A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E00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A38A6" w:rsidRPr="00AE00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E00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E00C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AE00CD" w:rsidRDefault="00106AC7" w:rsidP="00BC121E">
      <w:pPr>
        <w:rPr>
          <w:rFonts w:ascii="Arial Narrow" w:hAnsi="Arial Narrow"/>
        </w:rPr>
      </w:pPr>
    </w:p>
    <w:sectPr w:rsidR="00106AC7" w:rsidRPr="00AE00C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F4A" w:rsidRDefault="00104F4A">
      <w:r>
        <w:separator/>
      </w:r>
    </w:p>
  </w:endnote>
  <w:endnote w:type="continuationSeparator" w:id="1">
    <w:p w:rsidR="00104F4A" w:rsidRDefault="00104F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0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0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A6" w:rsidRDefault="005A38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F4A" w:rsidRDefault="00104F4A">
      <w:r>
        <w:separator/>
      </w:r>
    </w:p>
  </w:footnote>
  <w:footnote w:type="continuationSeparator" w:id="1">
    <w:p w:rsidR="00104F4A" w:rsidRDefault="00104F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A6" w:rsidRDefault="005A38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A6" w:rsidRDefault="005A38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A6" w:rsidRDefault="005A38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8A6"/>
    <w:rsid w:val="0000184A"/>
    <w:rsid w:val="00007C1C"/>
    <w:rsid w:val="00012997"/>
    <w:rsid w:val="000621A2"/>
    <w:rsid w:val="00067B62"/>
    <w:rsid w:val="000719DC"/>
    <w:rsid w:val="00075CEC"/>
    <w:rsid w:val="000E0467"/>
    <w:rsid w:val="00104F4A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38A6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72C0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00CD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2025-03-03T10:10:00Z</dcterms:created>
  <dcterms:modified xsi:type="dcterms:W3CDTF">2025-03-03T10:10:00Z</dcterms:modified>
</cp:coreProperties>
</file>