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670FC4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670FC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70FC4" w:rsidRPr="00670FC4">
        <w:rPr>
          <w:rFonts w:ascii="Arial Narrow" w:hAnsi="Arial Narrow" w:cs="Arial"/>
          <w:bCs/>
          <w:i w:val="0"/>
          <w:szCs w:val="24"/>
        </w:rPr>
        <w:t>3</w:t>
      </w:r>
      <w:r w:rsidR="007666D6" w:rsidRPr="00670FC4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670FC4" w:rsidTr="00467CA2">
        <w:tc>
          <w:tcPr>
            <w:tcW w:w="2800" w:type="dxa"/>
            <w:shd w:val="clear" w:color="auto" w:fill="auto"/>
          </w:tcPr>
          <w:p w:rsidR="00D520D3" w:rsidRPr="00670FC4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70FC4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670FC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670FC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670FC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70FC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670FC4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70FC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70FC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70FC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670FC4" w:rsidTr="00467CA2">
        <w:tc>
          <w:tcPr>
            <w:tcW w:w="2800" w:type="dxa"/>
            <w:shd w:val="clear" w:color="auto" w:fill="auto"/>
          </w:tcPr>
          <w:p w:rsidR="00D520D3" w:rsidRPr="00670FC4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70FC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670FC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670FC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70FC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670FC4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70FC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70FC4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670FC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670FC4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670FC4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670FC4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70FC4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670FC4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670FC4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670FC4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670FC4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670FC4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70FC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670FC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670FC4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670FC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670FC4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670FC4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1C47C5" w:rsidRPr="00670FC4">
        <w:rPr>
          <w:rFonts w:ascii="Arial Narrow" w:hAnsi="Arial Narrow" w:cs="Arial"/>
          <w:sz w:val="24"/>
          <w:szCs w:val="24"/>
        </w:rPr>
        <w:t>(</w:t>
      </w:r>
      <w:proofErr w:type="spellStart"/>
      <w:r w:rsidR="001C47C5" w:rsidRPr="00670FC4">
        <w:rPr>
          <w:rFonts w:ascii="Arial Narrow" w:hAnsi="Arial Narrow" w:cs="Arial"/>
          <w:sz w:val="24"/>
          <w:szCs w:val="24"/>
        </w:rPr>
        <w:t>t.j</w:t>
      </w:r>
      <w:proofErr w:type="spellEnd"/>
      <w:r w:rsidR="001C47C5" w:rsidRPr="00670FC4">
        <w:rPr>
          <w:rFonts w:ascii="Arial Narrow" w:hAnsi="Arial Narrow" w:cs="Arial"/>
          <w:sz w:val="24"/>
          <w:szCs w:val="24"/>
        </w:rPr>
        <w:t>. Dz. U. z 2024 poz. 1320)</w:t>
      </w:r>
      <w:r w:rsidR="00E27ABB" w:rsidRPr="00670FC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670FC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670FC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670FC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670FC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670FC4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670FC4" w:rsidTr="00467CA2">
        <w:tc>
          <w:tcPr>
            <w:tcW w:w="2269" w:type="dxa"/>
            <w:shd w:val="clear" w:color="auto" w:fill="auto"/>
          </w:tcPr>
          <w:p w:rsidR="00D520D3" w:rsidRPr="00670FC4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70FC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670FC4" w:rsidRDefault="001C47C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70FC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budowlanych i akcesoriów meblowych</w:t>
            </w:r>
            <w:r w:rsidR="00D520D3" w:rsidRPr="00670FC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C47C5" w:rsidRPr="00670FC4" w:rsidTr="003A4794">
        <w:tc>
          <w:tcPr>
            <w:tcW w:w="2269" w:type="dxa"/>
            <w:shd w:val="clear" w:color="auto" w:fill="auto"/>
          </w:tcPr>
          <w:p w:rsidR="001C47C5" w:rsidRPr="00670FC4" w:rsidRDefault="001C47C5" w:rsidP="003A479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70FC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C47C5" w:rsidRPr="00670FC4" w:rsidRDefault="001C47C5" w:rsidP="003A479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70FC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17/2025</w:t>
            </w:r>
          </w:p>
        </w:tc>
      </w:tr>
    </w:tbl>
    <w:p w:rsidR="00DC652A" w:rsidRPr="00670FC4" w:rsidRDefault="001C47C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70FC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670FC4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670FC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70FC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670FC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670FC4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670FC4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670FC4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670FC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670FC4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70FC4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670FC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70FC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670FC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670FC4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670FC4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670FC4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670FC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670FC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670FC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70FC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670FC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670FC4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670FC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70FC4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670FC4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670FC4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670FC4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670FC4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670FC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670FC4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670FC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670FC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670FC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70FC4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670FC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670FC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670FC4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70FC4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670FC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70FC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670FC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70FC4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670FC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670FC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670FC4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670FC4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70FC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670FC4" w:rsidTr="00467CA2">
        <w:tc>
          <w:tcPr>
            <w:tcW w:w="2660" w:type="dxa"/>
            <w:shd w:val="clear" w:color="auto" w:fill="auto"/>
          </w:tcPr>
          <w:p w:rsidR="00D520D3" w:rsidRPr="00670FC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670FC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70FC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670FC4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70FC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670FC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670FC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70FC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670FC4" w:rsidRDefault="00D520D3" w:rsidP="001C47C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70FC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C47C5" w:rsidRPr="00670FC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670FC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670FC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670FC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670FC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670FC4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68EF" w:rsidRDefault="007E68EF" w:rsidP="00025386">
      <w:pPr>
        <w:spacing w:after="0" w:line="240" w:lineRule="auto"/>
      </w:pPr>
      <w:r>
        <w:separator/>
      </w:r>
    </w:p>
  </w:endnote>
  <w:endnote w:type="continuationSeparator" w:id="1">
    <w:p w:rsidR="007E68EF" w:rsidRDefault="007E68E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7C5" w:rsidRDefault="001C47C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0FC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0FC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7C5" w:rsidRDefault="001C47C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68EF" w:rsidRDefault="007E68EF" w:rsidP="00025386">
      <w:pPr>
        <w:spacing w:after="0" w:line="240" w:lineRule="auto"/>
      </w:pPr>
      <w:r>
        <w:separator/>
      </w:r>
    </w:p>
  </w:footnote>
  <w:footnote w:type="continuationSeparator" w:id="1">
    <w:p w:rsidR="007E68EF" w:rsidRDefault="007E68E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7C5" w:rsidRDefault="001C47C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7C5" w:rsidRDefault="001C47C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7C5" w:rsidRDefault="001C47C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47C5"/>
    <w:rsid w:val="00025386"/>
    <w:rsid w:val="000423B9"/>
    <w:rsid w:val="00053927"/>
    <w:rsid w:val="00066C44"/>
    <w:rsid w:val="00071D4C"/>
    <w:rsid w:val="00084786"/>
    <w:rsid w:val="0016158F"/>
    <w:rsid w:val="001C2314"/>
    <w:rsid w:val="001C47C5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70FC4"/>
    <w:rsid w:val="0071340C"/>
    <w:rsid w:val="00745A44"/>
    <w:rsid w:val="007666D6"/>
    <w:rsid w:val="007D6755"/>
    <w:rsid w:val="007E68EF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291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2025-03-03T09:07:00Z</dcterms:created>
  <dcterms:modified xsi:type="dcterms:W3CDTF">2025-03-03T09:07:00Z</dcterms:modified>
</cp:coreProperties>
</file>