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C8B" w:rsidRDefault="00D05C8B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931D27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31D27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31D27">
        <w:rPr>
          <w:rFonts w:ascii="Arial" w:hAnsi="Arial" w:cs="Arial"/>
          <w:sz w:val="24"/>
          <w:szCs w:val="24"/>
        </w:rPr>
        <w:t>2025-03-04</w:t>
      </w:r>
    </w:p>
    <w:p w:rsidR="003E6519" w:rsidRPr="009432A1" w:rsidRDefault="00931D27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1D2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931D27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31D27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31D27">
        <w:rPr>
          <w:rFonts w:ascii="Arial" w:hAnsi="Arial" w:cs="Arial"/>
          <w:sz w:val="24"/>
          <w:szCs w:val="24"/>
        </w:rPr>
        <w:t>69</w:t>
      </w:r>
    </w:p>
    <w:p w:rsidR="003E6519" w:rsidRPr="009432A1" w:rsidRDefault="00931D27" w:rsidP="003E6519">
      <w:pPr>
        <w:rPr>
          <w:rFonts w:ascii="Arial" w:hAnsi="Arial" w:cs="Arial"/>
          <w:sz w:val="24"/>
          <w:szCs w:val="24"/>
        </w:rPr>
      </w:pPr>
      <w:r w:rsidRPr="00931D27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31D27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931D2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1D27">
              <w:rPr>
                <w:rFonts w:ascii="Arial" w:hAnsi="Arial" w:cs="Arial"/>
                <w:bCs/>
                <w:sz w:val="24"/>
                <w:szCs w:val="24"/>
              </w:rPr>
              <w:t>Dostawa sprzętu komputerowego dla Katedry Maszyn Cieplnych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31D27" w:rsidRPr="004E4B64" w:rsidTr="00D025F5">
        <w:tc>
          <w:tcPr>
            <w:tcW w:w="2269" w:type="dxa"/>
            <w:shd w:val="clear" w:color="auto" w:fill="auto"/>
          </w:tcPr>
          <w:p w:rsidR="00931D27" w:rsidRPr="004E4B64" w:rsidRDefault="00931D27" w:rsidP="00D025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31D27" w:rsidRPr="004E4B64" w:rsidRDefault="00931D27" w:rsidP="00D025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1D27">
              <w:rPr>
                <w:rFonts w:ascii="Arial" w:hAnsi="Arial" w:cs="Arial"/>
                <w:bCs/>
                <w:sz w:val="24"/>
                <w:szCs w:val="24"/>
              </w:rPr>
              <w:t>RK-NZ.262.1.2025.MM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31D27" w:rsidRPr="00931D27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31D27" w:rsidRPr="00C902DE" w:rsidTr="00D025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31D27" w:rsidRPr="00C902DE" w:rsidRDefault="00931D27" w:rsidP="00D025F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31D27">
              <w:rPr>
                <w:rFonts w:ascii="Arial" w:hAnsi="Arial" w:cs="Arial"/>
                <w:sz w:val="24"/>
                <w:szCs w:val="24"/>
              </w:rPr>
              <w:t>części 1 zamówienia w wysokości 2 091.00 zł brutto;</w:t>
            </w:r>
          </w:p>
        </w:tc>
      </w:tr>
      <w:tr w:rsidR="00931D27" w:rsidRPr="00C902DE" w:rsidTr="00D025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31D27" w:rsidRPr="00C902DE" w:rsidRDefault="00931D27" w:rsidP="00D025F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31D27">
              <w:rPr>
                <w:rFonts w:ascii="Arial" w:hAnsi="Arial" w:cs="Arial"/>
                <w:sz w:val="24"/>
                <w:szCs w:val="24"/>
              </w:rPr>
              <w:t>części 2 zamówienia w wysokości 23 985.00 zł brutto;</w:t>
            </w:r>
          </w:p>
        </w:tc>
      </w:tr>
      <w:tr w:rsidR="00931D27" w:rsidRPr="00C902DE" w:rsidTr="00D025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31D27" w:rsidRPr="00C902DE" w:rsidRDefault="00931D27" w:rsidP="00D025F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31D27">
              <w:rPr>
                <w:rFonts w:ascii="Arial" w:hAnsi="Arial" w:cs="Arial"/>
                <w:sz w:val="24"/>
                <w:szCs w:val="24"/>
              </w:rPr>
              <w:t>części 3 zamówienia w wysokości 50 000.00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F1F" w:rsidRDefault="009D6F1F">
      <w:r>
        <w:separator/>
      </w:r>
    </w:p>
  </w:endnote>
  <w:endnote w:type="continuationSeparator" w:id="0">
    <w:p w:rsidR="009D6F1F" w:rsidRDefault="009D6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C8B" w:rsidRDefault="00D05C8B" w:rsidP="00D05C8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05C8B" w:rsidTr="00D025F5">
      <w:tc>
        <w:tcPr>
          <w:tcW w:w="0" w:type="auto"/>
          <w:shd w:val="clear" w:color="auto" w:fill="auto"/>
          <w:vAlign w:val="center"/>
        </w:tcPr>
        <w:p w:rsidR="00D05C8B" w:rsidRPr="00B44D15" w:rsidRDefault="00D05C8B" w:rsidP="00D05C8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05C8B" w:rsidRPr="00B7388A" w:rsidRDefault="00D05C8B" w:rsidP="00D05C8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05C8B" w:rsidRPr="00AB1BF2" w:rsidRDefault="00D05C8B" w:rsidP="00D05C8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05C8B" w:rsidRPr="0099535B" w:rsidRDefault="00D05C8B" w:rsidP="00D05C8B">
          <w:pPr>
            <w:pStyle w:val="Bezodstpw"/>
            <w:jc w:val="center"/>
            <w:rPr>
              <w:noProof/>
            </w:rPr>
          </w:pPr>
        </w:p>
      </w:tc>
    </w:tr>
  </w:tbl>
  <w:p w:rsidR="00D05C8B" w:rsidRPr="008F758E" w:rsidRDefault="00D05C8B" w:rsidP="00D05C8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05C8B" w:rsidRPr="008F758E" w:rsidRDefault="00D05C8B" w:rsidP="00D05C8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05C8B" w:rsidRPr="00D57C24" w:rsidRDefault="00D05C8B" w:rsidP="00D05C8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05C8B" w:rsidRPr="00B7388A" w:rsidRDefault="00D05C8B" w:rsidP="00D05C8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5C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F1F" w:rsidRDefault="009D6F1F">
      <w:r>
        <w:separator/>
      </w:r>
    </w:p>
  </w:footnote>
  <w:footnote w:type="continuationSeparator" w:id="0">
    <w:p w:rsidR="009D6F1F" w:rsidRDefault="009D6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D27" w:rsidRDefault="00931D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C8B" w:rsidRPr="0062295F" w:rsidRDefault="00D05C8B" w:rsidP="00D05C8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31D27" w:rsidRDefault="00931D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D27" w:rsidRDefault="00931D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6F1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31D27"/>
    <w:rsid w:val="009D19BD"/>
    <w:rsid w:val="009D6F1F"/>
    <w:rsid w:val="009F189D"/>
    <w:rsid w:val="00A47FF6"/>
    <w:rsid w:val="00A80738"/>
    <w:rsid w:val="00BE7129"/>
    <w:rsid w:val="00C236D3"/>
    <w:rsid w:val="00C659E2"/>
    <w:rsid w:val="00C902DE"/>
    <w:rsid w:val="00CB0802"/>
    <w:rsid w:val="00D05C8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311D732"/>
  <w15:chartTrackingRefBased/>
  <w15:docId w15:val="{AD49CF57-39BC-465A-A165-EEA08CA8A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05C8B"/>
  </w:style>
  <w:style w:type="paragraph" w:styleId="Bezodstpw">
    <w:name w:val="No Spacing"/>
    <w:uiPriority w:val="1"/>
    <w:qFormat/>
    <w:rsid w:val="00D05C8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2025-03-04T07:54:00Z</cp:lastPrinted>
  <dcterms:created xsi:type="dcterms:W3CDTF">2025-03-04T07:54:00Z</dcterms:created>
  <dcterms:modified xsi:type="dcterms:W3CDTF">2025-03-04T07:54:00Z</dcterms:modified>
</cp:coreProperties>
</file>