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08C20" w14:textId="608111C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77D4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FDC4DEA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1A5DCE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317908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A10A7B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BFF106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32592C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37D38E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5FC065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08C72C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71C0C1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A08B95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7BBB9A38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7183F17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839532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A3824C3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6E710A7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17319" w:rsidRPr="00917319">
        <w:rPr>
          <w:rFonts w:eastAsia="Times New Roman" w:cs="Calibri"/>
          <w:b/>
          <w:lang w:eastAsia="pl-PL"/>
        </w:rPr>
        <w:t>dostawa materiałów promocyjnych dla Wydziału Informatyki AGH - DE-dzp.272-108/25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97698E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5D4C5A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EAED16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3A38E4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495B59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E6481D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0D5744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7DAFF4A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780B3D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F811A6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DE913A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2EB00C7" w14:textId="073413A2" w:rsidR="005103B9" w:rsidRPr="00877D4B" w:rsidRDefault="008F3D36" w:rsidP="00877D4B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877D4B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D291A" w14:textId="77777777" w:rsidR="006A1D6B" w:rsidRDefault="006A1D6B" w:rsidP="0038231F">
      <w:pPr>
        <w:spacing w:after="0" w:line="240" w:lineRule="auto"/>
      </w:pPr>
      <w:r>
        <w:separator/>
      </w:r>
    </w:p>
  </w:endnote>
  <w:endnote w:type="continuationSeparator" w:id="0">
    <w:p w14:paraId="6756B482" w14:textId="77777777" w:rsidR="006A1D6B" w:rsidRDefault="006A1D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8394D" w14:textId="77777777" w:rsidR="00917319" w:rsidRDefault="009173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BF3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9662A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D1BFB" w14:textId="77777777" w:rsidR="00917319" w:rsidRDefault="009173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5AD1C" w14:textId="77777777" w:rsidR="006A1D6B" w:rsidRDefault="006A1D6B" w:rsidP="0038231F">
      <w:pPr>
        <w:spacing w:after="0" w:line="240" w:lineRule="auto"/>
      </w:pPr>
      <w:r>
        <w:separator/>
      </w:r>
    </w:p>
  </w:footnote>
  <w:footnote w:type="continuationSeparator" w:id="0">
    <w:p w14:paraId="2F102502" w14:textId="77777777" w:rsidR="006A1D6B" w:rsidRDefault="006A1D6B" w:rsidP="0038231F">
      <w:pPr>
        <w:spacing w:after="0" w:line="240" w:lineRule="auto"/>
      </w:pPr>
      <w:r>
        <w:continuationSeparator/>
      </w:r>
    </w:p>
  </w:footnote>
  <w:footnote w:id="1">
    <w:p w14:paraId="73898E16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F1CE124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D6B89" w14:textId="77777777" w:rsidR="00917319" w:rsidRDefault="009173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B5E93" w14:textId="77777777" w:rsidR="00917319" w:rsidRDefault="009173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B07AD" w14:textId="77777777" w:rsidR="00917319" w:rsidRDefault="009173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263682">
    <w:abstractNumId w:val="7"/>
  </w:num>
  <w:num w:numId="2" w16cid:durableId="1720980024">
    <w:abstractNumId w:val="0"/>
  </w:num>
  <w:num w:numId="3" w16cid:durableId="293097144">
    <w:abstractNumId w:val="6"/>
  </w:num>
  <w:num w:numId="4" w16cid:durableId="938758114">
    <w:abstractNumId w:val="9"/>
  </w:num>
  <w:num w:numId="5" w16cid:durableId="1413234908">
    <w:abstractNumId w:val="8"/>
  </w:num>
  <w:num w:numId="6" w16cid:durableId="1990284618">
    <w:abstractNumId w:val="5"/>
  </w:num>
  <w:num w:numId="7" w16cid:durableId="1066953921">
    <w:abstractNumId w:val="1"/>
  </w:num>
  <w:num w:numId="8" w16cid:durableId="1951740469">
    <w:abstractNumId w:val="3"/>
  </w:num>
  <w:num w:numId="9" w16cid:durableId="1276670812">
    <w:abstractNumId w:val="2"/>
  </w:num>
  <w:num w:numId="10" w16cid:durableId="1314791208">
    <w:abstractNumId w:val="4"/>
  </w:num>
  <w:num w:numId="11" w16cid:durableId="18551438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1D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1D6B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77D4B"/>
    <w:rsid w:val="00892E48"/>
    <w:rsid w:val="008C5709"/>
    <w:rsid w:val="008C6DF8"/>
    <w:rsid w:val="008D0487"/>
    <w:rsid w:val="008D5EBC"/>
    <w:rsid w:val="008F3B4E"/>
    <w:rsid w:val="008F3D36"/>
    <w:rsid w:val="0091264E"/>
    <w:rsid w:val="00917319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F20A73"/>
  <w15:chartTrackingRefBased/>
  <w15:docId w15:val="{8F098C7E-1A64-40F3-94A9-D6F539D2C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2025-02-27T09:53:00Z</dcterms:created>
  <dcterms:modified xsi:type="dcterms:W3CDTF">2025-02-27T09:53:00Z</dcterms:modified>
</cp:coreProperties>
</file>