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76DE3" w14:textId="79B04A5E" w:rsidR="00025386" w:rsidRPr="009060D5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060D5">
        <w:rPr>
          <w:bCs/>
          <w:i w:val="0"/>
          <w:sz w:val="20"/>
        </w:rPr>
        <w:t xml:space="preserve">Załącznik nr </w:t>
      </w:r>
      <w:r w:rsidR="009060D5" w:rsidRPr="009060D5">
        <w:rPr>
          <w:bCs/>
          <w:i w:val="0"/>
          <w:sz w:val="20"/>
        </w:rPr>
        <w:t>6</w:t>
      </w:r>
      <w:r w:rsidR="007666D6" w:rsidRPr="009060D5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9060D5" w14:paraId="4D0F944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AF555D" w14:textId="77777777" w:rsidR="008D442B" w:rsidRPr="009060D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0D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06A9797" w14:textId="77777777" w:rsidR="00053927" w:rsidRPr="009060D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0D5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060D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4466EA5" w14:textId="77777777" w:rsidR="00053927" w:rsidRPr="009060D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060D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060D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060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060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060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060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060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060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060D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9B7FD4C" w14:textId="77777777" w:rsidR="00A137C9" w:rsidRPr="009060D5" w:rsidRDefault="00A137C9" w:rsidP="009060D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060D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060D5" w14:paraId="4AB55AD7" w14:textId="77777777" w:rsidTr="004F10A0">
        <w:tc>
          <w:tcPr>
            <w:tcW w:w="2269" w:type="dxa"/>
            <w:shd w:val="clear" w:color="auto" w:fill="auto"/>
          </w:tcPr>
          <w:p w14:paraId="527D2B78" w14:textId="77777777" w:rsidR="00A137C9" w:rsidRPr="009060D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F972C9" w14:textId="77777777" w:rsidR="00A137C9" w:rsidRPr="009060D5" w:rsidRDefault="004838A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Wykonanie usługi odbioru, transportu i zagospodarowania odpadów</w:t>
            </w:r>
            <w:r w:rsidR="00A137C9" w:rsidRPr="009060D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838AE" w:rsidRPr="009060D5" w14:paraId="6B628433" w14:textId="77777777" w:rsidTr="0012081D">
        <w:tc>
          <w:tcPr>
            <w:tcW w:w="2269" w:type="dxa"/>
            <w:shd w:val="clear" w:color="auto" w:fill="auto"/>
          </w:tcPr>
          <w:p w14:paraId="2A6AD16F" w14:textId="77777777" w:rsidR="004838AE" w:rsidRPr="009060D5" w:rsidRDefault="004838AE" w:rsidP="001208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F1554E" w14:textId="77777777" w:rsidR="004838AE" w:rsidRPr="009060D5" w:rsidRDefault="004838AE" w:rsidP="001208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ZP.271.4.2025</w:t>
            </w:r>
          </w:p>
        </w:tc>
      </w:tr>
    </w:tbl>
    <w:p w14:paraId="3D7683D3" w14:textId="77777777" w:rsidR="00A137C9" w:rsidRPr="009060D5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6AC13B1" w14:textId="77777777" w:rsidR="003A486D" w:rsidRPr="009060D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60D5">
        <w:rPr>
          <w:rFonts w:ascii="Times New Roman" w:hAnsi="Times New Roman"/>
          <w:sz w:val="20"/>
          <w:szCs w:val="20"/>
        </w:rPr>
        <w:t xml:space="preserve">prowadzonego przez </w:t>
      </w:r>
      <w:r w:rsidR="004838AE" w:rsidRPr="009060D5">
        <w:rPr>
          <w:rFonts w:ascii="Times New Roman" w:hAnsi="Times New Roman"/>
          <w:b/>
          <w:sz w:val="20"/>
          <w:szCs w:val="20"/>
        </w:rPr>
        <w:t>GMINA NIEPOŁOMICE</w:t>
      </w:r>
      <w:r w:rsidRPr="009060D5">
        <w:rPr>
          <w:rFonts w:ascii="Times New Roman" w:hAnsi="Times New Roman"/>
          <w:b/>
          <w:sz w:val="20"/>
          <w:szCs w:val="20"/>
        </w:rPr>
        <w:t>,</w:t>
      </w:r>
      <w:r w:rsidRPr="009060D5">
        <w:rPr>
          <w:rFonts w:ascii="Times New Roman" w:hAnsi="Times New Roman"/>
          <w:sz w:val="20"/>
          <w:szCs w:val="20"/>
        </w:rPr>
        <w:t xml:space="preserve"> d</w:t>
      </w:r>
      <w:r w:rsidR="008D442B" w:rsidRPr="009060D5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060D5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060D5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27C1F35" w14:textId="77777777" w:rsidR="00A137C9" w:rsidRPr="009060D5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060D5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9060D5" w14:paraId="4209776A" w14:textId="77777777" w:rsidTr="00A137C9">
        <w:tc>
          <w:tcPr>
            <w:tcW w:w="617" w:type="dxa"/>
            <w:shd w:val="clear" w:color="auto" w:fill="auto"/>
            <w:vAlign w:val="center"/>
          </w:tcPr>
          <w:p w14:paraId="3EC5E6AE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92F846A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EF7C33B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060D5" w14:paraId="48537E35" w14:textId="77777777" w:rsidTr="00A137C9">
        <w:tc>
          <w:tcPr>
            <w:tcW w:w="617" w:type="dxa"/>
            <w:shd w:val="clear" w:color="auto" w:fill="auto"/>
            <w:vAlign w:val="center"/>
          </w:tcPr>
          <w:p w14:paraId="0036F434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743286F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6731759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060D5" w14:paraId="6A5616DB" w14:textId="77777777" w:rsidTr="00A137C9">
        <w:tc>
          <w:tcPr>
            <w:tcW w:w="617" w:type="dxa"/>
            <w:shd w:val="clear" w:color="auto" w:fill="auto"/>
            <w:vAlign w:val="center"/>
          </w:tcPr>
          <w:p w14:paraId="461D9F08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96ABF55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F3B2062" w14:textId="77777777" w:rsidR="003A486D" w:rsidRPr="009060D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B7C5CD" w14:textId="77777777" w:rsidR="00DC652A" w:rsidRPr="009060D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060D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060D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060D5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060D5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4838AE" w:rsidRPr="009060D5">
        <w:rPr>
          <w:rFonts w:ascii="Times New Roman" w:hAnsi="Times New Roman"/>
          <w:sz w:val="20"/>
          <w:szCs w:val="20"/>
        </w:rPr>
        <w:t>(</w:t>
      </w:r>
      <w:proofErr w:type="spellStart"/>
      <w:r w:rsidR="004838AE" w:rsidRPr="009060D5">
        <w:rPr>
          <w:rFonts w:ascii="Times New Roman" w:hAnsi="Times New Roman"/>
          <w:sz w:val="20"/>
          <w:szCs w:val="20"/>
        </w:rPr>
        <w:t>t.j</w:t>
      </w:r>
      <w:proofErr w:type="spellEnd"/>
      <w:r w:rsidR="004838AE" w:rsidRPr="009060D5">
        <w:rPr>
          <w:rFonts w:ascii="Times New Roman" w:hAnsi="Times New Roman"/>
          <w:sz w:val="20"/>
          <w:szCs w:val="20"/>
        </w:rPr>
        <w:t>. Dz. U. z 2024 poz. 1320)</w:t>
      </w:r>
      <w:r w:rsidRPr="009060D5">
        <w:rPr>
          <w:rFonts w:ascii="Times New Roman" w:hAnsi="Times New Roman"/>
          <w:sz w:val="20"/>
          <w:szCs w:val="20"/>
        </w:rPr>
        <w:t>, że w ramach zamówienia</w:t>
      </w:r>
      <w:r w:rsidR="00A137C9" w:rsidRPr="009060D5">
        <w:rPr>
          <w:rFonts w:ascii="Times New Roman" w:hAnsi="Times New Roman"/>
          <w:sz w:val="20"/>
          <w:szCs w:val="20"/>
        </w:rPr>
        <w:t>,</w:t>
      </w:r>
      <w:r w:rsidR="00A137C9" w:rsidRPr="009060D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060D5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060D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060D5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060D5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060D5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060D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060D5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060D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9060D5" w14:paraId="4E4C7DE5" w14:textId="77777777" w:rsidTr="00A137C9">
        <w:tc>
          <w:tcPr>
            <w:tcW w:w="617" w:type="dxa"/>
            <w:shd w:val="clear" w:color="auto" w:fill="auto"/>
            <w:vAlign w:val="center"/>
          </w:tcPr>
          <w:p w14:paraId="3C2BEEB6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C71A085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E27F771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060D5" w14:paraId="12196A52" w14:textId="77777777" w:rsidTr="00A137C9">
        <w:tc>
          <w:tcPr>
            <w:tcW w:w="617" w:type="dxa"/>
            <w:shd w:val="clear" w:color="auto" w:fill="auto"/>
            <w:vAlign w:val="center"/>
          </w:tcPr>
          <w:p w14:paraId="67869DD8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26257A3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1C8DED6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060D5" w14:paraId="531F436C" w14:textId="77777777" w:rsidTr="00A137C9">
        <w:tc>
          <w:tcPr>
            <w:tcW w:w="617" w:type="dxa"/>
            <w:shd w:val="clear" w:color="auto" w:fill="auto"/>
            <w:vAlign w:val="center"/>
          </w:tcPr>
          <w:p w14:paraId="74109691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60D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B6D3429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776C98E" w14:textId="77777777" w:rsidR="00B641BE" w:rsidRPr="009060D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16A6338" w14:textId="77777777" w:rsidR="007A2C38" w:rsidRPr="009060D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196D4525" w14:textId="77777777" w:rsidR="007A2C38" w:rsidRPr="009060D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DAD3271" w14:textId="77777777" w:rsidR="009060D5" w:rsidRPr="009060D5" w:rsidRDefault="009060D5" w:rsidP="009060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060D5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7875082B" w14:textId="77777777" w:rsidR="009060D5" w:rsidRPr="009060D5" w:rsidRDefault="009060D5" w:rsidP="009060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CC741D9" w14:textId="77777777" w:rsidR="009060D5" w:rsidRPr="009060D5" w:rsidRDefault="009060D5" w:rsidP="009060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335EEC9" w14:textId="77777777" w:rsidR="009060D5" w:rsidRPr="009060D5" w:rsidRDefault="009060D5" w:rsidP="009060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7165D67" w14:textId="77777777" w:rsidR="009060D5" w:rsidRPr="009060D5" w:rsidRDefault="009060D5" w:rsidP="009060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009FDBB" w14:textId="77777777" w:rsidR="009060D5" w:rsidRPr="009060D5" w:rsidRDefault="009060D5" w:rsidP="009060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2845BAE" w14:textId="1A57A316" w:rsidR="00A137C9" w:rsidRPr="009060D5" w:rsidRDefault="009060D5" w:rsidP="009060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060D5">
        <w:rPr>
          <w:rFonts w:ascii="Times New Roman" w:eastAsia="Times New Roman" w:hAnsi="Times New Roman"/>
          <w:iCs/>
          <w:sz w:val="20"/>
          <w:szCs w:val="20"/>
          <w:lang w:eastAsia="pl-PL"/>
        </w:rPr>
        <w:t>* wypełnić tyle razy ile to konieczne</w:t>
      </w:r>
    </w:p>
    <w:sectPr w:rsidR="00A137C9" w:rsidRPr="009060D5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87B48" w14:textId="77777777" w:rsidR="00BB48E7" w:rsidRDefault="00BB48E7" w:rsidP="00025386">
      <w:pPr>
        <w:spacing w:after="0" w:line="240" w:lineRule="auto"/>
      </w:pPr>
      <w:r>
        <w:separator/>
      </w:r>
    </w:p>
  </w:endnote>
  <w:endnote w:type="continuationSeparator" w:id="0">
    <w:p w14:paraId="6D13FBBD" w14:textId="77777777" w:rsidR="00BB48E7" w:rsidRDefault="00BB48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03586" w14:textId="77777777" w:rsidR="00BB48E7" w:rsidRDefault="00BB48E7" w:rsidP="00025386">
      <w:pPr>
        <w:spacing w:after="0" w:line="240" w:lineRule="auto"/>
      </w:pPr>
      <w:r>
        <w:separator/>
      </w:r>
    </w:p>
  </w:footnote>
  <w:footnote w:type="continuationSeparator" w:id="0">
    <w:p w14:paraId="012C4B2D" w14:textId="77777777" w:rsidR="00BB48E7" w:rsidRDefault="00BB48E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398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8E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38AE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060D5"/>
    <w:rsid w:val="0093388F"/>
    <w:rsid w:val="00A137C9"/>
    <w:rsid w:val="00A56A6F"/>
    <w:rsid w:val="00A87380"/>
    <w:rsid w:val="00AF4E90"/>
    <w:rsid w:val="00AF7375"/>
    <w:rsid w:val="00B40B47"/>
    <w:rsid w:val="00B641BE"/>
    <w:rsid w:val="00B77707"/>
    <w:rsid w:val="00BB48E7"/>
    <w:rsid w:val="00BD1CE3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6CF72"/>
  <w15:chartTrackingRefBased/>
  <w15:docId w15:val="{6EA8C5EE-D54F-4F9E-A2A9-D84C294CF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2025-02-28T14:02:00Z</cp:lastPrinted>
  <dcterms:created xsi:type="dcterms:W3CDTF">2025-02-28T14:02:00Z</dcterms:created>
  <dcterms:modified xsi:type="dcterms:W3CDTF">2025-02-28T14:02:00Z</dcterms:modified>
</cp:coreProperties>
</file>