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A4316" w14:textId="17CEA8F2" w:rsidR="00025386" w:rsidRPr="00AB4633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AB4633">
        <w:rPr>
          <w:bCs/>
          <w:i w:val="0"/>
          <w:sz w:val="20"/>
        </w:rPr>
        <w:t xml:space="preserve">Załącznik nr </w:t>
      </w:r>
      <w:r w:rsidR="00AB4633" w:rsidRPr="00AB4633">
        <w:rPr>
          <w:bCs/>
          <w:i w:val="0"/>
          <w:sz w:val="20"/>
        </w:rPr>
        <w:t>5</w:t>
      </w:r>
      <w:r w:rsidR="007666D6" w:rsidRPr="00AB4633">
        <w:rPr>
          <w:bCs/>
          <w:i w:val="0"/>
          <w:sz w:val="20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AB4633" w14:paraId="329B05E2" w14:textId="77777777" w:rsidTr="00AB4633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075C6349" w14:textId="77777777" w:rsidR="00D520D3" w:rsidRPr="00AB463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B4633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AB4633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E599526" w14:textId="77777777" w:rsidR="00D520D3" w:rsidRPr="00AB4633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DBBDB64" w14:textId="77777777" w:rsidR="00D520D3" w:rsidRPr="00AB4633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B463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DC5AFA" w14:textId="77777777" w:rsidR="00D520D3" w:rsidRPr="00AB4633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B463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B463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B463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AB4633" w14:paraId="7004AB9B" w14:textId="77777777" w:rsidTr="00AB4633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003D7982" w14:textId="77777777" w:rsidR="00D520D3" w:rsidRPr="00AB463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B4633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16B31DD" w14:textId="77777777" w:rsidR="00D520D3" w:rsidRPr="00AB4633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864C9A0" w14:textId="77777777" w:rsidR="00D520D3" w:rsidRPr="00AB4633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B463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97B4EC" w14:textId="77777777" w:rsidR="00D520D3" w:rsidRPr="00AB463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AB463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B4633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AB463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053927" w:rsidRPr="00AB4633" w14:paraId="6E9919A3" w14:textId="77777777" w:rsidTr="00AB46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0DA9ED7" w14:textId="77777777" w:rsidR="00053927" w:rsidRPr="00AB4633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B4633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6E0C72B2" w14:textId="77777777" w:rsidR="00053927" w:rsidRPr="00AB4633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AB4633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AB4633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AB4633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2796F8A" w14:textId="77777777" w:rsidR="0071340C" w:rsidRPr="00AB4633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463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AB4633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AB4633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AB4633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AB4633">
        <w:rPr>
          <w:rFonts w:ascii="Times New Roman" w:hAnsi="Times New Roman"/>
          <w:sz w:val="20"/>
          <w:szCs w:val="20"/>
        </w:rPr>
        <w:t xml:space="preserve"> ustawy </w:t>
      </w:r>
      <w:r w:rsidR="00EF3368" w:rsidRPr="00AB4633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D421B3" w:rsidRPr="00AB4633">
        <w:rPr>
          <w:rFonts w:ascii="Times New Roman" w:hAnsi="Times New Roman"/>
          <w:sz w:val="20"/>
          <w:szCs w:val="20"/>
        </w:rPr>
        <w:t>(</w:t>
      </w:r>
      <w:proofErr w:type="spellStart"/>
      <w:r w:rsidR="00D421B3" w:rsidRPr="00AB4633">
        <w:rPr>
          <w:rFonts w:ascii="Times New Roman" w:hAnsi="Times New Roman"/>
          <w:sz w:val="20"/>
          <w:szCs w:val="20"/>
        </w:rPr>
        <w:t>t.j</w:t>
      </w:r>
      <w:proofErr w:type="spellEnd"/>
      <w:r w:rsidR="00D421B3" w:rsidRPr="00AB4633">
        <w:rPr>
          <w:rFonts w:ascii="Times New Roman" w:hAnsi="Times New Roman"/>
          <w:sz w:val="20"/>
          <w:szCs w:val="20"/>
        </w:rPr>
        <w:t>. Dz. U. z 2024 poz. 1320)</w:t>
      </w:r>
      <w:r w:rsidR="00E27ABB" w:rsidRPr="00AB4633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AB4633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AB463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AB463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AB4633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AB4633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B4633" w14:paraId="01C8ED7B" w14:textId="77777777" w:rsidTr="00467CA2">
        <w:tc>
          <w:tcPr>
            <w:tcW w:w="2269" w:type="dxa"/>
            <w:shd w:val="clear" w:color="auto" w:fill="auto"/>
          </w:tcPr>
          <w:p w14:paraId="07B8B536" w14:textId="77777777" w:rsidR="00D520D3" w:rsidRPr="00AB463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B463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40C9550" w14:textId="77777777" w:rsidR="00D520D3" w:rsidRPr="00AB4633" w:rsidRDefault="00D421B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B463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Wykonanie usługi odbioru, transportu i zagospodarowania odpadów</w:t>
            </w:r>
            <w:r w:rsidR="00D520D3" w:rsidRPr="00AB463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421B3" w:rsidRPr="00AB4633" w14:paraId="43F82432" w14:textId="77777777" w:rsidTr="0012081D">
        <w:tc>
          <w:tcPr>
            <w:tcW w:w="2269" w:type="dxa"/>
            <w:shd w:val="clear" w:color="auto" w:fill="auto"/>
          </w:tcPr>
          <w:p w14:paraId="144B408F" w14:textId="77777777" w:rsidR="00D421B3" w:rsidRPr="00AB4633" w:rsidRDefault="00D421B3" w:rsidP="0012081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B463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F85C42" w14:textId="77777777" w:rsidR="00D421B3" w:rsidRPr="00AB4633" w:rsidRDefault="00D421B3" w:rsidP="0012081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B463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ZP.271.4.2025</w:t>
            </w:r>
          </w:p>
        </w:tc>
      </w:tr>
    </w:tbl>
    <w:p w14:paraId="2191724D" w14:textId="77777777" w:rsidR="00DC652A" w:rsidRPr="00AB4633" w:rsidRDefault="00D421B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463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AB4633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63DAA92B" w14:textId="77777777" w:rsidR="00DC652A" w:rsidRPr="00AB463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463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698D579" w14:textId="77777777" w:rsidR="0071340C" w:rsidRPr="00AB463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AB4633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AB4633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AB4633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404270A7" w14:textId="77777777" w:rsidR="0071340C" w:rsidRPr="00AB463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FE88D82" w14:textId="77777777" w:rsidR="0071340C" w:rsidRPr="00AB463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4633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2789A213" w14:textId="77777777" w:rsidR="0071340C" w:rsidRPr="00AB463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463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5D71607" w14:textId="097B3C76" w:rsidR="0071340C" w:rsidRPr="00AB4633" w:rsidRDefault="00D520D3" w:rsidP="00AB463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AB4633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AB4633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AB4633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6774F012" w14:textId="77777777" w:rsidR="0071340C" w:rsidRPr="00AB463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C2AC11A" w14:textId="77777777" w:rsidR="00DC652A" w:rsidRPr="00AB463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B463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AB463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AB4633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5F3EBEC3" w14:textId="77777777" w:rsidR="00DC652A" w:rsidRPr="00AB463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4633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AB4633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AB4633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AB4633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AB4633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AB463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B4633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05292126" w14:textId="77777777" w:rsidR="0093388F" w:rsidRPr="00AB463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463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5E96E46" w14:textId="77777777" w:rsidR="0093388F" w:rsidRPr="00AB463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4633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37382123" w14:textId="77777777" w:rsidR="0093388F" w:rsidRPr="00AB463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AB463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7F5C0DE8" w14:textId="77777777" w:rsidR="00CB29AC" w:rsidRPr="00AB463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4633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098E8774" w14:textId="77777777" w:rsidR="00CB29AC" w:rsidRPr="00AB463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463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BEF1E85" w14:textId="77777777" w:rsidR="00830970" w:rsidRPr="00AB463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4633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AB4633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AB4633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AB4633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5F72A2B1" w14:textId="77777777" w:rsidR="00E27ABB" w:rsidRPr="00AB4633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B4633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398E3508" w14:textId="77777777" w:rsidR="00AB4633" w:rsidRPr="00AB4633" w:rsidRDefault="00AB4633" w:rsidP="00AB463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AB4633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14:paraId="0C7EB497" w14:textId="77777777" w:rsidR="00E27ABB" w:rsidRPr="00AB463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AB4633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A6B81" w14:textId="77777777" w:rsidR="00496486" w:rsidRDefault="00496486" w:rsidP="00025386">
      <w:pPr>
        <w:spacing w:after="0" w:line="240" w:lineRule="auto"/>
      </w:pPr>
      <w:r>
        <w:separator/>
      </w:r>
    </w:p>
  </w:endnote>
  <w:endnote w:type="continuationSeparator" w:id="0">
    <w:p w14:paraId="6BEBEDB4" w14:textId="77777777" w:rsidR="00496486" w:rsidRDefault="0049648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C2F4D" w14:textId="77777777" w:rsidR="00D421B3" w:rsidRDefault="00D421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1080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E8F8B" w14:textId="77777777" w:rsidR="00D421B3" w:rsidRDefault="00D421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EABA9" w14:textId="77777777" w:rsidR="00496486" w:rsidRDefault="00496486" w:rsidP="00025386">
      <w:pPr>
        <w:spacing w:after="0" w:line="240" w:lineRule="auto"/>
      </w:pPr>
      <w:r>
        <w:separator/>
      </w:r>
    </w:p>
  </w:footnote>
  <w:footnote w:type="continuationSeparator" w:id="0">
    <w:p w14:paraId="713DDF91" w14:textId="77777777" w:rsidR="00496486" w:rsidRDefault="0049648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83EE7" w14:textId="77777777" w:rsidR="00D421B3" w:rsidRDefault="00D421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616AA" w14:textId="77777777" w:rsidR="00D421B3" w:rsidRDefault="00D421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D07CC" w14:textId="77777777" w:rsidR="00D421B3" w:rsidRDefault="00D421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2069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648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96486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B4633"/>
    <w:rsid w:val="00AF4E90"/>
    <w:rsid w:val="00AF7375"/>
    <w:rsid w:val="00B62AD0"/>
    <w:rsid w:val="00B77707"/>
    <w:rsid w:val="00BE3BCE"/>
    <w:rsid w:val="00CB29AC"/>
    <w:rsid w:val="00D421B3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C87E12"/>
  <w15:chartTrackingRefBased/>
  <w15:docId w15:val="{E6877C39-60DD-4612-A7BF-148E47E4F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2025-02-28T13:57:00Z</cp:lastPrinted>
  <dcterms:created xsi:type="dcterms:W3CDTF">2025-02-28T13:57:00Z</dcterms:created>
  <dcterms:modified xsi:type="dcterms:W3CDTF">2025-02-28T13:57:00Z</dcterms:modified>
</cp:coreProperties>
</file>