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627639" w:rsidRDefault="00627639" w:rsidP="0062763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627639" w:rsidRDefault="00627639" w:rsidP="0062763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627639" w:rsidRDefault="00627639" w:rsidP="0062763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627639" w:rsidRDefault="00627639" w:rsidP="006276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627639" w:rsidRDefault="00627639" w:rsidP="006276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627639" w:rsidRDefault="00627639" w:rsidP="006276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627639" w:rsidRDefault="00627639" w:rsidP="0062763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627639" w:rsidRDefault="00627639" w:rsidP="0062763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3765F" w:rsidRPr="0093765F">
        <w:rPr>
          <w:b/>
        </w:rPr>
        <w:t xml:space="preserve">Sukcesywne dostawy ciekłego azotu do zbiornika Zamawiającego w ilości 35 ton w okresie 12 miesięcy na potrzeby </w:t>
      </w:r>
      <w:proofErr w:type="spellStart"/>
      <w:r w:rsidR="0093765F" w:rsidRPr="0093765F">
        <w:rPr>
          <w:b/>
        </w:rPr>
        <w:t>WFiIS</w:t>
      </w:r>
      <w:proofErr w:type="spellEnd"/>
      <w:r w:rsidR="0093765F" w:rsidRPr="0093765F">
        <w:rPr>
          <w:b/>
        </w:rPr>
        <w:t xml:space="preserve"> - DE-dzp.272-077/25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627639" w:rsidRDefault="00627639" w:rsidP="006276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 za 1 tonę ciekłego azotu:   </w:t>
      </w:r>
      <w:r>
        <w:rPr>
          <w:sz w:val="22"/>
          <w:szCs w:val="22"/>
        </w:rPr>
        <w:t>.........................................................................PLN</w:t>
      </w:r>
    </w:p>
    <w:p w:rsidR="00627639" w:rsidRDefault="00627639" w:rsidP="0062763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627639" w:rsidRDefault="00627639" w:rsidP="0062763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1 tonę ciekłego azotu:</w:t>
      </w:r>
      <w:r>
        <w:rPr>
          <w:sz w:val="22"/>
          <w:szCs w:val="22"/>
        </w:rPr>
        <w:t xml:space="preserve"> ………………………………………..………..PLN </w:t>
      </w:r>
    </w:p>
    <w:p w:rsidR="00627639" w:rsidRDefault="00627639" w:rsidP="006276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27639" w:rsidRDefault="00627639" w:rsidP="0062763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……. % tj.…………………….PLN</w:t>
      </w:r>
    </w:p>
    <w:p w:rsidR="00627639" w:rsidRDefault="00627639" w:rsidP="0062763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Cena netto za </w:t>
      </w:r>
      <w:r w:rsidR="00811886">
        <w:rPr>
          <w:sz w:val="22"/>
          <w:szCs w:val="22"/>
        </w:rPr>
        <w:t>35</w:t>
      </w:r>
      <w:r>
        <w:rPr>
          <w:sz w:val="22"/>
          <w:szCs w:val="22"/>
        </w:rPr>
        <w:t xml:space="preserve"> ton ciekłego azotu:  </w:t>
      </w:r>
      <w:r>
        <w:rPr>
          <w:b w:val="0"/>
          <w:sz w:val="22"/>
          <w:szCs w:val="22"/>
        </w:rPr>
        <w:t>.........................................................................PLN</w:t>
      </w:r>
    </w:p>
    <w:p w:rsidR="00627639" w:rsidRDefault="00627639" w:rsidP="0062763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</w:t>
      </w:r>
      <w:r w:rsidR="00811886">
        <w:rPr>
          <w:b/>
          <w:sz w:val="22"/>
          <w:szCs w:val="22"/>
        </w:rPr>
        <w:t xml:space="preserve">35 </w:t>
      </w:r>
      <w:r>
        <w:rPr>
          <w:b/>
          <w:sz w:val="22"/>
          <w:szCs w:val="22"/>
        </w:rPr>
        <w:t>ton ciekłego azotu:</w:t>
      </w:r>
      <w:r>
        <w:rPr>
          <w:sz w:val="22"/>
          <w:szCs w:val="22"/>
        </w:rPr>
        <w:t xml:space="preserve"> ………………………………………..……….. PLN </w:t>
      </w:r>
    </w:p>
    <w:p w:rsidR="00627639" w:rsidRDefault="00627639" w:rsidP="006276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27639" w:rsidRDefault="00627639" w:rsidP="00627639">
      <w:pPr>
        <w:widowControl w:val="0"/>
        <w:spacing w:before="120"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Nazwa, </w:t>
      </w:r>
      <w:r w:rsidR="00561CF4">
        <w:rPr>
          <w:b/>
          <w:sz w:val="22"/>
          <w:szCs w:val="22"/>
        </w:rPr>
        <w:t xml:space="preserve">jakość i </w:t>
      </w:r>
      <w:bookmarkStart w:id="0" w:name="_GoBack"/>
      <w:bookmarkEnd w:id="0"/>
      <w:r>
        <w:rPr>
          <w:b/>
          <w:sz w:val="22"/>
          <w:szCs w:val="22"/>
        </w:rPr>
        <w:t>producent oferowanego azotu :</w:t>
      </w:r>
      <w:r>
        <w:rPr>
          <w:sz w:val="22"/>
          <w:szCs w:val="22"/>
        </w:rPr>
        <w:t>..............................................</w:t>
      </w:r>
    </w:p>
    <w:p w:rsidR="00627639" w:rsidRDefault="00627639" w:rsidP="00627639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BD2EE7">
        <w:rPr>
          <w:sz w:val="22"/>
          <w:szCs w:val="22"/>
        </w:rPr>
        <w:t>sukcesywnie przez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12 m-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 od daty podpisania umowy.                               </w:t>
      </w:r>
    </w:p>
    <w:p w:rsidR="00627639" w:rsidRDefault="00627639" w:rsidP="00627639">
      <w:pPr>
        <w:pStyle w:val="Tekstpodstawowy"/>
        <w:rPr>
          <w:b w:val="0"/>
          <w:sz w:val="22"/>
          <w:szCs w:val="22"/>
          <w:highlight w:val="yellow"/>
        </w:rPr>
      </w:pPr>
      <w:r>
        <w:rPr>
          <w:sz w:val="22"/>
          <w:szCs w:val="22"/>
        </w:rPr>
        <w:t>Termin dostawy zamówień cząstkowych</w:t>
      </w:r>
      <w:r>
        <w:rPr>
          <w:b w:val="0"/>
          <w:sz w:val="22"/>
          <w:szCs w:val="22"/>
        </w:rPr>
        <w:t xml:space="preserve"> ……………………dni roboczych </w:t>
      </w:r>
      <w:r w:rsidRPr="00811886">
        <w:rPr>
          <w:b w:val="0"/>
          <w:sz w:val="22"/>
          <w:szCs w:val="22"/>
          <w:highlight w:val="yellow"/>
        </w:rPr>
        <w:t>(kryterium oceny ofert)</w:t>
      </w:r>
    </w:p>
    <w:p w:rsidR="00811886" w:rsidRPr="00811886" w:rsidRDefault="00811886" w:rsidP="00811886">
      <w:pPr>
        <w:rPr>
          <w:sz w:val="22"/>
          <w:szCs w:val="22"/>
        </w:rPr>
      </w:pPr>
      <w:r w:rsidRPr="00811886">
        <w:rPr>
          <w:sz w:val="22"/>
          <w:szCs w:val="22"/>
        </w:rPr>
        <w:lastRenderedPageBreak/>
        <w:t xml:space="preserve">Oświadczam, że oferowany ciekły azot </w:t>
      </w:r>
      <w:r w:rsidRPr="00811886">
        <w:rPr>
          <w:b/>
          <w:sz w:val="22"/>
          <w:szCs w:val="22"/>
        </w:rPr>
        <w:t>pochodzi/nie pochodzi*</w:t>
      </w:r>
      <w:r w:rsidRPr="00811886">
        <w:rPr>
          <w:sz w:val="22"/>
          <w:szCs w:val="22"/>
        </w:rPr>
        <w:t xml:space="preserve"> z produkcji w 100 % z użyciem odnawialnych źródeł energii, poświadczonej certyfikatem niezależnej jednostki certyfikującej </w:t>
      </w:r>
      <w:r w:rsidRPr="00811886">
        <w:rPr>
          <w:sz w:val="22"/>
          <w:szCs w:val="22"/>
          <w:highlight w:val="yellow"/>
        </w:rPr>
        <w:t>/kryterium oceny ofert/</w:t>
      </w:r>
    </w:p>
    <w:p w:rsidR="00811886" w:rsidRDefault="00811886" w:rsidP="00627639">
      <w:pPr>
        <w:pStyle w:val="Tekstpodstawowy"/>
        <w:rPr>
          <w:b w:val="0"/>
          <w:sz w:val="22"/>
          <w:szCs w:val="22"/>
        </w:rPr>
      </w:pPr>
      <w:r w:rsidRPr="00811886">
        <w:rPr>
          <w:b w:val="0"/>
          <w:sz w:val="22"/>
          <w:szCs w:val="22"/>
        </w:rPr>
        <w:t>*niewłaściwe skreślić</w:t>
      </w:r>
    </w:p>
    <w:p w:rsidR="00811886" w:rsidRDefault="00811886" w:rsidP="0062763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627639" w:rsidRDefault="00627639" w:rsidP="0062763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627639" w:rsidRDefault="00627639" w:rsidP="0062763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27639" w:rsidRDefault="00627639" w:rsidP="0062763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627639" w:rsidRDefault="00627639" w:rsidP="0062763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627639" w:rsidRDefault="00627639" w:rsidP="006276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27639" w:rsidRDefault="00627639" w:rsidP="00627639">
      <w:pPr>
        <w:numPr>
          <w:ilvl w:val="0"/>
          <w:numId w:val="1"/>
        </w:numPr>
        <w:suppressAutoHyphens/>
        <w:autoSpaceDN w:val="0"/>
        <w:jc w:val="both"/>
        <w:rPr>
          <w:b/>
          <w:bCs/>
          <w:spacing w:val="-3"/>
          <w:sz w:val="22"/>
          <w:szCs w:val="22"/>
          <w:lang w:eastAsia="ar-SA"/>
        </w:rPr>
      </w:pPr>
      <w:r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>Oświadczamy, że zaoferowany przez nas azot ciekły spełnia wymagania zgodnie z normą: PN-C-84919:1997 lub równoważną tj. ……………………….</w:t>
      </w:r>
    </w:p>
    <w:p w:rsidR="00627639" w:rsidRDefault="00627639" w:rsidP="006276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27639" w:rsidRDefault="00627639" w:rsidP="0062763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7639" w:rsidRDefault="00627639" w:rsidP="0062763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27639" w:rsidRDefault="00627639" w:rsidP="0062763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7639" w:rsidTr="00AE31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7639" w:rsidRDefault="00627639" w:rsidP="00AE31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7639" w:rsidRDefault="00627639" w:rsidP="00AE31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27639" w:rsidRDefault="00627639" w:rsidP="00AE31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39" w:rsidRDefault="00627639" w:rsidP="00AE31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27639" w:rsidTr="00AE31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39" w:rsidRDefault="00627639" w:rsidP="00AE316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39" w:rsidRDefault="00627639" w:rsidP="00AE31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39" w:rsidRDefault="00627639" w:rsidP="00AE31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27639" w:rsidTr="00AE31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39" w:rsidRDefault="00627639" w:rsidP="00AE316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39" w:rsidRDefault="00627639" w:rsidP="00AE31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39" w:rsidRDefault="00627639" w:rsidP="00AE31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27639" w:rsidRDefault="00627639" w:rsidP="006276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27639" w:rsidRDefault="00627639" w:rsidP="0062763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27639" w:rsidRDefault="00627639" w:rsidP="0062763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627639" w:rsidRDefault="00627639" w:rsidP="0062763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627639" w:rsidRDefault="00627639" w:rsidP="0062763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627639" w:rsidRDefault="00627639" w:rsidP="006276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27639" w:rsidRDefault="00627639" w:rsidP="0062763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27639" w:rsidRDefault="00627639" w:rsidP="0062763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27639" w:rsidRDefault="00627639" w:rsidP="0062763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27639" w:rsidRDefault="00627639" w:rsidP="0062763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27639" w:rsidRDefault="00627639" w:rsidP="0062763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627639" w:rsidRDefault="00627639" w:rsidP="0062763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D88" w:rsidRDefault="00366D88">
      <w:r>
        <w:separator/>
      </w:r>
    </w:p>
  </w:endnote>
  <w:endnote w:type="continuationSeparator" w:id="0">
    <w:p w:rsidR="00366D88" w:rsidRDefault="00366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65F" w:rsidRDefault="00937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65F" w:rsidRDefault="00937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D88" w:rsidRDefault="00366D88">
      <w:r>
        <w:separator/>
      </w:r>
    </w:p>
  </w:footnote>
  <w:footnote w:type="continuationSeparator" w:id="0">
    <w:p w:rsidR="00366D88" w:rsidRDefault="00366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65F" w:rsidRDefault="00937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65F" w:rsidRDefault="009376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D8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6D88"/>
    <w:rsid w:val="004B7300"/>
    <w:rsid w:val="004C6753"/>
    <w:rsid w:val="00561CF4"/>
    <w:rsid w:val="00595C87"/>
    <w:rsid w:val="005D2C65"/>
    <w:rsid w:val="005E6D94"/>
    <w:rsid w:val="00627639"/>
    <w:rsid w:val="0063384F"/>
    <w:rsid w:val="00643C6F"/>
    <w:rsid w:val="00646202"/>
    <w:rsid w:val="0065290F"/>
    <w:rsid w:val="006815F6"/>
    <w:rsid w:val="007748F0"/>
    <w:rsid w:val="007A4321"/>
    <w:rsid w:val="00811886"/>
    <w:rsid w:val="00833933"/>
    <w:rsid w:val="00853083"/>
    <w:rsid w:val="008B2F0C"/>
    <w:rsid w:val="008B4928"/>
    <w:rsid w:val="008D2AB8"/>
    <w:rsid w:val="008F1C66"/>
    <w:rsid w:val="0093765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D325F"/>
  <w15:chartTrackingRefBased/>
  <w15:docId w15:val="{E4CB6265-BA54-4391-A547-6E8BCCC4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05D1A-0143-49A7-8F6D-8A15D547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571</Words>
  <Characters>4909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2025-02-19T09:50:00Z</dcterms:created>
  <dcterms:modified xsi:type="dcterms:W3CDTF">2025-02-27T09:17:00Z</dcterms:modified>
</cp:coreProperties>
</file>