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F20E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F20EF">
        <w:rPr>
          <w:bCs/>
          <w:i w:val="0"/>
          <w:sz w:val="20"/>
        </w:rPr>
        <w:t xml:space="preserve">Załącznik nr </w:t>
      </w:r>
      <w:r w:rsidR="00830157">
        <w:rPr>
          <w:bCs/>
          <w:i w:val="0"/>
          <w:sz w:val="20"/>
        </w:rPr>
        <w:t>3</w:t>
      </w:r>
      <w:bookmarkStart w:id="1" w:name="_GoBack"/>
      <w:bookmarkEnd w:id="1"/>
      <w:r w:rsidR="007666D6" w:rsidRPr="00BF20EF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F20EF" w:rsidTr="00467CA2">
        <w:tc>
          <w:tcPr>
            <w:tcW w:w="2800" w:type="dxa"/>
            <w:shd w:val="clear" w:color="auto" w:fill="auto"/>
          </w:tcPr>
          <w:p w:rsidR="00D520D3" w:rsidRPr="00BF20E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F20E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F20E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F20E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BF20E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F20EF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F20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BF20EF" w:rsidTr="00467CA2">
        <w:tc>
          <w:tcPr>
            <w:tcW w:w="2800" w:type="dxa"/>
            <w:shd w:val="clear" w:color="auto" w:fill="auto"/>
          </w:tcPr>
          <w:p w:rsidR="00D520D3" w:rsidRPr="00BF20E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F20E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F20E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BF20E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F20E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F20EF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BF20EF" w:rsidRDefault="00B62AD0" w:rsidP="00BF20EF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F20E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F20E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0E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F20E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F20E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F20E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F20E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F20EF" w:rsidRDefault="0071340C" w:rsidP="00BF20EF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F20EF">
        <w:rPr>
          <w:rFonts w:ascii="Times New Roman" w:hAnsi="Times New Roman"/>
          <w:sz w:val="20"/>
          <w:szCs w:val="20"/>
        </w:rPr>
        <w:t xml:space="preserve"> ustawy </w:t>
      </w:r>
      <w:r w:rsidR="00EF3368" w:rsidRPr="00BF20E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0506F" w:rsidRPr="00BF20EF">
        <w:rPr>
          <w:rFonts w:ascii="Times New Roman" w:hAnsi="Times New Roman"/>
          <w:sz w:val="20"/>
          <w:szCs w:val="20"/>
        </w:rPr>
        <w:t>(</w:t>
      </w:r>
      <w:proofErr w:type="spellStart"/>
      <w:r w:rsidR="00C0506F" w:rsidRPr="00BF20EF">
        <w:rPr>
          <w:rFonts w:ascii="Times New Roman" w:hAnsi="Times New Roman"/>
          <w:sz w:val="20"/>
          <w:szCs w:val="20"/>
        </w:rPr>
        <w:t>t.j</w:t>
      </w:r>
      <w:proofErr w:type="spellEnd"/>
      <w:r w:rsidR="00C0506F" w:rsidRPr="00BF20EF">
        <w:rPr>
          <w:rFonts w:ascii="Times New Roman" w:hAnsi="Times New Roman"/>
          <w:sz w:val="20"/>
          <w:szCs w:val="20"/>
        </w:rPr>
        <w:t>. Dz. U. z 2024 poz. 1320)</w:t>
      </w:r>
      <w:r w:rsidR="00E27ABB"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F20E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F20EF" w:rsidTr="00467CA2">
        <w:tc>
          <w:tcPr>
            <w:tcW w:w="2269" w:type="dxa"/>
            <w:shd w:val="clear" w:color="auto" w:fill="auto"/>
          </w:tcPr>
          <w:p w:rsidR="00D520D3" w:rsidRPr="00BF20E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20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F20EF" w:rsidRDefault="00C0506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i rozbudowa dróg gminnych w ramach Rządowego Funduszu Rozwoju Dróg</w:t>
            </w:r>
            <w:r w:rsidR="00D520D3"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</w:t>
            </w:r>
          </w:p>
        </w:tc>
      </w:tr>
      <w:tr w:rsidR="00C0506F" w:rsidRPr="00BF20EF" w:rsidTr="00A57933">
        <w:tc>
          <w:tcPr>
            <w:tcW w:w="2269" w:type="dxa"/>
            <w:shd w:val="clear" w:color="auto" w:fill="auto"/>
          </w:tcPr>
          <w:p w:rsidR="00C0506F" w:rsidRPr="00BF20EF" w:rsidRDefault="00C0506F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20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506F" w:rsidRPr="00BF20EF" w:rsidRDefault="00C0506F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20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ZP.271.4.2025</w:t>
            </w:r>
          </w:p>
        </w:tc>
      </w:tr>
    </w:tbl>
    <w:p w:rsidR="00DC652A" w:rsidRPr="00BF20EF" w:rsidRDefault="00C0506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BF20E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BF20E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F20E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BF20EF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BF20E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BF20E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BF20E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BF20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F20EF" w:rsidRDefault="00D520D3" w:rsidP="00BF2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BF20EF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BF20E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BF20E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F20E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F20E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BF20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F20E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F20E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BF20E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F20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F20E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F20E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F20E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F20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F20E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BF20E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20E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BF20EF" w:rsidRDefault="00BF20EF" w:rsidP="00BF2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BF20EF" w:rsidRDefault="00BF20EF" w:rsidP="00BF2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E27ABB" w:rsidRPr="00BF20E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F20E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F16" w:rsidRDefault="00B26F16" w:rsidP="00025386">
      <w:pPr>
        <w:spacing w:after="0" w:line="240" w:lineRule="auto"/>
      </w:pPr>
      <w:r>
        <w:separator/>
      </w:r>
    </w:p>
  </w:endnote>
  <w:endnote w:type="continuationSeparator" w:id="0">
    <w:p w:rsidR="00B26F16" w:rsidRDefault="00B26F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6F" w:rsidRDefault="00C050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6F" w:rsidRDefault="00C050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F16" w:rsidRDefault="00B26F16" w:rsidP="00025386">
      <w:pPr>
        <w:spacing w:after="0" w:line="240" w:lineRule="auto"/>
      </w:pPr>
      <w:r>
        <w:separator/>
      </w:r>
    </w:p>
  </w:footnote>
  <w:footnote w:type="continuationSeparator" w:id="0">
    <w:p w:rsidR="00B26F16" w:rsidRDefault="00B26F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6F" w:rsidRDefault="00C05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6F" w:rsidRDefault="00C05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6F" w:rsidRDefault="00C050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F1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157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6F16"/>
    <w:rsid w:val="00B62AD0"/>
    <w:rsid w:val="00B77707"/>
    <w:rsid w:val="00BE3BCE"/>
    <w:rsid w:val="00BF20EF"/>
    <w:rsid w:val="00C0506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950A02"/>
  <w15:chartTrackingRefBased/>
  <w15:docId w15:val="{1958C281-4C9F-4707-AFEE-39B903D4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2025-02-27T12:24:00Z</cp:lastPrinted>
  <dcterms:created xsi:type="dcterms:W3CDTF">2025-02-27T12:24:00Z</dcterms:created>
  <dcterms:modified xsi:type="dcterms:W3CDTF">2025-02-27T12:24:00Z</dcterms:modified>
</cp:coreProperties>
</file>