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5C70A" w14:textId="77777777" w:rsidR="00E22016" w:rsidRDefault="00E22016" w:rsidP="00E22016">
      <w:pPr>
        <w:jc w:val="right"/>
        <w:rPr>
          <w:rFonts w:ascii="Verdana" w:hAnsi="Verdana"/>
          <w:sz w:val="20"/>
          <w:szCs w:val="20"/>
        </w:rPr>
      </w:pPr>
      <w:bookmarkStart w:id="0" w:name="_Hlk53520193"/>
    </w:p>
    <w:p w14:paraId="64BBB93A" w14:textId="719FDCC8" w:rsidR="00FB7F50" w:rsidRPr="00E22016" w:rsidRDefault="00EC1FA2" w:rsidP="00E22016">
      <w:pPr>
        <w:jc w:val="right"/>
        <w:rPr>
          <w:rFonts w:ascii="Verdana" w:hAnsi="Verdana"/>
          <w:sz w:val="20"/>
          <w:szCs w:val="20"/>
        </w:rPr>
      </w:pPr>
      <w:r w:rsidRPr="00E22016">
        <w:rPr>
          <w:rFonts w:ascii="Verdana" w:hAnsi="Verdana"/>
          <w:sz w:val="20"/>
          <w:szCs w:val="20"/>
        </w:rPr>
        <w:t>Kraków</w:t>
      </w:r>
      <w:r w:rsidR="00FB7F50" w:rsidRPr="00E22016">
        <w:rPr>
          <w:rFonts w:ascii="Verdana" w:hAnsi="Verdana"/>
          <w:sz w:val="20"/>
          <w:szCs w:val="20"/>
        </w:rPr>
        <w:t xml:space="preserve"> dnia: </w:t>
      </w:r>
      <w:r w:rsidRPr="00E22016">
        <w:rPr>
          <w:rFonts w:ascii="Verdana" w:hAnsi="Verdana"/>
          <w:sz w:val="20"/>
          <w:szCs w:val="20"/>
        </w:rPr>
        <w:t>2025-02-28</w:t>
      </w:r>
    </w:p>
    <w:p w14:paraId="10BDC695" w14:textId="77777777" w:rsidR="00FB7F50" w:rsidRPr="00E22016" w:rsidRDefault="00FB7F50" w:rsidP="00E22016">
      <w:pPr>
        <w:rPr>
          <w:rFonts w:ascii="Verdana" w:hAnsi="Verdana"/>
          <w:sz w:val="20"/>
          <w:szCs w:val="20"/>
        </w:rPr>
      </w:pPr>
    </w:p>
    <w:p w14:paraId="5B77F3CE" w14:textId="77777777" w:rsidR="00EC1FA2" w:rsidRPr="00E22016" w:rsidRDefault="00EC1FA2" w:rsidP="00E22016">
      <w:pPr>
        <w:rPr>
          <w:rFonts w:ascii="Verdana" w:hAnsi="Verdana"/>
          <w:b/>
          <w:bCs/>
          <w:sz w:val="20"/>
          <w:szCs w:val="20"/>
        </w:rPr>
      </w:pPr>
      <w:r w:rsidRPr="00E22016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23D11016" w14:textId="77777777" w:rsidR="00EC1FA2" w:rsidRPr="00E22016" w:rsidRDefault="00EC1FA2" w:rsidP="00E22016">
      <w:pPr>
        <w:rPr>
          <w:rFonts w:ascii="Verdana" w:hAnsi="Verdana"/>
          <w:b/>
          <w:bCs/>
          <w:sz w:val="20"/>
          <w:szCs w:val="20"/>
        </w:rPr>
      </w:pPr>
      <w:r w:rsidRPr="00E22016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2662E533" w14:textId="77777777" w:rsidR="00FB7F50" w:rsidRPr="00E22016" w:rsidRDefault="00EC1FA2" w:rsidP="00E22016">
      <w:pPr>
        <w:rPr>
          <w:rFonts w:ascii="Verdana" w:hAnsi="Verdana"/>
          <w:b/>
          <w:bCs/>
          <w:sz w:val="20"/>
          <w:szCs w:val="20"/>
        </w:rPr>
      </w:pPr>
      <w:r w:rsidRPr="00E22016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3AFF9AC3" w14:textId="77777777" w:rsidR="00FB7F50" w:rsidRPr="00E22016" w:rsidRDefault="00EC1FA2" w:rsidP="00E22016">
      <w:pPr>
        <w:rPr>
          <w:rFonts w:ascii="Verdana" w:hAnsi="Verdana"/>
          <w:sz w:val="20"/>
          <w:szCs w:val="20"/>
        </w:rPr>
      </w:pPr>
      <w:r w:rsidRPr="00E22016">
        <w:rPr>
          <w:rFonts w:ascii="Verdana" w:hAnsi="Verdana"/>
          <w:sz w:val="20"/>
          <w:szCs w:val="20"/>
        </w:rPr>
        <w:t>Al. Mickiewicza</w:t>
      </w:r>
      <w:r w:rsidR="00FB7F50" w:rsidRPr="00E22016">
        <w:rPr>
          <w:rFonts w:ascii="Verdana" w:hAnsi="Verdana"/>
          <w:sz w:val="20"/>
          <w:szCs w:val="20"/>
        </w:rPr>
        <w:t xml:space="preserve"> </w:t>
      </w:r>
      <w:r w:rsidRPr="00E22016">
        <w:rPr>
          <w:rFonts w:ascii="Verdana" w:hAnsi="Verdana"/>
          <w:sz w:val="20"/>
          <w:szCs w:val="20"/>
        </w:rPr>
        <w:t>30</w:t>
      </w:r>
    </w:p>
    <w:p w14:paraId="7AE0FE62" w14:textId="77777777" w:rsidR="00FB7F50" w:rsidRDefault="00EC1FA2" w:rsidP="00E22016">
      <w:pPr>
        <w:rPr>
          <w:rFonts w:ascii="Verdana" w:hAnsi="Verdana"/>
          <w:sz w:val="20"/>
          <w:szCs w:val="20"/>
        </w:rPr>
      </w:pPr>
      <w:r w:rsidRPr="00E22016">
        <w:rPr>
          <w:rFonts w:ascii="Verdana" w:hAnsi="Verdana"/>
          <w:sz w:val="20"/>
          <w:szCs w:val="20"/>
        </w:rPr>
        <w:t>30-059</w:t>
      </w:r>
      <w:r w:rsidR="00FB7F50" w:rsidRPr="00E22016">
        <w:rPr>
          <w:rFonts w:ascii="Verdana" w:hAnsi="Verdana"/>
          <w:sz w:val="20"/>
          <w:szCs w:val="20"/>
        </w:rPr>
        <w:t xml:space="preserve"> </w:t>
      </w:r>
      <w:r w:rsidRPr="00E22016">
        <w:rPr>
          <w:rFonts w:ascii="Verdana" w:hAnsi="Verdana"/>
          <w:sz w:val="20"/>
          <w:szCs w:val="20"/>
        </w:rPr>
        <w:t>Kraków</w:t>
      </w:r>
    </w:p>
    <w:p w14:paraId="3BDDEF25" w14:textId="77777777" w:rsidR="00E22016" w:rsidRDefault="00E22016" w:rsidP="00E22016">
      <w:pPr>
        <w:rPr>
          <w:rFonts w:ascii="Verdana" w:hAnsi="Verdana"/>
          <w:sz w:val="20"/>
          <w:szCs w:val="20"/>
        </w:rPr>
      </w:pPr>
    </w:p>
    <w:p w14:paraId="56EB1A2A" w14:textId="77777777" w:rsidR="00E22016" w:rsidRPr="00E22016" w:rsidRDefault="00E22016" w:rsidP="00E22016">
      <w:pPr>
        <w:rPr>
          <w:rFonts w:ascii="Verdana" w:hAnsi="Verdana"/>
          <w:sz w:val="20"/>
          <w:szCs w:val="20"/>
        </w:rPr>
      </w:pPr>
    </w:p>
    <w:p w14:paraId="3618D2FE" w14:textId="77777777" w:rsidR="00E22016" w:rsidRDefault="00E22016" w:rsidP="00E22016">
      <w:pPr>
        <w:pStyle w:val="Nagwek1"/>
        <w:spacing w:before="0" w:after="0"/>
        <w:rPr>
          <w:rFonts w:ascii="Verdana" w:hAnsi="Verdana"/>
          <w:sz w:val="20"/>
        </w:rPr>
      </w:pPr>
    </w:p>
    <w:p w14:paraId="248BE3C0" w14:textId="195D948E" w:rsidR="008642B3" w:rsidRPr="00E22016" w:rsidRDefault="00A17CDB" w:rsidP="00E22016">
      <w:pPr>
        <w:pStyle w:val="Nagwek1"/>
        <w:spacing w:before="0" w:after="0"/>
        <w:rPr>
          <w:rFonts w:ascii="Verdana" w:hAnsi="Verdana"/>
          <w:sz w:val="20"/>
        </w:rPr>
      </w:pPr>
      <w:r w:rsidRPr="00E22016">
        <w:rPr>
          <w:rFonts w:ascii="Verdana" w:hAnsi="Verdana"/>
          <w:sz w:val="20"/>
        </w:rPr>
        <w:t>OGŁOSZENIE</w:t>
      </w:r>
    </w:p>
    <w:p w14:paraId="25ACF0D4" w14:textId="77777777" w:rsidR="008642B3" w:rsidRDefault="008642B3" w:rsidP="00E22016">
      <w:pPr>
        <w:jc w:val="center"/>
        <w:rPr>
          <w:rFonts w:ascii="Verdana" w:hAnsi="Verdana"/>
          <w:b/>
          <w:sz w:val="20"/>
          <w:szCs w:val="20"/>
        </w:rPr>
      </w:pPr>
      <w:r w:rsidRPr="00E22016">
        <w:rPr>
          <w:rFonts w:ascii="Verdana" w:hAnsi="Verdana"/>
          <w:b/>
          <w:sz w:val="20"/>
          <w:szCs w:val="20"/>
        </w:rPr>
        <w:t xml:space="preserve">o </w:t>
      </w:r>
      <w:r w:rsidR="0054734E" w:rsidRPr="00E22016">
        <w:rPr>
          <w:rFonts w:ascii="Verdana" w:hAnsi="Verdana"/>
          <w:b/>
          <w:sz w:val="20"/>
          <w:szCs w:val="20"/>
        </w:rPr>
        <w:t>wyborze najkorzystniejszej oferty</w:t>
      </w:r>
    </w:p>
    <w:p w14:paraId="7517B0A2" w14:textId="77777777" w:rsidR="00E22016" w:rsidRPr="00E22016" w:rsidRDefault="00E22016" w:rsidP="00E22016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EC1FA2" w:rsidRPr="00E22016" w14:paraId="006BBE6F" w14:textId="77777777" w:rsidTr="0012155D">
        <w:trPr>
          <w:trHeight w:val="638"/>
        </w:trPr>
        <w:tc>
          <w:tcPr>
            <w:tcW w:w="959" w:type="dxa"/>
            <w:shd w:val="clear" w:color="auto" w:fill="auto"/>
          </w:tcPr>
          <w:p w14:paraId="769FB1B4" w14:textId="77777777" w:rsidR="00EC1FA2" w:rsidRPr="00E22016" w:rsidRDefault="00EC1FA2" w:rsidP="00E22016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E22016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2D7BC3F" w14:textId="77777777" w:rsidR="00EC1FA2" w:rsidRDefault="00EC1FA2" w:rsidP="00E22016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E22016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E22016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E2201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22016">
              <w:rPr>
                <w:rFonts w:ascii="Verdana" w:hAnsi="Verdana"/>
                <w:sz w:val="20"/>
                <w:szCs w:val="20"/>
              </w:rPr>
              <w:t>pn.</w:t>
            </w:r>
            <w:r w:rsidRPr="00E2201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22016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E22016">
              <w:rPr>
                <w:rFonts w:ascii="Verdana" w:hAnsi="Verdana"/>
                <w:b/>
                <w:bCs/>
                <w:sz w:val="20"/>
                <w:szCs w:val="20"/>
              </w:rPr>
              <w:t>Usługa przeprowadzenia cyklu szkoleń zawodowych (technicznych) i w zakresie zarządzania dla studentów II stopnia kierunku Inżynieria Produkcji i Jakości na Wydziale Metali Nieżelaznych w ramach projektu KOMPAS AGH - DE-dzp.272-019/25</w:t>
            </w:r>
            <w:r w:rsidRPr="00E22016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E2201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22016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E22016">
              <w:rPr>
                <w:rFonts w:ascii="Verdana" w:hAnsi="Verdana"/>
                <w:b/>
                <w:sz w:val="20"/>
                <w:szCs w:val="20"/>
              </w:rPr>
              <w:t xml:space="preserve"> DE-dzp.272-019/25</w:t>
            </w:r>
            <w:r w:rsidRPr="00E22016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67714B89" w14:textId="77777777" w:rsidR="00E22016" w:rsidRPr="00E22016" w:rsidRDefault="00E22016" w:rsidP="00E22016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0755EDF" w14:textId="77777777" w:rsidR="008642B3" w:rsidRDefault="00C65E53" w:rsidP="00E22016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  <w:r w:rsidRPr="00E22016">
        <w:rPr>
          <w:rFonts w:ascii="Verdana" w:hAnsi="Verdana"/>
          <w:sz w:val="20"/>
          <w:szCs w:val="20"/>
        </w:rPr>
        <w:t xml:space="preserve">Zamawiający, </w:t>
      </w:r>
      <w:r w:rsidR="00CC324B" w:rsidRPr="00E22016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E22016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E22016">
        <w:rPr>
          <w:rFonts w:ascii="Verdana" w:hAnsi="Verdana"/>
          <w:sz w:val="20"/>
          <w:szCs w:val="20"/>
        </w:rPr>
        <w:t xml:space="preserve">ust. 1 pkt. 1 i </w:t>
      </w:r>
      <w:r w:rsidRPr="00E22016">
        <w:rPr>
          <w:rFonts w:ascii="Verdana" w:hAnsi="Verdana"/>
          <w:sz w:val="20"/>
          <w:szCs w:val="20"/>
        </w:rPr>
        <w:t xml:space="preserve">ust. </w:t>
      </w:r>
      <w:r w:rsidR="00A17CDB" w:rsidRPr="00E22016">
        <w:rPr>
          <w:rFonts w:ascii="Verdana" w:hAnsi="Verdana"/>
          <w:sz w:val="20"/>
          <w:szCs w:val="20"/>
        </w:rPr>
        <w:t>2</w:t>
      </w:r>
      <w:r w:rsidRPr="00E22016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E22016">
        <w:rPr>
          <w:rFonts w:ascii="Verdana" w:hAnsi="Verdana"/>
          <w:sz w:val="20"/>
          <w:szCs w:val="20"/>
        </w:rPr>
        <w:t xml:space="preserve"> </w:t>
      </w:r>
      <w:r w:rsidR="00CC1A8E" w:rsidRPr="00E22016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E22016">
        <w:rPr>
          <w:rFonts w:ascii="Verdana" w:hAnsi="Verdana"/>
          <w:sz w:val="20"/>
          <w:szCs w:val="20"/>
        </w:rPr>
        <w:t>t.j</w:t>
      </w:r>
      <w:proofErr w:type="spellEnd"/>
      <w:r w:rsidR="00CC1A8E" w:rsidRPr="00E22016">
        <w:rPr>
          <w:rFonts w:ascii="Verdana" w:hAnsi="Verdana"/>
          <w:sz w:val="20"/>
          <w:szCs w:val="20"/>
        </w:rPr>
        <w:t xml:space="preserve">. ze zm.) </w:t>
      </w:r>
      <w:r w:rsidRPr="00E22016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E22016">
        <w:rPr>
          <w:rFonts w:ascii="Verdana" w:hAnsi="Verdana"/>
          <w:sz w:val="20"/>
          <w:szCs w:val="20"/>
        </w:rPr>
        <w:t>Pzp</w:t>
      </w:r>
      <w:proofErr w:type="spellEnd"/>
      <w:r w:rsidRPr="00E22016">
        <w:rPr>
          <w:rFonts w:ascii="Verdana" w:hAnsi="Verdana"/>
          <w:sz w:val="20"/>
          <w:szCs w:val="20"/>
        </w:rPr>
        <w:t>”</w:t>
      </w:r>
      <w:r w:rsidR="00D26ED6" w:rsidRPr="00E22016">
        <w:rPr>
          <w:rFonts w:ascii="Verdana" w:hAnsi="Verdana"/>
          <w:sz w:val="20"/>
          <w:szCs w:val="20"/>
        </w:rPr>
        <w:t xml:space="preserve">, </w:t>
      </w:r>
      <w:r w:rsidRPr="00E22016">
        <w:rPr>
          <w:rFonts w:ascii="Verdana" w:hAnsi="Verdana"/>
          <w:sz w:val="20"/>
          <w:szCs w:val="20"/>
        </w:rPr>
        <w:t>informuje</w:t>
      </w:r>
      <w:r w:rsidR="00D26ED6" w:rsidRPr="00E22016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E22016">
        <w:rPr>
          <w:rFonts w:ascii="Verdana" w:hAnsi="Verdana"/>
          <w:sz w:val="20"/>
          <w:szCs w:val="20"/>
        </w:rPr>
        <w:t>najkorzystniejsz</w:t>
      </w:r>
      <w:r w:rsidR="00D26ED6" w:rsidRPr="00E22016">
        <w:rPr>
          <w:rFonts w:ascii="Verdana" w:hAnsi="Verdana"/>
          <w:sz w:val="20"/>
          <w:szCs w:val="20"/>
        </w:rPr>
        <w:t xml:space="preserve">a wybrana została </w:t>
      </w:r>
      <w:r w:rsidR="00756CDA" w:rsidRPr="00E22016">
        <w:rPr>
          <w:rFonts w:ascii="Verdana" w:hAnsi="Verdana"/>
          <w:sz w:val="20"/>
          <w:szCs w:val="20"/>
        </w:rPr>
        <w:t>ofer</w:t>
      </w:r>
      <w:r w:rsidR="00D26ED6" w:rsidRPr="00E22016">
        <w:rPr>
          <w:rFonts w:ascii="Verdana" w:hAnsi="Verdana"/>
          <w:sz w:val="20"/>
          <w:szCs w:val="20"/>
        </w:rPr>
        <w:t>t</w:t>
      </w:r>
      <w:r w:rsidR="009F0E5C" w:rsidRPr="00E22016">
        <w:rPr>
          <w:rFonts w:ascii="Verdana" w:hAnsi="Verdana"/>
          <w:sz w:val="20"/>
          <w:szCs w:val="20"/>
        </w:rPr>
        <w:t>a</w:t>
      </w:r>
      <w:r w:rsidR="00D26ED6" w:rsidRPr="00E22016">
        <w:rPr>
          <w:rFonts w:ascii="Verdana" w:hAnsi="Verdana"/>
          <w:sz w:val="20"/>
          <w:szCs w:val="20"/>
        </w:rPr>
        <w:t>:</w:t>
      </w:r>
    </w:p>
    <w:p w14:paraId="1AB72157" w14:textId="77777777" w:rsidR="00E22016" w:rsidRPr="00E22016" w:rsidRDefault="00E22016" w:rsidP="00E22016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C1FA2" w:rsidRPr="00E22016" w14:paraId="79416099" w14:textId="77777777" w:rsidTr="0012155D">
        <w:trPr>
          <w:cantSplit/>
        </w:trPr>
        <w:tc>
          <w:tcPr>
            <w:tcW w:w="10150" w:type="dxa"/>
          </w:tcPr>
          <w:p w14:paraId="71C573D7" w14:textId="77777777" w:rsidR="00EC1FA2" w:rsidRPr="00E22016" w:rsidRDefault="00EC1FA2" w:rsidP="00E2201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22016">
              <w:rPr>
                <w:rFonts w:ascii="Verdana" w:hAnsi="Verdana"/>
                <w:b/>
                <w:sz w:val="20"/>
                <w:szCs w:val="20"/>
              </w:rPr>
              <w:t>UKNOW EDU SP. Z O.O.</w:t>
            </w:r>
          </w:p>
          <w:p w14:paraId="3EF9FAD0" w14:textId="77777777" w:rsidR="00EC1FA2" w:rsidRPr="00E22016" w:rsidRDefault="00EC1FA2" w:rsidP="00E22016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E22016">
              <w:rPr>
                <w:rFonts w:ascii="Verdana" w:hAnsi="Verdana"/>
                <w:bCs/>
                <w:sz w:val="20"/>
                <w:szCs w:val="20"/>
              </w:rPr>
              <w:t>Bukowińska 26C /14</w:t>
            </w:r>
          </w:p>
          <w:p w14:paraId="1717D335" w14:textId="77777777" w:rsidR="00EC1FA2" w:rsidRPr="00E22016" w:rsidRDefault="00EC1FA2" w:rsidP="00E22016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E22016">
              <w:rPr>
                <w:rFonts w:ascii="Verdana" w:hAnsi="Verdana"/>
                <w:bCs/>
                <w:sz w:val="20"/>
                <w:szCs w:val="20"/>
              </w:rPr>
              <w:t>02-703 Warszawa</w:t>
            </w:r>
          </w:p>
          <w:p w14:paraId="0F205D43" w14:textId="77777777" w:rsidR="00EC1FA2" w:rsidRPr="00E22016" w:rsidRDefault="00EC1FA2" w:rsidP="00E2201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22016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E22016">
              <w:rPr>
                <w:rFonts w:ascii="Verdana" w:hAnsi="Verdana"/>
                <w:b/>
                <w:sz w:val="20"/>
                <w:szCs w:val="20"/>
              </w:rPr>
              <w:t>49 800.00 zł</w:t>
            </w:r>
            <w:r w:rsidRPr="00E22016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67A67E1F" w14:textId="33FC85D2" w:rsidR="00EC1FA2" w:rsidRPr="00E22016" w:rsidRDefault="00EC1FA2" w:rsidP="00E22016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E22016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E22016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E22016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</w:t>
            </w:r>
            <w:r w:rsidR="00E22016">
              <w:rPr>
                <w:rFonts w:ascii="Verdana" w:hAnsi="Verdana"/>
                <w:color w:val="000000"/>
                <w:sz w:val="20"/>
                <w:szCs w:val="20"/>
              </w:rPr>
              <w:t>ami</w:t>
            </w:r>
            <w:r w:rsidRPr="00E22016">
              <w:rPr>
                <w:rFonts w:ascii="Verdana" w:hAnsi="Verdana"/>
                <w:color w:val="000000"/>
                <w:sz w:val="20"/>
                <w:szCs w:val="20"/>
              </w:rPr>
              <w:t xml:space="preserve"> oceny ofert.</w:t>
            </w:r>
            <w:r w:rsidRPr="00E22016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2570412F" w14:textId="77777777" w:rsidR="00E22016" w:rsidRDefault="00E22016" w:rsidP="00E22016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5C23B8A7" w14:textId="1C8495B7" w:rsidR="003A0AFC" w:rsidRPr="00E22016" w:rsidRDefault="00915B9E" w:rsidP="00E22016">
      <w:pPr>
        <w:jc w:val="both"/>
        <w:rPr>
          <w:rFonts w:ascii="Verdana" w:hAnsi="Verdana"/>
          <w:color w:val="000000"/>
          <w:sz w:val="20"/>
          <w:szCs w:val="20"/>
        </w:rPr>
      </w:pPr>
      <w:r w:rsidRPr="00E22016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276"/>
        <w:gridCol w:w="3402"/>
        <w:gridCol w:w="1843"/>
      </w:tblGrid>
      <w:tr w:rsidR="00E22016" w:rsidRPr="00E22016" w14:paraId="0EB99B35" w14:textId="77777777" w:rsidTr="00E22016">
        <w:trPr>
          <w:trHeight w:val="510"/>
        </w:trPr>
        <w:tc>
          <w:tcPr>
            <w:tcW w:w="851" w:type="dxa"/>
            <w:vAlign w:val="center"/>
          </w:tcPr>
          <w:p w14:paraId="616FCE3C" w14:textId="77777777" w:rsidR="00E22016" w:rsidRPr="00E22016" w:rsidRDefault="00E22016" w:rsidP="00E220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E22016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14:paraId="1947BF66" w14:textId="77777777" w:rsidR="00E22016" w:rsidRPr="00E22016" w:rsidRDefault="00E22016" w:rsidP="00E220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22016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7086593C" w14:textId="77777777" w:rsidR="00E22016" w:rsidRPr="00E22016" w:rsidRDefault="00E22016" w:rsidP="00E22016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22016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402" w:type="dxa"/>
            <w:vAlign w:val="center"/>
          </w:tcPr>
          <w:p w14:paraId="6D1A40F0" w14:textId="77777777" w:rsidR="00E22016" w:rsidRPr="00E22016" w:rsidRDefault="00E22016" w:rsidP="00E22016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22016">
              <w:rPr>
                <w:rFonts w:ascii="Verdana" w:hAnsi="Verdana" w:cs="Times New Roman"/>
                <w:bCs/>
                <w:sz w:val="18"/>
                <w:szCs w:val="18"/>
              </w:rPr>
              <w:t>doświadczenie osoby wyznaczonej do realizacji zamówienia</w:t>
            </w:r>
          </w:p>
        </w:tc>
        <w:tc>
          <w:tcPr>
            <w:tcW w:w="1843" w:type="dxa"/>
            <w:vAlign w:val="center"/>
          </w:tcPr>
          <w:p w14:paraId="05F7CE7F" w14:textId="77777777" w:rsidR="00E22016" w:rsidRPr="00E22016" w:rsidRDefault="00E22016" w:rsidP="00E220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22016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22016" w:rsidRPr="00E22016" w14:paraId="31655E7A" w14:textId="77777777" w:rsidTr="00E22016">
        <w:tc>
          <w:tcPr>
            <w:tcW w:w="851" w:type="dxa"/>
            <w:vAlign w:val="center"/>
          </w:tcPr>
          <w:p w14:paraId="0183F528" w14:textId="77777777" w:rsidR="00E22016" w:rsidRPr="00E22016" w:rsidRDefault="00E22016" w:rsidP="00E220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22016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3E60BC26" w14:textId="77777777" w:rsidR="00E22016" w:rsidRPr="00E22016" w:rsidRDefault="00E22016" w:rsidP="00E22016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22016">
              <w:rPr>
                <w:rFonts w:ascii="Verdana" w:hAnsi="Verdana" w:cs="Times New Roman"/>
                <w:b/>
                <w:sz w:val="18"/>
                <w:szCs w:val="18"/>
              </w:rPr>
              <w:t>UKNOW EDU SP. Z O.O.</w:t>
            </w:r>
          </w:p>
          <w:p w14:paraId="201ED5A0" w14:textId="77777777" w:rsidR="00E22016" w:rsidRPr="00E22016" w:rsidRDefault="00E22016" w:rsidP="00E2201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22016">
              <w:rPr>
                <w:rFonts w:ascii="Verdana" w:hAnsi="Verdana" w:cs="Times New Roman"/>
                <w:bCs/>
                <w:sz w:val="18"/>
                <w:szCs w:val="18"/>
              </w:rPr>
              <w:t>Bukowińska 26C /14</w:t>
            </w:r>
          </w:p>
          <w:p w14:paraId="59F61591" w14:textId="77777777" w:rsidR="00E22016" w:rsidRPr="00E22016" w:rsidRDefault="00E22016" w:rsidP="00E2201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22016">
              <w:rPr>
                <w:rFonts w:ascii="Verdana" w:hAnsi="Verdana" w:cs="Times New Roman"/>
                <w:bCs/>
                <w:sz w:val="18"/>
                <w:szCs w:val="18"/>
              </w:rPr>
              <w:t>02-703 Warszawa</w:t>
            </w:r>
          </w:p>
        </w:tc>
        <w:tc>
          <w:tcPr>
            <w:tcW w:w="1276" w:type="dxa"/>
            <w:vAlign w:val="center"/>
          </w:tcPr>
          <w:p w14:paraId="50A64F97" w14:textId="77777777" w:rsidR="00E22016" w:rsidRPr="00E22016" w:rsidRDefault="00E22016" w:rsidP="00E220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22016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402" w:type="dxa"/>
            <w:vAlign w:val="center"/>
          </w:tcPr>
          <w:p w14:paraId="17482D9F" w14:textId="142D114A" w:rsidR="00E22016" w:rsidRPr="00E22016" w:rsidRDefault="00E22016" w:rsidP="00E220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22016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657E19">
              <w:rPr>
                <w:rFonts w:ascii="Verdana" w:hAnsi="Verdana" w:cs="Times New Roman"/>
                <w:sz w:val="18"/>
                <w:szCs w:val="18"/>
              </w:rPr>
              <w:t>4</w:t>
            </w:r>
            <w:r w:rsidRPr="00E22016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vAlign w:val="center"/>
          </w:tcPr>
          <w:p w14:paraId="6552B7E3" w14:textId="251DF13E" w:rsidR="00E22016" w:rsidRPr="00E22016" w:rsidRDefault="00E22016" w:rsidP="00E220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2201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657E19">
              <w:rPr>
                <w:rFonts w:ascii="Verdana" w:hAnsi="Verdana" w:cs="Times New Roman"/>
                <w:sz w:val="18"/>
                <w:szCs w:val="18"/>
              </w:rPr>
              <w:t>10</w:t>
            </w:r>
            <w:r w:rsidRPr="00E22016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</w:tr>
    </w:tbl>
    <w:p w14:paraId="18E62E16" w14:textId="77777777" w:rsidR="00E85D70" w:rsidRPr="00E22016" w:rsidRDefault="00E85D70" w:rsidP="00E22016">
      <w:pPr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5182CB92" w14:textId="77777777" w:rsidR="00F960D7" w:rsidRPr="00E22016" w:rsidRDefault="00F960D7" w:rsidP="00E22016">
      <w:pPr>
        <w:jc w:val="both"/>
        <w:rPr>
          <w:rFonts w:ascii="Verdana" w:hAnsi="Verdana"/>
          <w:sz w:val="20"/>
          <w:szCs w:val="20"/>
        </w:rPr>
      </w:pPr>
    </w:p>
    <w:bookmarkEnd w:id="0"/>
    <w:p w14:paraId="21C8881E" w14:textId="77777777" w:rsidR="00F960D7" w:rsidRPr="00E22016" w:rsidRDefault="00F960D7" w:rsidP="00E22016">
      <w:pPr>
        <w:jc w:val="both"/>
        <w:rPr>
          <w:rFonts w:ascii="Verdana" w:hAnsi="Verdana"/>
          <w:bCs/>
          <w:sz w:val="20"/>
          <w:szCs w:val="20"/>
        </w:rPr>
      </w:pPr>
    </w:p>
    <w:sectPr w:rsidR="00F960D7" w:rsidRPr="00E2201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B87F2" w14:textId="77777777" w:rsidR="009075A0" w:rsidRDefault="009075A0">
      <w:r>
        <w:separator/>
      </w:r>
    </w:p>
  </w:endnote>
  <w:endnote w:type="continuationSeparator" w:id="0">
    <w:p w14:paraId="08D745CA" w14:textId="77777777" w:rsidR="009075A0" w:rsidRDefault="00907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3D3F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7735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2AFF21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E8674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435D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996E6" w14:textId="77777777" w:rsidR="009075A0" w:rsidRDefault="009075A0">
      <w:r>
        <w:separator/>
      </w:r>
    </w:p>
  </w:footnote>
  <w:footnote w:type="continuationSeparator" w:id="0">
    <w:p w14:paraId="4A5BEA18" w14:textId="77777777" w:rsidR="009075A0" w:rsidRDefault="00907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ECF5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C713D" w14:textId="3FFA2C03" w:rsidR="00E22016" w:rsidRDefault="00657E19" w:rsidP="00E22016">
    <w:pPr>
      <w:pStyle w:val="Nagwek"/>
      <w:jc w:val="right"/>
      <w:rPr>
        <w:rFonts w:ascii="Verdana" w:hAnsi="Verdana" w:cs="Verdana"/>
        <w:i/>
        <w:sz w:val="14"/>
        <w:szCs w:val="16"/>
      </w:rPr>
    </w:pPr>
    <w:bookmarkStart w:id="2" w:name="_Hlk187270166"/>
    <w:r>
      <w:rPr>
        <w:noProof/>
      </w:rPr>
      <w:pict w14:anchorId="703648DF">
        <v:shape id="Dowolny kształt: kształt 3" o:spid="_x0000_s2050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14:paraId="5EB04468" w14:textId="77777777" w:rsidR="00E22016" w:rsidRDefault="00E22016" w:rsidP="00E22016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rPr>
        <w:noProof/>
      </w:rPr>
      <w:pict w14:anchorId="06504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49" type="#_x0000_t75" alt="Obraz zawierający tekst, Czcionka, biały, zrzut ekranu&#10;&#10;Opis wygenerowany automatycznie" style="position:absolute;left:0;text-align:left;margin-left:-14.1pt;margin-top:-10.65pt;width:309.85pt;height: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bookmarkEnd w:id="2"/>
  <w:p w14:paraId="3E7C6BAE" w14:textId="7B77330C" w:rsidR="006E3089" w:rsidRDefault="00E22016">
    <w:pPr>
      <w:pStyle w:val="Nagwek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3571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75A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218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57E19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75A0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22016"/>
    <w:rsid w:val="00E30B2D"/>
    <w:rsid w:val="00E62859"/>
    <w:rsid w:val="00E85D70"/>
    <w:rsid w:val="00EC1FA2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B1387F4"/>
  <w15:chartTrackingRefBased/>
  <w15:docId w15:val="{144EAC96-9221-4D71-B039-84EFCB976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E2201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2025-02-28T10:02:00Z</cp:lastPrinted>
  <dcterms:created xsi:type="dcterms:W3CDTF">2025-02-28T10:02:00Z</dcterms:created>
  <dcterms:modified xsi:type="dcterms:W3CDTF">2025-02-28T10:02:00Z</dcterms:modified>
</cp:coreProperties>
</file>