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3039F" w14:textId="77777777" w:rsidR="00FB7F50" w:rsidRPr="002245BE" w:rsidRDefault="00AE199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E199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E1991">
        <w:rPr>
          <w:sz w:val="22"/>
          <w:szCs w:val="22"/>
        </w:rPr>
        <w:t>2025-02-28</w:t>
      </w:r>
    </w:p>
    <w:p w14:paraId="739EBD2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CC866C" w14:textId="77777777" w:rsidR="00AE1991" w:rsidRPr="00AE1991" w:rsidRDefault="00AE1991" w:rsidP="00FB7F50">
      <w:pPr>
        <w:spacing w:after="40"/>
        <w:rPr>
          <w:b/>
          <w:bCs/>
          <w:sz w:val="22"/>
          <w:szCs w:val="22"/>
        </w:rPr>
      </w:pPr>
      <w:r w:rsidRPr="00AE1991">
        <w:rPr>
          <w:b/>
          <w:bCs/>
          <w:sz w:val="22"/>
          <w:szCs w:val="22"/>
        </w:rPr>
        <w:t>Akademia Górniczo - Hutnicza</w:t>
      </w:r>
    </w:p>
    <w:p w14:paraId="604DA8AF" w14:textId="77777777" w:rsidR="00AE1991" w:rsidRPr="00AE1991" w:rsidRDefault="00AE1991" w:rsidP="00FB7F50">
      <w:pPr>
        <w:spacing w:after="40"/>
        <w:rPr>
          <w:b/>
          <w:bCs/>
          <w:sz w:val="22"/>
          <w:szCs w:val="22"/>
        </w:rPr>
      </w:pPr>
      <w:r w:rsidRPr="00AE1991">
        <w:rPr>
          <w:b/>
          <w:bCs/>
          <w:sz w:val="22"/>
          <w:szCs w:val="22"/>
        </w:rPr>
        <w:t>im. Stanisława Staszica w Krakowie</w:t>
      </w:r>
    </w:p>
    <w:p w14:paraId="1E4D3E68" w14:textId="77777777" w:rsidR="00FB7F50" w:rsidRPr="002245BE" w:rsidRDefault="00AE1991" w:rsidP="00FB7F50">
      <w:pPr>
        <w:spacing w:after="40"/>
        <w:rPr>
          <w:b/>
          <w:bCs/>
          <w:sz w:val="22"/>
          <w:szCs w:val="22"/>
        </w:rPr>
      </w:pPr>
      <w:r w:rsidRPr="00AE1991">
        <w:rPr>
          <w:b/>
          <w:bCs/>
          <w:sz w:val="22"/>
          <w:szCs w:val="22"/>
        </w:rPr>
        <w:t>Dział Zamówień Publicznych</w:t>
      </w:r>
    </w:p>
    <w:p w14:paraId="145FE6CA" w14:textId="77777777" w:rsidR="00FB7F50" w:rsidRPr="002245BE" w:rsidRDefault="00AE1991" w:rsidP="00FB7F50">
      <w:pPr>
        <w:rPr>
          <w:sz w:val="22"/>
          <w:szCs w:val="22"/>
        </w:rPr>
      </w:pPr>
      <w:r w:rsidRPr="00AE199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E1991">
        <w:rPr>
          <w:sz w:val="22"/>
          <w:szCs w:val="22"/>
        </w:rPr>
        <w:t>30</w:t>
      </w:r>
    </w:p>
    <w:p w14:paraId="3E25800A" w14:textId="77777777" w:rsidR="00FB7F50" w:rsidRPr="002245BE" w:rsidRDefault="00AE1991" w:rsidP="00FB7F50">
      <w:pPr>
        <w:rPr>
          <w:sz w:val="22"/>
          <w:szCs w:val="22"/>
        </w:rPr>
      </w:pPr>
      <w:r w:rsidRPr="00AE199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E1991">
        <w:rPr>
          <w:sz w:val="22"/>
          <w:szCs w:val="22"/>
        </w:rPr>
        <w:t>Kraków</w:t>
      </w:r>
    </w:p>
    <w:p w14:paraId="3FADE35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F8379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E1991" w:rsidRPr="00607F9B" w14:paraId="3E519631" w14:textId="77777777" w:rsidTr="000330D1">
        <w:trPr>
          <w:trHeight w:val="638"/>
        </w:trPr>
        <w:tc>
          <w:tcPr>
            <w:tcW w:w="959" w:type="dxa"/>
            <w:shd w:val="clear" w:color="auto" w:fill="auto"/>
          </w:tcPr>
          <w:p w14:paraId="29783B72" w14:textId="77777777" w:rsidR="00AE1991" w:rsidRPr="00607F9B" w:rsidRDefault="00AE1991" w:rsidP="000330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8D5DBC" w14:textId="77777777" w:rsidR="00AE1991" w:rsidRPr="00607F9B" w:rsidRDefault="00AE1991" w:rsidP="000330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E199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E199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1991">
              <w:rPr>
                <w:b/>
                <w:bCs/>
                <w:sz w:val="22"/>
                <w:szCs w:val="22"/>
              </w:rPr>
              <w:t xml:space="preserve">Dostawa głowicy pomiarowej do spektrometru </w:t>
            </w:r>
            <w:proofErr w:type="spellStart"/>
            <w:r w:rsidRPr="00AE1991">
              <w:rPr>
                <w:b/>
                <w:bCs/>
                <w:sz w:val="22"/>
                <w:szCs w:val="22"/>
              </w:rPr>
              <w:t>Mossbauerowskiego</w:t>
            </w:r>
            <w:proofErr w:type="spellEnd"/>
            <w:r w:rsidRPr="00AE1991">
              <w:rPr>
                <w:b/>
                <w:bCs/>
                <w:sz w:val="22"/>
                <w:szCs w:val="22"/>
              </w:rPr>
              <w:t xml:space="preserve"> - DE-dzp.272-067/25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1991">
              <w:rPr>
                <w:b/>
                <w:sz w:val="22"/>
                <w:szCs w:val="22"/>
              </w:rPr>
              <w:t>DE-dzp.272-067/25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FBA5A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1991" w14:paraId="6A6514F0" w14:textId="77777777" w:rsidTr="000330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30FA974" w14:textId="77777777" w:rsidR="00AE1991" w:rsidRPr="00D26ED6" w:rsidRDefault="00AE1991" w:rsidP="000330D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1991">
              <w:rPr>
                <w:b/>
                <w:sz w:val="22"/>
                <w:szCs w:val="22"/>
              </w:rPr>
              <w:t>PANLAB Jacek Marzec</w:t>
            </w:r>
          </w:p>
          <w:p w14:paraId="0AE4852F" w14:textId="77777777" w:rsidR="00AE1991" w:rsidRPr="009F0E5C" w:rsidRDefault="00AE1991" w:rsidP="000330D1">
            <w:pPr>
              <w:jc w:val="both"/>
              <w:rPr>
                <w:bCs/>
                <w:sz w:val="22"/>
                <w:szCs w:val="22"/>
              </w:rPr>
            </w:pPr>
            <w:r w:rsidRPr="00AE1991">
              <w:rPr>
                <w:bCs/>
                <w:sz w:val="22"/>
                <w:szCs w:val="22"/>
              </w:rPr>
              <w:t>Kuźnicy Kołłątajowskiej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991">
              <w:rPr>
                <w:bCs/>
                <w:sz w:val="22"/>
                <w:szCs w:val="22"/>
              </w:rPr>
              <w:t>12B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D61ED6" w14:textId="77777777" w:rsidR="00AE1991" w:rsidRPr="009F0E5C" w:rsidRDefault="00AE1991" w:rsidP="000330D1">
            <w:pPr>
              <w:jc w:val="both"/>
              <w:rPr>
                <w:bCs/>
                <w:sz w:val="22"/>
                <w:szCs w:val="22"/>
              </w:rPr>
            </w:pPr>
            <w:r w:rsidRPr="00AE1991">
              <w:rPr>
                <w:bCs/>
                <w:sz w:val="22"/>
                <w:szCs w:val="22"/>
              </w:rPr>
              <w:t>31-234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991">
              <w:rPr>
                <w:bCs/>
                <w:sz w:val="22"/>
                <w:szCs w:val="22"/>
              </w:rPr>
              <w:t>Kraków</w:t>
            </w:r>
          </w:p>
          <w:p w14:paraId="6069E281" w14:textId="77777777" w:rsidR="00AE1991" w:rsidRPr="00D26ED6" w:rsidRDefault="00AE1991" w:rsidP="000330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2359A3" w14:textId="77777777" w:rsidR="00AE1991" w:rsidRDefault="00AE1991" w:rsidP="000330D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1991">
              <w:rPr>
                <w:sz w:val="22"/>
                <w:szCs w:val="22"/>
              </w:rPr>
              <w:t xml:space="preserve">Dostawa głowicy pomiarowej do spektrometru </w:t>
            </w:r>
            <w:proofErr w:type="spellStart"/>
            <w:r w:rsidRPr="00AE1991">
              <w:rPr>
                <w:sz w:val="22"/>
                <w:szCs w:val="22"/>
              </w:rPr>
              <w:t>Mossbauerowskiego</w:t>
            </w:r>
            <w:proofErr w:type="spellEnd"/>
            <w:r w:rsidRPr="00AE1991">
              <w:rPr>
                <w:sz w:val="22"/>
                <w:szCs w:val="22"/>
              </w:rPr>
              <w:t xml:space="preserve"> - DE-dzp.272-067/25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C3295D6" w14:textId="77777777" w:rsidR="00AE1991" w:rsidRPr="00D26ED6" w:rsidRDefault="00AE1991" w:rsidP="000330D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E1991">
              <w:rPr>
                <w:b/>
                <w:sz w:val="22"/>
                <w:szCs w:val="22"/>
              </w:rPr>
              <w:t>46 863.00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AB017D" w14:textId="77777777" w:rsidR="00AE1991" w:rsidRDefault="00AE1991" w:rsidP="000330D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2E1373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701"/>
        <w:gridCol w:w="1701"/>
        <w:gridCol w:w="1985"/>
      </w:tblGrid>
      <w:tr w:rsidR="004E4C52" w:rsidRPr="008567C7" w14:paraId="42891AA9" w14:textId="77777777" w:rsidTr="004E4C52">
        <w:trPr>
          <w:trHeight w:val="510"/>
        </w:trPr>
        <w:tc>
          <w:tcPr>
            <w:tcW w:w="709" w:type="dxa"/>
            <w:vAlign w:val="center"/>
          </w:tcPr>
          <w:p w14:paraId="550F443E" w14:textId="77777777" w:rsidR="004E4C52" w:rsidRPr="008567C7" w:rsidRDefault="004E4C5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45B9D883" w14:textId="77777777" w:rsidR="004E4C52" w:rsidRPr="008567C7" w:rsidRDefault="004E4C5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05B3F934" w14:textId="77777777" w:rsidR="004E4C52" w:rsidRPr="008567C7" w:rsidRDefault="004E4C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646BEAAC" w14:textId="77777777" w:rsidR="004E4C52" w:rsidRPr="008567C7" w:rsidRDefault="004E4C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1592F9E2" w14:textId="77777777" w:rsidR="004E4C52" w:rsidRPr="008567C7" w:rsidRDefault="004E4C5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E4C52" w:rsidRPr="008567C7" w14:paraId="1F837FED" w14:textId="77777777" w:rsidTr="004E4C52">
        <w:tc>
          <w:tcPr>
            <w:tcW w:w="709" w:type="dxa"/>
            <w:vAlign w:val="center"/>
          </w:tcPr>
          <w:p w14:paraId="20D08AC8" w14:textId="77777777" w:rsidR="004E4C52" w:rsidRPr="008567C7" w:rsidRDefault="004E4C52" w:rsidP="000330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7B68D5C5" w14:textId="77777777" w:rsidR="004E4C52" w:rsidRPr="002B6761" w:rsidRDefault="004E4C52" w:rsidP="000330D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b/>
                <w:sz w:val="18"/>
                <w:szCs w:val="18"/>
              </w:rPr>
              <w:t>PANLAB Jacek Marzec</w:t>
            </w:r>
          </w:p>
          <w:p w14:paraId="7FDDF2D4" w14:textId="77777777" w:rsidR="004E4C52" w:rsidRPr="008567C7" w:rsidRDefault="004E4C52" w:rsidP="000330D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bCs/>
                <w:sz w:val="18"/>
                <w:szCs w:val="18"/>
              </w:rPr>
              <w:t>Kuźnicy Kołłątajowskiej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991">
              <w:rPr>
                <w:rFonts w:ascii="Times New Roman" w:hAnsi="Times New Roman" w:cs="Times New Roman"/>
                <w:bCs/>
                <w:sz w:val="18"/>
                <w:szCs w:val="18"/>
              </w:rPr>
              <w:t>12B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B9B06C" w14:textId="77777777" w:rsidR="004E4C52" w:rsidRPr="001B7815" w:rsidRDefault="004E4C52" w:rsidP="000330D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bCs/>
                <w:sz w:val="18"/>
                <w:szCs w:val="18"/>
              </w:rPr>
              <w:t>31-234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99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EB1C705" w14:textId="77777777" w:rsidR="004E4C52" w:rsidRPr="008567C7" w:rsidRDefault="004E4C52" w:rsidP="000330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352CF5F7" w14:textId="77777777" w:rsidR="004E4C52" w:rsidRPr="008567C7" w:rsidRDefault="004E4C52" w:rsidP="000330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730EF2BF" w14:textId="77777777" w:rsidR="004E4C52" w:rsidRPr="008567C7" w:rsidRDefault="004E4C52" w:rsidP="000330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9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2CF685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9E3734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5CA4D2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9FE23" w14:textId="77777777" w:rsidR="00F1354F" w:rsidRDefault="00F1354F">
      <w:r>
        <w:separator/>
      </w:r>
    </w:p>
  </w:endnote>
  <w:endnote w:type="continuationSeparator" w:id="0">
    <w:p w14:paraId="14344452" w14:textId="77777777" w:rsidR="00F1354F" w:rsidRDefault="00F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60C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F09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DB07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BEA8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038D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7BFF0" w14:textId="77777777" w:rsidR="00F1354F" w:rsidRDefault="00F1354F">
      <w:r>
        <w:separator/>
      </w:r>
    </w:p>
  </w:footnote>
  <w:footnote w:type="continuationSeparator" w:id="0">
    <w:p w14:paraId="2444512A" w14:textId="77777777" w:rsidR="00F1354F" w:rsidRDefault="00F13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BB81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336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7F1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54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4C52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199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354F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D7BC2"/>
  <w15:chartTrackingRefBased/>
  <w15:docId w15:val="{514762C9-E030-4A04-B2A6-45508B0FA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2025-02-28T09:03:00Z</dcterms:created>
  <dcterms:modified xsi:type="dcterms:W3CDTF">2025-02-28T09:03:00Z</dcterms:modified>
</cp:coreProperties>
</file>