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3147" w14:textId="77777777" w:rsidR="00FB7F50" w:rsidRPr="002245BE" w:rsidRDefault="0026685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6685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66854">
        <w:rPr>
          <w:sz w:val="22"/>
          <w:szCs w:val="22"/>
        </w:rPr>
        <w:t>2025-02-28</w:t>
      </w:r>
    </w:p>
    <w:p w14:paraId="258729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4D93D0" w14:textId="77777777" w:rsidR="00266854" w:rsidRPr="00266854" w:rsidRDefault="00266854" w:rsidP="00FB7F50">
      <w:pPr>
        <w:spacing w:after="40"/>
        <w:rPr>
          <w:b/>
          <w:bCs/>
          <w:sz w:val="22"/>
          <w:szCs w:val="22"/>
        </w:rPr>
      </w:pPr>
      <w:r w:rsidRPr="00266854">
        <w:rPr>
          <w:b/>
          <w:bCs/>
          <w:sz w:val="22"/>
          <w:szCs w:val="22"/>
        </w:rPr>
        <w:t>Akademia Górniczo - Hutnicza</w:t>
      </w:r>
    </w:p>
    <w:p w14:paraId="342C8282" w14:textId="77777777" w:rsidR="00266854" w:rsidRPr="00266854" w:rsidRDefault="00266854" w:rsidP="00FB7F50">
      <w:pPr>
        <w:spacing w:after="40"/>
        <w:rPr>
          <w:b/>
          <w:bCs/>
          <w:sz w:val="22"/>
          <w:szCs w:val="22"/>
        </w:rPr>
      </w:pPr>
      <w:r w:rsidRPr="00266854">
        <w:rPr>
          <w:b/>
          <w:bCs/>
          <w:sz w:val="22"/>
          <w:szCs w:val="22"/>
        </w:rPr>
        <w:t>im. Stanisława Staszica w Krakowie</w:t>
      </w:r>
    </w:p>
    <w:p w14:paraId="2A9776F1" w14:textId="77777777" w:rsidR="00FB7F50" w:rsidRPr="002245BE" w:rsidRDefault="00266854" w:rsidP="00FB7F50">
      <w:pPr>
        <w:spacing w:after="40"/>
        <w:rPr>
          <w:b/>
          <w:bCs/>
          <w:sz w:val="22"/>
          <w:szCs w:val="22"/>
        </w:rPr>
      </w:pPr>
      <w:r w:rsidRPr="00266854">
        <w:rPr>
          <w:b/>
          <w:bCs/>
          <w:sz w:val="22"/>
          <w:szCs w:val="22"/>
        </w:rPr>
        <w:t>Dział Zamówień Publicznych</w:t>
      </w:r>
    </w:p>
    <w:p w14:paraId="0FBABA7E" w14:textId="77777777" w:rsidR="00FB7F50" w:rsidRPr="002245BE" w:rsidRDefault="00266854" w:rsidP="00FB7F50">
      <w:pPr>
        <w:rPr>
          <w:sz w:val="22"/>
          <w:szCs w:val="22"/>
        </w:rPr>
      </w:pPr>
      <w:r w:rsidRPr="0026685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6854">
        <w:rPr>
          <w:sz w:val="22"/>
          <w:szCs w:val="22"/>
        </w:rPr>
        <w:t>30</w:t>
      </w:r>
    </w:p>
    <w:p w14:paraId="09913D6E" w14:textId="77777777" w:rsidR="00FB7F50" w:rsidRPr="002245BE" w:rsidRDefault="00266854" w:rsidP="00FB7F50">
      <w:pPr>
        <w:rPr>
          <w:sz w:val="22"/>
          <w:szCs w:val="22"/>
        </w:rPr>
      </w:pPr>
      <w:r w:rsidRPr="0026685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6854">
        <w:rPr>
          <w:sz w:val="22"/>
          <w:szCs w:val="22"/>
        </w:rPr>
        <w:t>Kraków</w:t>
      </w:r>
    </w:p>
    <w:p w14:paraId="23EE6DA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F10DC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6854" w:rsidRPr="00607F9B" w14:paraId="754DA78F" w14:textId="77777777" w:rsidTr="00187512">
        <w:trPr>
          <w:trHeight w:val="638"/>
        </w:trPr>
        <w:tc>
          <w:tcPr>
            <w:tcW w:w="959" w:type="dxa"/>
            <w:shd w:val="clear" w:color="auto" w:fill="auto"/>
          </w:tcPr>
          <w:p w14:paraId="16A9BBDF" w14:textId="77777777" w:rsidR="00266854" w:rsidRPr="00607F9B" w:rsidRDefault="00266854" w:rsidP="001875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991F2D" w14:textId="51E97DF1" w:rsidR="00266854" w:rsidRPr="00607F9B" w:rsidRDefault="00266854" w:rsidP="001875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685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6685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6854">
              <w:rPr>
                <w:b/>
                <w:bCs/>
                <w:sz w:val="22"/>
                <w:szCs w:val="22"/>
              </w:rPr>
              <w:t>usługa serwisowa drukarki 3D - DE-dzp.272-10/25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F220B37" w14:textId="0591653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6854" w14:paraId="5A02DFC7" w14:textId="77777777" w:rsidTr="001875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81516F9" w14:textId="77777777" w:rsidR="00266854" w:rsidRPr="00D26ED6" w:rsidRDefault="00266854" w:rsidP="001875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6854">
              <w:rPr>
                <w:b/>
                <w:sz w:val="22"/>
                <w:szCs w:val="22"/>
              </w:rPr>
              <w:t>INNTEC.PL Spółka z ograniczoną odpowiedzialnością</w:t>
            </w:r>
          </w:p>
          <w:p w14:paraId="7C1F07B3" w14:textId="77777777" w:rsidR="00266854" w:rsidRPr="009F0E5C" w:rsidRDefault="00266854" w:rsidP="0018751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66854">
              <w:rPr>
                <w:bCs/>
                <w:sz w:val="22"/>
                <w:szCs w:val="22"/>
              </w:rPr>
              <w:t>Kocurki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685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66854">
              <w:rPr>
                <w:bCs/>
                <w:sz w:val="22"/>
                <w:szCs w:val="22"/>
              </w:rPr>
              <w:t>/29</w:t>
            </w:r>
          </w:p>
          <w:p w14:paraId="4D77558A" w14:textId="77777777" w:rsidR="00266854" w:rsidRPr="009F0E5C" w:rsidRDefault="00266854" w:rsidP="00187512">
            <w:pPr>
              <w:jc w:val="both"/>
              <w:rPr>
                <w:bCs/>
                <w:sz w:val="22"/>
                <w:szCs w:val="22"/>
              </w:rPr>
            </w:pPr>
            <w:r w:rsidRPr="00266854">
              <w:rPr>
                <w:bCs/>
                <w:sz w:val="22"/>
                <w:szCs w:val="22"/>
              </w:rPr>
              <w:t>80-822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6854">
              <w:rPr>
                <w:bCs/>
                <w:sz w:val="22"/>
                <w:szCs w:val="22"/>
              </w:rPr>
              <w:t>Gdańsk</w:t>
            </w:r>
          </w:p>
          <w:p w14:paraId="76195E2E" w14:textId="77777777" w:rsidR="00266854" w:rsidRPr="00D26ED6" w:rsidRDefault="00266854" w:rsidP="001875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3EFCC0" w14:textId="77777777" w:rsidR="00266854" w:rsidRDefault="00266854" w:rsidP="0018751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66854">
              <w:rPr>
                <w:sz w:val="22"/>
                <w:szCs w:val="22"/>
              </w:rPr>
              <w:t>usługa serwisowa drukarki 3D - DE-dzp.272-10/25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9733D45" w14:textId="77777777" w:rsidR="00266854" w:rsidRPr="00D26ED6" w:rsidRDefault="00266854" w:rsidP="001875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66854">
              <w:rPr>
                <w:b/>
                <w:sz w:val="22"/>
                <w:szCs w:val="22"/>
              </w:rPr>
              <w:t>193 208.40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027301" w14:textId="77777777" w:rsidR="00266854" w:rsidRDefault="00266854" w:rsidP="0018751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B4FBD2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D0E6D" w:rsidRPr="008567C7" w14:paraId="404169EE" w14:textId="77777777" w:rsidTr="00DD0E6D">
        <w:trPr>
          <w:trHeight w:val="510"/>
        </w:trPr>
        <w:tc>
          <w:tcPr>
            <w:tcW w:w="595" w:type="pct"/>
            <w:vAlign w:val="center"/>
          </w:tcPr>
          <w:p w14:paraId="7D1804D6" w14:textId="77777777" w:rsidR="00DD0E6D" w:rsidRPr="008567C7" w:rsidRDefault="00DD0E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D7E8220" w14:textId="77777777" w:rsidR="00DD0E6D" w:rsidRPr="008567C7" w:rsidRDefault="00DD0E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952CD2F" w14:textId="77777777" w:rsidR="00DD0E6D" w:rsidRPr="008567C7" w:rsidRDefault="00DD0E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8964976" w14:textId="77777777" w:rsidR="00DD0E6D" w:rsidRPr="008567C7" w:rsidRDefault="00DD0E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zgłoszona usterkę</w:t>
            </w:r>
          </w:p>
        </w:tc>
        <w:tc>
          <w:tcPr>
            <w:tcW w:w="715" w:type="pct"/>
            <w:vAlign w:val="center"/>
          </w:tcPr>
          <w:p w14:paraId="1787652F" w14:textId="77777777" w:rsidR="00DD0E6D" w:rsidRPr="008567C7" w:rsidRDefault="00DD0E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0E6D" w:rsidRPr="008567C7" w14:paraId="5699E121" w14:textId="77777777" w:rsidTr="00DD0E6D">
        <w:tc>
          <w:tcPr>
            <w:tcW w:w="595" w:type="pct"/>
            <w:vAlign w:val="center"/>
          </w:tcPr>
          <w:p w14:paraId="2889AF98" w14:textId="77777777" w:rsidR="00DD0E6D" w:rsidRPr="008567C7" w:rsidRDefault="00DD0E6D" w:rsidP="001875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52235C8" w14:textId="77777777" w:rsidR="00DD0E6D" w:rsidRPr="002B6761" w:rsidRDefault="00DD0E6D" w:rsidP="001875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b/>
                <w:sz w:val="18"/>
                <w:szCs w:val="18"/>
              </w:rPr>
              <w:t>INNTEC.PL Spółka z ograniczoną odpowiedzialnością</w:t>
            </w:r>
          </w:p>
          <w:p w14:paraId="4C761225" w14:textId="77777777" w:rsidR="00DD0E6D" w:rsidRPr="008567C7" w:rsidRDefault="00DD0E6D" w:rsidP="001875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Kocurki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/29</w:t>
            </w:r>
          </w:p>
          <w:p w14:paraId="68A30322" w14:textId="77777777" w:rsidR="00DD0E6D" w:rsidRPr="001B7815" w:rsidRDefault="00DD0E6D" w:rsidP="001875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80-822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6854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952" w:type="pct"/>
            <w:vAlign w:val="center"/>
          </w:tcPr>
          <w:p w14:paraId="50BC2C8E" w14:textId="77777777" w:rsidR="00DD0E6D" w:rsidRPr="008567C7" w:rsidRDefault="00DD0E6D" w:rsidP="001875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E06316E" w14:textId="77777777" w:rsidR="00DD0E6D" w:rsidRPr="008567C7" w:rsidRDefault="00DD0E6D" w:rsidP="001875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65F06F0" w14:textId="77777777" w:rsidR="00DD0E6D" w:rsidRPr="008567C7" w:rsidRDefault="00DD0E6D" w:rsidP="001875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68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85E94D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F7FEA0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940ADD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1BDEC" w14:textId="77777777" w:rsidR="00C326DE" w:rsidRDefault="00C326DE">
      <w:r>
        <w:separator/>
      </w:r>
    </w:p>
  </w:endnote>
  <w:endnote w:type="continuationSeparator" w:id="0">
    <w:p w14:paraId="0C3CEA2A" w14:textId="77777777" w:rsidR="00C326DE" w:rsidRDefault="00C32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94F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30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64245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D1FE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3C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054EF" w14:textId="77777777" w:rsidR="00C326DE" w:rsidRDefault="00C326DE">
      <w:r>
        <w:separator/>
      </w:r>
    </w:p>
  </w:footnote>
  <w:footnote w:type="continuationSeparator" w:id="0">
    <w:p w14:paraId="7AA47BBC" w14:textId="77777777" w:rsidR="00C326DE" w:rsidRDefault="00C32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007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F2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BD5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6DE"/>
    <w:rsid w:val="00005838"/>
    <w:rsid w:val="00022322"/>
    <w:rsid w:val="00042497"/>
    <w:rsid w:val="000C1E6F"/>
    <w:rsid w:val="000E4E56"/>
    <w:rsid w:val="001A1468"/>
    <w:rsid w:val="001B7815"/>
    <w:rsid w:val="001C31ED"/>
    <w:rsid w:val="0026685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26D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0E6D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B1A88"/>
  <w15:chartTrackingRefBased/>
  <w15:docId w15:val="{2F9C1D05-A299-46CD-A130-9430B42D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2025-02-28T08:47:00Z</cp:lastPrinted>
  <dcterms:created xsi:type="dcterms:W3CDTF">2025-02-28T08:47:00Z</dcterms:created>
  <dcterms:modified xsi:type="dcterms:W3CDTF">2025-02-28T08:47:00Z</dcterms:modified>
</cp:coreProperties>
</file>