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8EEDD" w14:textId="54CEB21B" w:rsidR="00AE7809" w:rsidRPr="00743527" w:rsidRDefault="00AE7809" w:rsidP="00AE7809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743527">
        <w:rPr>
          <w:rFonts w:ascii="Verdana" w:hAnsi="Verdana"/>
          <w:sz w:val="18"/>
          <w:szCs w:val="18"/>
        </w:rPr>
        <w:t>Kraków dnia: 2025-02-28</w:t>
      </w:r>
    </w:p>
    <w:p w14:paraId="6AE04B94" w14:textId="77777777" w:rsidR="00AE7809" w:rsidRPr="00743527" w:rsidRDefault="00AE7809" w:rsidP="00AE7809">
      <w:pPr>
        <w:spacing w:after="40"/>
        <w:rPr>
          <w:rFonts w:ascii="Verdana" w:hAnsi="Verdana"/>
          <w:b/>
          <w:bCs/>
          <w:sz w:val="18"/>
          <w:szCs w:val="18"/>
        </w:rPr>
      </w:pPr>
      <w:r w:rsidRPr="0074352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9C06EEB" w14:textId="77777777" w:rsidR="00AE7809" w:rsidRPr="00743527" w:rsidRDefault="00AE7809" w:rsidP="00AE7809">
      <w:pPr>
        <w:spacing w:after="40"/>
        <w:rPr>
          <w:rFonts w:ascii="Verdana" w:hAnsi="Verdana"/>
          <w:b/>
          <w:bCs/>
          <w:sz w:val="18"/>
          <w:szCs w:val="18"/>
        </w:rPr>
      </w:pPr>
      <w:r w:rsidRPr="0074352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66BF47B" w14:textId="77777777" w:rsidR="00AE7809" w:rsidRPr="00743527" w:rsidRDefault="00AE7809" w:rsidP="00AE7809">
      <w:pPr>
        <w:spacing w:after="40"/>
        <w:rPr>
          <w:rFonts w:ascii="Verdana" w:hAnsi="Verdana"/>
          <w:b/>
          <w:bCs/>
          <w:sz w:val="18"/>
          <w:szCs w:val="18"/>
        </w:rPr>
      </w:pPr>
      <w:r w:rsidRPr="0074352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68ED4A0" w14:textId="77777777" w:rsidR="00AE7809" w:rsidRPr="00743527" w:rsidRDefault="00AE7809" w:rsidP="00AE7809">
      <w:pPr>
        <w:rPr>
          <w:rFonts w:ascii="Verdana" w:hAnsi="Verdana"/>
          <w:sz w:val="18"/>
          <w:szCs w:val="18"/>
        </w:rPr>
      </w:pPr>
      <w:r w:rsidRPr="00743527">
        <w:rPr>
          <w:rFonts w:ascii="Verdana" w:hAnsi="Verdana"/>
          <w:sz w:val="18"/>
          <w:szCs w:val="18"/>
        </w:rPr>
        <w:t>Al. Mickiewicza 30</w:t>
      </w:r>
    </w:p>
    <w:p w14:paraId="007FAB9C" w14:textId="77777777" w:rsidR="00AE7809" w:rsidRPr="00743527" w:rsidRDefault="00AE7809" w:rsidP="00AE7809">
      <w:pPr>
        <w:rPr>
          <w:rFonts w:ascii="Verdana" w:hAnsi="Verdana"/>
          <w:sz w:val="18"/>
          <w:szCs w:val="18"/>
        </w:rPr>
      </w:pPr>
      <w:r w:rsidRPr="00743527">
        <w:rPr>
          <w:rFonts w:ascii="Verdana" w:hAnsi="Verdana"/>
          <w:sz w:val="18"/>
          <w:szCs w:val="18"/>
        </w:rPr>
        <w:t>30-059 Kraków</w:t>
      </w:r>
    </w:p>
    <w:p w14:paraId="3CE73CF7" w14:textId="77777777" w:rsidR="00AE7809" w:rsidRPr="00743527" w:rsidRDefault="00AE7809" w:rsidP="00AE7809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43527">
        <w:rPr>
          <w:rFonts w:ascii="Verdana" w:hAnsi="Verdana"/>
          <w:sz w:val="18"/>
          <w:szCs w:val="18"/>
        </w:rPr>
        <w:t>OGŁOSZENIE</w:t>
      </w:r>
    </w:p>
    <w:p w14:paraId="0E1A998A" w14:textId="21873E73" w:rsidR="00AE7809" w:rsidRPr="00743527" w:rsidRDefault="00AE7809" w:rsidP="00AE7809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43527">
        <w:rPr>
          <w:rFonts w:ascii="Verdana" w:hAnsi="Verdana"/>
          <w:b/>
          <w:sz w:val="18"/>
          <w:szCs w:val="18"/>
        </w:rPr>
        <w:t>o wyborze najkorzystniejszej oferty</w:t>
      </w:r>
      <w:r w:rsidR="00F4252E">
        <w:rPr>
          <w:rFonts w:ascii="Verdana" w:hAnsi="Verdana"/>
          <w:b/>
          <w:sz w:val="18"/>
          <w:szCs w:val="18"/>
        </w:rPr>
        <w:t xml:space="preserve"> po dokonaniu czynności nowych/czynności powtórzonych – dotyczy zadania częściowego nr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AE7809" w:rsidRPr="00743527" w14:paraId="32CCD955" w14:textId="77777777" w:rsidTr="00433DDF">
        <w:trPr>
          <w:trHeight w:val="638"/>
        </w:trPr>
        <w:tc>
          <w:tcPr>
            <w:tcW w:w="959" w:type="dxa"/>
            <w:shd w:val="clear" w:color="auto" w:fill="auto"/>
          </w:tcPr>
          <w:p w14:paraId="2D80FEDA" w14:textId="77777777" w:rsidR="00AE7809" w:rsidRPr="00743527" w:rsidRDefault="00AE7809" w:rsidP="00433DD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8BDC21E" w14:textId="77777777" w:rsidR="00AE7809" w:rsidRPr="00743527" w:rsidRDefault="00AE7809" w:rsidP="00433DD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74352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43527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74352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4352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43527">
              <w:rPr>
                <w:rFonts w:ascii="Verdana" w:hAnsi="Verdana"/>
                <w:b/>
                <w:bCs/>
                <w:sz w:val="18"/>
                <w:szCs w:val="18"/>
              </w:rPr>
              <w:t>dostawę komputerów przenośnych dla WZ - DE-dzp.272-706/24</w:t>
            </w:r>
            <w:r w:rsidRPr="0074352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4352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43527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43527">
              <w:rPr>
                <w:rFonts w:ascii="Verdana" w:hAnsi="Verdana"/>
                <w:b/>
                <w:sz w:val="18"/>
                <w:szCs w:val="18"/>
              </w:rPr>
              <w:t xml:space="preserve"> DE-dzp.272-706/24</w:t>
            </w:r>
            <w:r w:rsidRPr="0074352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FB7E6F4" w14:textId="77777777" w:rsidR="00AD7D31" w:rsidRPr="00743527" w:rsidRDefault="00AD7D31" w:rsidP="00AD7D31">
      <w:pPr>
        <w:spacing w:after="40"/>
        <w:ind w:right="108"/>
        <w:jc w:val="both"/>
        <w:rPr>
          <w:rFonts w:ascii="Verdana" w:hAnsi="Verdana" w:cs="Arial"/>
          <w:sz w:val="18"/>
          <w:szCs w:val="18"/>
        </w:rPr>
      </w:pPr>
      <w:r w:rsidRPr="00743527">
        <w:rPr>
          <w:rFonts w:ascii="Verdana" w:hAnsi="Verdana" w:cs="Arial"/>
          <w:sz w:val="18"/>
          <w:szCs w:val="18"/>
        </w:rPr>
        <w:t>Zamawiający unieważnił czynność wyboru oferty najkorzystniejszej w zakresie zadania częściowego nr 1.</w:t>
      </w:r>
    </w:p>
    <w:p w14:paraId="4D242AC2" w14:textId="77777777" w:rsidR="00AD7D31" w:rsidRPr="00743527" w:rsidRDefault="00AD7D31" w:rsidP="00AD7D31">
      <w:pPr>
        <w:spacing w:after="40"/>
        <w:ind w:right="108"/>
        <w:jc w:val="both"/>
        <w:rPr>
          <w:rFonts w:ascii="Verdana" w:hAnsi="Verdana" w:cs="Arial"/>
          <w:sz w:val="18"/>
          <w:szCs w:val="18"/>
        </w:rPr>
      </w:pPr>
      <w:r w:rsidRPr="00743527">
        <w:rPr>
          <w:rFonts w:ascii="Verdana" w:hAnsi="Verdana" w:cs="Arial"/>
          <w:sz w:val="18"/>
          <w:szCs w:val="18"/>
        </w:rPr>
        <w:t xml:space="preserve">W dniu 11/02/2025 r. Wykonawca </w:t>
      </w:r>
      <w:proofErr w:type="spellStart"/>
      <w:r w:rsidRPr="00743527">
        <w:rPr>
          <w:rFonts w:ascii="Verdana" w:hAnsi="Verdana" w:cs="Arial"/>
          <w:sz w:val="18"/>
          <w:szCs w:val="18"/>
        </w:rPr>
        <w:t>Pixel</w:t>
      </w:r>
      <w:proofErr w:type="spellEnd"/>
      <w:r w:rsidRPr="00743527">
        <w:rPr>
          <w:rFonts w:ascii="Verdana" w:hAnsi="Verdana" w:cs="Arial"/>
          <w:sz w:val="18"/>
          <w:szCs w:val="18"/>
        </w:rPr>
        <w:t xml:space="preserve"> Centrum Komputerowe Tomasz Dziedzic poinformował Zamawiającego o odstąpieniu od podpisania umowy w zakresie zadania częściowego nr 1.</w:t>
      </w:r>
    </w:p>
    <w:p w14:paraId="4C09E171" w14:textId="3CEA0A1E" w:rsidR="00AD7D31" w:rsidRPr="00743527" w:rsidRDefault="00AD7D31" w:rsidP="00AD7D31">
      <w:pPr>
        <w:spacing w:after="40"/>
        <w:ind w:right="108"/>
        <w:jc w:val="both"/>
        <w:rPr>
          <w:rFonts w:ascii="Verdana" w:hAnsi="Verdana" w:cs="Arial"/>
          <w:sz w:val="18"/>
          <w:szCs w:val="18"/>
        </w:rPr>
      </w:pPr>
      <w:r w:rsidRPr="00743527">
        <w:rPr>
          <w:rFonts w:ascii="Verdana" w:hAnsi="Verdana" w:cs="Arial"/>
          <w:sz w:val="18"/>
          <w:szCs w:val="18"/>
        </w:rPr>
        <w:t xml:space="preserve">Zgodnie z art. 263 ustawy PZP, 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 W związku z powyższym Zamawiający </w:t>
      </w:r>
      <w:r w:rsidRPr="00743527">
        <w:rPr>
          <w:rFonts w:ascii="Verdana" w:eastAsia="Calibri" w:hAnsi="Verdana" w:cs="Arial"/>
          <w:sz w:val="18"/>
          <w:szCs w:val="18"/>
          <w:lang w:eastAsia="en-US"/>
        </w:rPr>
        <w:t>dokonał wyboru najkorzystniejszej oferty Wykonawcy Progress Systemy Komputerowe Sp. z o. o. w zakresie zadania częściowego nr 1 za cenę oferty brutto: 11 906,40 zł.</w:t>
      </w:r>
    </w:p>
    <w:p w14:paraId="77BA62F3" w14:textId="3F6CCD39" w:rsidR="00AE7809" w:rsidRPr="00743527" w:rsidRDefault="00AE7809" w:rsidP="00AE7809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743527">
        <w:rPr>
          <w:rFonts w:ascii="Verdana" w:hAnsi="Verdana"/>
          <w:sz w:val="18"/>
          <w:szCs w:val="18"/>
        </w:rPr>
        <w:t>Zamawiający,</w:t>
      </w:r>
      <w:r w:rsidRPr="00743527">
        <w:rPr>
          <w:rFonts w:ascii="Verdana" w:hAnsi="Verdana"/>
          <w:b/>
          <w:sz w:val="18"/>
          <w:szCs w:val="18"/>
        </w:rPr>
        <w:t xml:space="preserve"> Akademia Górniczo-Hutnicza im. Stanisława Staszica w Krakowie, </w:t>
      </w:r>
      <w:r w:rsidRPr="00743527">
        <w:rPr>
          <w:rFonts w:ascii="Verdana" w:hAnsi="Verdana"/>
          <w:sz w:val="18"/>
          <w:szCs w:val="18"/>
        </w:rPr>
        <w:t xml:space="preserve">działając na podstawie art. 253 ust. 1 pkt. 1 i ust. 2 ustawy z dnia 11 września 2019r. Prawo zamówień publicznych (Dz.U.2024.1320 </w:t>
      </w:r>
      <w:proofErr w:type="spellStart"/>
      <w:r w:rsidRPr="00743527">
        <w:rPr>
          <w:rFonts w:ascii="Verdana" w:hAnsi="Verdana"/>
          <w:sz w:val="18"/>
          <w:szCs w:val="18"/>
        </w:rPr>
        <w:t>t.j</w:t>
      </w:r>
      <w:proofErr w:type="spellEnd"/>
      <w:r w:rsidRPr="00743527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743527">
        <w:rPr>
          <w:rFonts w:ascii="Verdana" w:hAnsi="Verdana"/>
          <w:sz w:val="18"/>
          <w:szCs w:val="18"/>
        </w:rPr>
        <w:t>Pzp</w:t>
      </w:r>
      <w:proofErr w:type="spellEnd"/>
      <w:r w:rsidRPr="00743527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E7809" w:rsidRPr="00743527" w14:paraId="01B5067B" w14:textId="77777777" w:rsidTr="00433DDF">
        <w:trPr>
          <w:cantSplit/>
        </w:trPr>
        <w:tc>
          <w:tcPr>
            <w:tcW w:w="9498" w:type="dxa"/>
          </w:tcPr>
          <w:p w14:paraId="0CE62E46" w14:textId="77777777" w:rsidR="000D3064" w:rsidRPr="00743527" w:rsidRDefault="000D3064" w:rsidP="000D3064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43527">
              <w:rPr>
                <w:rFonts w:ascii="Verdana" w:hAnsi="Verdana"/>
                <w:b/>
                <w:sz w:val="18"/>
                <w:szCs w:val="18"/>
              </w:rPr>
              <w:t xml:space="preserve">Zadanie częściowe nr 1 </w:t>
            </w:r>
          </w:p>
          <w:p w14:paraId="7589F3CA" w14:textId="77777777" w:rsidR="000D3064" w:rsidRPr="00743527" w:rsidRDefault="000D3064" w:rsidP="000D3064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43527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 o.</w:t>
            </w:r>
          </w:p>
          <w:p w14:paraId="485A8DB5" w14:textId="77777777" w:rsidR="000D3064" w:rsidRPr="00743527" w:rsidRDefault="000D3064" w:rsidP="000D3064">
            <w:pPr>
              <w:rPr>
                <w:rFonts w:ascii="Verdana" w:hAnsi="Verdana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54FB465F" w14:textId="77777777" w:rsidR="000D3064" w:rsidRPr="00743527" w:rsidRDefault="000D3064" w:rsidP="000D306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 xml:space="preserve">31-120 Kraków </w:t>
            </w:r>
          </w:p>
          <w:p w14:paraId="46C7A0C0" w14:textId="77777777" w:rsidR="000D3064" w:rsidRPr="00743527" w:rsidRDefault="000D3064" w:rsidP="000D306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743527">
              <w:rPr>
                <w:rFonts w:ascii="Verdana" w:hAnsi="Verdana"/>
                <w:b/>
                <w:sz w:val="18"/>
                <w:szCs w:val="18"/>
              </w:rPr>
              <w:t>11 906.40 zł</w:t>
            </w:r>
            <w:r w:rsidRPr="0074352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14A1283" w14:textId="67D781BC" w:rsidR="00AE7809" w:rsidRPr="00743527" w:rsidRDefault="000D3064" w:rsidP="00433DDF">
            <w:pPr>
              <w:spacing w:before="12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43527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74352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43527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</w:p>
        </w:tc>
      </w:tr>
    </w:tbl>
    <w:p w14:paraId="18C65CD3" w14:textId="77777777" w:rsidR="00AE7809" w:rsidRPr="00743527" w:rsidRDefault="00AE7809" w:rsidP="00AE7809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743527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E7809" w:rsidRPr="00743527" w14:paraId="14B6A07A" w14:textId="77777777" w:rsidTr="00433DDF">
        <w:tc>
          <w:tcPr>
            <w:tcW w:w="2169" w:type="dxa"/>
            <w:shd w:val="clear" w:color="auto" w:fill="F3F3F3"/>
          </w:tcPr>
          <w:bookmarkEnd w:id="0"/>
          <w:p w14:paraId="0CE3D0B7" w14:textId="77777777" w:rsidR="00AE7809" w:rsidRPr="00743527" w:rsidRDefault="00AE7809" w:rsidP="00433DD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ACAC098" w14:textId="77777777" w:rsidR="00AE7809" w:rsidRPr="00743527" w:rsidRDefault="00AE7809" w:rsidP="00433DD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F4B3EF6" w14:textId="77777777" w:rsidR="00AE7809" w:rsidRPr="00743527" w:rsidRDefault="00AE7809" w:rsidP="00433DD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4BB68F7" w14:textId="77777777" w:rsidR="00AE7809" w:rsidRPr="00743527" w:rsidRDefault="00AE7809" w:rsidP="00433DD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AE7809" w:rsidRPr="00743527" w14:paraId="323DDEC6" w14:textId="77777777" w:rsidTr="00433DDF">
        <w:trPr>
          <w:trHeight w:val="1119"/>
        </w:trPr>
        <w:tc>
          <w:tcPr>
            <w:tcW w:w="2169" w:type="dxa"/>
            <w:shd w:val="clear" w:color="auto" w:fill="auto"/>
          </w:tcPr>
          <w:p w14:paraId="3D372C81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1 - dostawa komputera przenośnego dla potrzeb Laboratorium CSCES</w:t>
            </w:r>
          </w:p>
        </w:tc>
        <w:tc>
          <w:tcPr>
            <w:tcW w:w="2793" w:type="dxa"/>
            <w:shd w:val="clear" w:color="auto" w:fill="auto"/>
          </w:tcPr>
          <w:p w14:paraId="08B335F2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43527">
              <w:rPr>
                <w:rFonts w:ascii="Verdana" w:hAnsi="Verdana"/>
                <w:b/>
                <w:bCs/>
                <w:sz w:val="18"/>
                <w:szCs w:val="18"/>
              </w:rPr>
              <w:t>PIXEL Centrum Komputerowe Tomasz Dziedzic</w:t>
            </w:r>
          </w:p>
          <w:p w14:paraId="5E2939A9" w14:textId="77777777" w:rsidR="00AE7809" w:rsidRPr="00743527" w:rsidRDefault="00AE7809" w:rsidP="00433DDF">
            <w:pPr>
              <w:rPr>
                <w:rFonts w:ascii="Verdana" w:hAnsi="Verdana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Wolica 60</w:t>
            </w:r>
          </w:p>
          <w:p w14:paraId="6E9603CD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28-232 Łubnice</w:t>
            </w:r>
          </w:p>
        </w:tc>
        <w:tc>
          <w:tcPr>
            <w:tcW w:w="2976" w:type="dxa"/>
            <w:shd w:val="clear" w:color="auto" w:fill="auto"/>
          </w:tcPr>
          <w:p w14:paraId="4386C926" w14:textId="1A542490" w:rsidR="00AE7809" w:rsidRPr="00743527" w:rsidRDefault="00743527" w:rsidP="00433DDF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color w:val="000000"/>
                <w:sz w:val="18"/>
                <w:szCs w:val="18"/>
              </w:rPr>
              <w:t>Odstąpienie od podpisania umowy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DFA15B" w14:textId="6CFE26A0" w:rsidR="00AE7809" w:rsidRPr="00743527" w:rsidRDefault="00AE7809" w:rsidP="00433DD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AE7809" w:rsidRPr="00743527" w14:paraId="19780B43" w14:textId="77777777" w:rsidTr="00433DDF">
        <w:tc>
          <w:tcPr>
            <w:tcW w:w="2169" w:type="dxa"/>
            <w:shd w:val="clear" w:color="auto" w:fill="auto"/>
          </w:tcPr>
          <w:p w14:paraId="6ADD5E20" w14:textId="77777777" w:rsidR="00AE7809" w:rsidRDefault="00AE7809" w:rsidP="00433DD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1 - dostawa komputera przenośnego dla potrzeb Laboratorium CSCES</w:t>
            </w:r>
          </w:p>
          <w:p w14:paraId="0A982D0C" w14:textId="77777777" w:rsidR="00610AC9" w:rsidRPr="00743527" w:rsidRDefault="00610AC9" w:rsidP="00433DD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793" w:type="dxa"/>
            <w:shd w:val="clear" w:color="auto" w:fill="auto"/>
          </w:tcPr>
          <w:p w14:paraId="0B04D40B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43527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o.o.</w:t>
            </w:r>
          </w:p>
          <w:p w14:paraId="534763B1" w14:textId="77777777" w:rsidR="00AE7809" w:rsidRPr="00743527" w:rsidRDefault="00AE7809" w:rsidP="00433DDF">
            <w:pPr>
              <w:rPr>
                <w:rFonts w:ascii="Verdana" w:hAnsi="Verdana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74C851E4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  <w:shd w:val="clear" w:color="auto" w:fill="auto"/>
          </w:tcPr>
          <w:p w14:paraId="43FA9ACE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1 - Cena – 56.70</w:t>
            </w:r>
          </w:p>
          <w:p w14:paraId="001197CC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2 - Okres gwarancji – 13.33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F9211C" w14:textId="77777777" w:rsidR="00AE7809" w:rsidRPr="00743527" w:rsidRDefault="00AE7809" w:rsidP="00433D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70.03</w:t>
            </w:r>
          </w:p>
        </w:tc>
      </w:tr>
      <w:tr w:rsidR="00AE7809" w:rsidRPr="00743527" w14:paraId="74822573" w14:textId="77777777" w:rsidTr="00433DDF">
        <w:tc>
          <w:tcPr>
            <w:tcW w:w="2169" w:type="dxa"/>
            <w:shd w:val="clear" w:color="auto" w:fill="auto"/>
          </w:tcPr>
          <w:p w14:paraId="2D54D385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lastRenderedPageBreak/>
              <w:t>1 - dostawa komputera przenośnego dla potrzeb Laboratorium CSCES</w:t>
            </w:r>
          </w:p>
        </w:tc>
        <w:tc>
          <w:tcPr>
            <w:tcW w:w="2793" w:type="dxa"/>
            <w:shd w:val="clear" w:color="auto" w:fill="auto"/>
          </w:tcPr>
          <w:p w14:paraId="2A43686A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743527">
              <w:rPr>
                <w:rFonts w:ascii="Verdana" w:hAnsi="Verdana"/>
                <w:b/>
                <w:bCs/>
                <w:sz w:val="18"/>
                <w:szCs w:val="18"/>
              </w:rPr>
              <w:t>Syriana</w:t>
            </w:r>
            <w:proofErr w:type="spellEnd"/>
            <w:r w:rsidRPr="00743527">
              <w:rPr>
                <w:rFonts w:ascii="Verdana" w:hAnsi="Verdana"/>
                <w:b/>
                <w:bCs/>
                <w:sz w:val="18"/>
                <w:szCs w:val="18"/>
              </w:rPr>
              <w:t xml:space="preserve"> Joanna Fisher</w:t>
            </w:r>
          </w:p>
          <w:p w14:paraId="77096ED7" w14:textId="77777777" w:rsidR="00AE7809" w:rsidRPr="00743527" w:rsidRDefault="00AE7809" w:rsidP="00433DDF">
            <w:pPr>
              <w:rPr>
                <w:rFonts w:ascii="Verdana" w:hAnsi="Verdana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Porębskiego 28/17</w:t>
            </w:r>
          </w:p>
          <w:p w14:paraId="3FEE211F" w14:textId="77777777" w:rsidR="00AE7809" w:rsidRPr="00743527" w:rsidRDefault="00AE7809" w:rsidP="00433DDF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80-180 Gdańsk</w:t>
            </w:r>
          </w:p>
        </w:tc>
        <w:tc>
          <w:tcPr>
            <w:tcW w:w="2976" w:type="dxa"/>
            <w:shd w:val="clear" w:color="auto" w:fill="auto"/>
          </w:tcPr>
          <w:p w14:paraId="2D797535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1 - Cena – 59.66</w:t>
            </w:r>
          </w:p>
          <w:p w14:paraId="27924F04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2 - Okres gwarancji - 00.00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EE2159" w14:textId="77777777" w:rsidR="00AE7809" w:rsidRPr="00743527" w:rsidRDefault="00AE7809" w:rsidP="00433DD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59.66</w:t>
            </w:r>
          </w:p>
        </w:tc>
      </w:tr>
      <w:tr w:rsidR="00AE7809" w:rsidRPr="00743527" w14:paraId="40069813" w14:textId="77777777" w:rsidTr="00433DDF">
        <w:tc>
          <w:tcPr>
            <w:tcW w:w="2169" w:type="dxa"/>
            <w:shd w:val="clear" w:color="auto" w:fill="auto"/>
          </w:tcPr>
          <w:p w14:paraId="3FE3AFFA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1 - dostawa komputera przenośnego dla potrzeb Laboratorium CSCES</w:t>
            </w:r>
          </w:p>
        </w:tc>
        <w:tc>
          <w:tcPr>
            <w:tcW w:w="2793" w:type="dxa"/>
            <w:shd w:val="clear" w:color="auto" w:fill="auto"/>
          </w:tcPr>
          <w:p w14:paraId="1CE2E5C3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43527">
              <w:rPr>
                <w:rFonts w:ascii="Verdana" w:hAnsi="Verdana"/>
                <w:b/>
                <w:bCs/>
                <w:sz w:val="18"/>
                <w:szCs w:val="18"/>
              </w:rPr>
              <w:t xml:space="preserve">FAXPOL Andrzej </w:t>
            </w:r>
            <w:proofErr w:type="spellStart"/>
            <w:r w:rsidRPr="00743527">
              <w:rPr>
                <w:rFonts w:ascii="Verdana" w:hAnsi="Verdana"/>
                <w:b/>
                <w:bCs/>
                <w:sz w:val="18"/>
                <w:szCs w:val="18"/>
              </w:rPr>
              <w:t>Iwanowicz</w:t>
            </w:r>
            <w:proofErr w:type="spellEnd"/>
            <w:r w:rsidRPr="00743527">
              <w:rPr>
                <w:rFonts w:ascii="Verdana" w:hAnsi="Verdana"/>
                <w:b/>
                <w:bCs/>
                <w:sz w:val="18"/>
                <w:szCs w:val="18"/>
              </w:rPr>
              <w:t xml:space="preserve"> Sp. z o.o.</w:t>
            </w:r>
          </w:p>
          <w:p w14:paraId="47951872" w14:textId="77777777" w:rsidR="00AE7809" w:rsidRPr="00743527" w:rsidRDefault="00AE7809" w:rsidP="00433DDF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743527">
              <w:rPr>
                <w:rFonts w:ascii="Verdana" w:hAnsi="Verdana"/>
                <w:sz w:val="18"/>
                <w:szCs w:val="18"/>
              </w:rPr>
              <w:t>Bartycka</w:t>
            </w:r>
            <w:proofErr w:type="spellEnd"/>
            <w:r w:rsidRPr="00743527">
              <w:rPr>
                <w:rFonts w:ascii="Verdana" w:hAnsi="Verdana"/>
                <w:sz w:val="18"/>
                <w:szCs w:val="18"/>
              </w:rPr>
              <w:t xml:space="preserve"> 22</w:t>
            </w:r>
          </w:p>
          <w:p w14:paraId="3DD7A681" w14:textId="77777777" w:rsidR="00AE7809" w:rsidRPr="00743527" w:rsidRDefault="00AE7809" w:rsidP="00433DDF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00-716 Warszawa</w:t>
            </w:r>
          </w:p>
        </w:tc>
        <w:tc>
          <w:tcPr>
            <w:tcW w:w="2976" w:type="dxa"/>
            <w:shd w:val="clear" w:color="auto" w:fill="auto"/>
          </w:tcPr>
          <w:p w14:paraId="151B7B95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1 - Cena - 58.70</w:t>
            </w:r>
          </w:p>
          <w:p w14:paraId="5A60B900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2 - Okres gwarancji – 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A625D7" w14:textId="77777777" w:rsidR="00AE7809" w:rsidRPr="00743527" w:rsidRDefault="00AE7809" w:rsidP="00433DD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 xml:space="preserve">  58.70</w:t>
            </w:r>
          </w:p>
        </w:tc>
      </w:tr>
      <w:tr w:rsidR="00AE7809" w:rsidRPr="00743527" w14:paraId="5B16719B" w14:textId="77777777" w:rsidTr="00433DDF">
        <w:tc>
          <w:tcPr>
            <w:tcW w:w="2169" w:type="dxa"/>
            <w:shd w:val="clear" w:color="auto" w:fill="auto"/>
          </w:tcPr>
          <w:p w14:paraId="5804EB1D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1 - dostawa komputera przenośnego dla potrzeb Laboratorium CSCES</w:t>
            </w:r>
          </w:p>
        </w:tc>
        <w:tc>
          <w:tcPr>
            <w:tcW w:w="2793" w:type="dxa"/>
            <w:shd w:val="clear" w:color="auto" w:fill="auto"/>
          </w:tcPr>
          <w:p w14:paraId="4FBCAC0C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43527">
              <w:rPr>
                <w:rFonts w:ascii="Verdana" w:hAnsi="Verdana"/>
                <w:b/>
                <w:bCs/>
                <w:sz w:val="18"/>
                <w:szCs w:val="18"/>
              </w:rPr>
              <w:t xml:space="preserve">INFOS Systemy Komputerowe Jacek </w:t>
            </w:r>
            <w:proofErr w:type="spellStart"/>
            <w:r w:rsidRPr="00743527">
              <w:rPr>
                <w:rFonts w:ascii="Verdana" w:hAnsi="Verdana"/>
                <w:b/>
                <w:bCs/>
                <w:sz w:val="18"/>
                <w:szCs w:val="18"/>
              </w:rPr>
              <w:t>Kielbratowski</w:t>
            </w:r>
            <w:proofErr w:type="spellEnd"/>
          </w:p>
          <w:p w14:paraId="14213383" w14:textId="77777777" w:rsidR="00AE7809" w:rsidRPr="00743527" w:rsidRDefault="00AE7809" w:rsidP="00433DDF">
            <w:pPr>
              <w:rPr>
                <w:rFonts w:ascii="Verdana" w:hAnsi="Verdana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Jagiellońska 8</w:t>
            </w:r>
          </w:p>
          <w:p w14:paraId="58C1D253" w14:textId="77777777" w:rsidR="00AE7809" w:rsidRPr="00743527" w:rsidRDefault="00AE7809" w:rsidP="00433DDF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80-371 Gdańsk</w:t>
            </w:r>
          </w:p>
        </w:tc>
        <w:tc>
          <w:tcPr>
            <w:tcW w:w="2976" w:type="dxa"/>
            <w:shd w:val="clear" w:color="auto" w:fill="auto"/>
          </w:tcPr>
          <w:p w14:paraId="1EAE9AAA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1 - Cena - 58.40</w:t>
            </w:r>
          </w:p>
          <w:p w14:paraId="2B701D70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2 - Okres gwarancji – 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261594" w14:textId="77777777" w:rsidR="00AE7809" w:rsidRPr="00743527" w:rsidRDefault="00AE7809" w:rsidP="00433DD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 xml:space="preserve">  58.40</w:t>
            </w:r>
          </w:p>
        </w:tc>
      </w:tr>
      <w:tr w:rsidR="00AE7809" w:rsidRPr="00743527" w14:paraId="01FF6B6A" w14:textId="77777777" w:rsidTr="00433DDF">
        <w:tc>
          <w:tcPr>
            <w:tcW w:w="2169" w:type="dxa"/>
            <w:shd w:val="clear" w:color="auto" w:fill="auto"/>
          </w:tcPr>
          <w:p w14:paraId="071132E9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1 - dostawa komputera przenośnego dla potrzeb Laboratorium CSCES</w:t>
            </w:r>
          </w:p>
        </w:tc>
        <w:tc>
          <w:tcPr>
            <w:tcW w:w="2793" w:type="dxa"/>
            <w:shd w:val="clear" w:color="auto" w:fill="auto"/>
          </w:tcPr>
          <w:p w14:paraId="39DAC1D4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43527">
              <w:rPr>
                <w:rFonts w:ascii="Verdana" w:hAnsi="Verdana"/>
                <w:b/>
                <w:bCs/>
                <w:sz w:val="18"/>
                <w:szCs w:val="18"/>
              </w:rPr>
              <w:t>NKK SYSTEM Spółka z ograniczoną odpowiedzialnością</w:t>
            </w:r>
          </w:p>
          <w:p w14:paraId="184AA9CD" w14:textId="77777777" w:rsidR="00AE7809" w:rsidRPr="00743527" w:rsidRDefault="00AE7809" w:rsidP="00433DDF">
            <w:pPr>
              <w:rPr>
                <w:rFonts w:ascii="Verdana" w:hAnsi="Verdana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Tatarska 5</w:t>
            </w:r>
          </w:p>
          <w:p w14:paraId="0360D167" w14:textId="77777777" w:rsidR="00AE7809" w:rsidRPr="00743527" w:rsidRDefault="00AE7809" w:rsidP="00433DDF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30-103 Kraków</w:t>
            </w:r>
          </w:p>
        </w:tc>
        <w:tc>
          <w:tcPr>
            <w:tcW w:w="2976" w:type="dxa"/>
            <w:shd w:val="clear" w:color="auto" w:fill="auto"/>
          </w:tcPr>
          <w:p w14:paraId="344E0B2D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</w:p>
          <w:p w14:paraId="310F7E03" w14:textId="77777777" w:rsidR="00AE7809" w:rsidRPr="00743527" w:rsidRDefault="00AE7809" w:rsidP="00433DD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</w:p>
          <w:p w14:paraId="3A620990" w14:textId="77777777" w:rsidR="00AE7809" w:rsidRPr="00743527" w:rsidRDefault="00AE7809" w:rsidP="00433DDF">
            <w:pPr>
              <w:spacing w:before="40" w:after="40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15B64C" w14:textId="77777777" w:rsidR="00AE7809" w:rsidRPr="00743527" w:rsidRDefault="00AE7809" w:rsidP="00433DD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 xml:space="preserve">*)  </w:t>
            </w:r>
          </w:p>
        </w:tc>
      </w:tr>
    </w:tbl>
    <w:p w14:paraId="3868E291" w14:textId="77777777" w:rsidR="00AE7809" w:rsidRPr="00743527" w:rsidRDefault="00AE7809" w:rsidP="00AE7809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2AC896EA" w14:textId="77777777" w:rsidR="00AE7809" w:rsidRPr="00743527" w:rsidRDefault="00AE7809" w:rsidP="00AE7809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743527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743527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6E7A4957" w14:textId="77777777" w:rsidR="00AE7809" w:rsidRPr="00743527" w:rsidRDefault="00AE7809" w:rsidP="00AE7809">
      <w:pPr>
        <w:spacing w:after="40" w:line="276" w:lineRule="auto"/>
        <w:jc w:val="both"/>
        <w:rPr>
          <w:rFonts w:ascii="Verdana" w:hAnsi="Verdana"/>
          <w:sz w:val="18"/>
          <w:szCs w:val="18"/>
        </w:rPr>
      </w:pPr>
    </w:p>
    <w:p w14:paraId="645C806B" w14:textId="77777777" w:rsidR="00AE7809" w:rsidRPr="00743527" w:rsidRDefault="00AE7809" w:rsidP="00AE7809">
      <w:pPr>
        <w:spacing w:after="40"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743527">
        <w:rPr>
          <w:rFonts w:ascii="Verdana" w:hAnsi="Verdana"/>
          <w:b/>
          <w:bCs/>
          <w:sz w:val="18"/>
          <w:szCs w:val="18"/>
        </w:rPr>
        <w:t>Informacja o terminie zawarcia umowy (dotyczy zadania częściowego nr 1):</w:t>
      </w:r>
    </w:p>
    <w:p w14:paraId="4BB785C7" w14:textId="77777777" w:rsidR="00AE7809" w:rsidRPr="00743527" w:rsidRDefault="00AE7809" w:rsidP="00AE7809">
      <w:pPr>
        <w:spacing w:after="120" w:line="276" w:lineRule="auto"/>
        <w:jc w:val="both"/>
        <w:rPr>
          <w:rFonts w:ascii="Verdana" w:hAnsi="Verdana"/>
          <w:sz w:val="18"/>
          <w:szCs w:val="18"/>
        </w:rPr>
      </w:pPr>
      <w:r w:rsidRPr="00743527">
        <w:rPr>
          <w:rFonts w:ascii="Verdana" w:hAnsi="Verdana"/>
          <w:sz w:val="18"/>
          <w:szCs w:val="18"/>
        </w:rPr>
        <w:t xml:space="preserve">Umowa w sprawie zamówienia publicznego, zgodnie z art. 264 ust. 1 ustawy </w:t>
      </w:r>
      <w:proofErr w:type="spellStart"/>
      <w:r w:rsidRPr="00743527">
        <w:rPr>
          <w:rFonts w:ascii="Verdana" w:hAnsi="Verdana"/>
          <w:sz w:val="18"/>
          <w:szCs w:val="18"/>
        </w:rPr>
        <w:t>Pzp</w:t>
      </w:r>
      <w:proofErr w:type="spellEnd"/>
      <w:r w:rsidRPr="00743527">
        <w:rPr>
          <w:rFonts w:ascii="Verdana" w:hAnsi="Verdana"/>
          <w:sz w:val="18"/>
          <w:szCs w:val="18"/>
        </w:rPr>
        <w:t xml:space="preserve">, zostanie zawarta, z uwzględnieniem art. 577 ustawy </w:t>
      </w:r>
      <w:proofErr w:type="spellStart"/>
      <w:r w:rsidRPr="00743527">
        <w:rPr>
          <w:rFonts w:ascii="Verdana" w:hAnsi="Verdana"/>
          <w:sz w:val="18"/>
          <w:szCs w:val="18"/>
        </w:rPr>
        <w:t>Pzp</w:t>
      </w:r>
      <w:proofErr w:type="spellEnd"/>
      <w:r w:rsidRPr="00743527">
        <w:rPr>
          <w:rFonts w:ascii="Verdana" w:hAnsi="Verdana"/>
          <w:sz w:val="18"/>
          <w:szCs w:val="18"/>
        </w:rPr>
        <w:t>, w terminie nie krótszym niż 10 dni od dnia przesłania niniejszego zawiadomienia o wyborze najkorzystniejszej oferty.</w:t>
      </w:r>
    </w:p>
    <w:p w14:paraId="5A93F543" w14:textId="77777777" w:rsidR="00AE7809" w:rsidRPr="00743527" w:rsidRDefault="00AE7809" w:rsidP="00AE7809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43527">
        <w:rPr>
          <w:rFonts w:ascii="Verdana" w:hAnsi="Verdana"/>
          <w:sz w:val="18"/>
          <w:szCs w:val="18"/>
        </w:rPr>
        <w:t xml:space="preserve">Umowa w sprawie zamówienia publicznego może być zawarta przed upływem terminu, o którym mowa powyżej, jeżeli zachodzą okoliczności wymienione w art. 264 ust. 2 ustawy </w:t>
      </w:r>
      <w:proofErr w:type="spellStart"/>
      <w:r w:rsidRPr="00743527">
        <w:rPr>
          <w:rFonts w:ascii="Verdana" w:hAnsi="Verdana"/>
          <w:sz w:val="18"/>
          <w:szCs w:val="18"/>
        </w:rPr>
        <w:t>Pzp</w:t>
      </w:r>
      <w:proofErr w:type="spellEnd"/>
      <w:r w:rsidRPr="00743527">
        <w:rPr>
          <w:rFonts w:ascii="Verdana" w:hAnsi="Verdana"/>
          <w:sz w:val="18"/>
          <w:szCs w:val="18"/>
        </w:rPr>
        <w:t>.</w:t>
      </w:r>
    </w:p>
    <w:p w14:paraId="462A7DD5" w14:textId="565FC737" w:rsidR="008642B3" w:rsidRPr="00743527" w:rsidRDefault="008642B3" w:rsidP="00AE7809">
      <w:pPr>
        <w:rPr>
          <w:rFonts w:ascii="Verdana" w:hAnsi="Verdana"/>
          <w:sz w:val="18"/>
          <w:szCs w:val="18"/>
        </w:rPr>
      </w:pPr>
    </w:p>
    <w:sectPr w:rsidR="008642B3" w:rsidRPr="00743527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CBB81" w14:textId="77777777" w:rsidR="009A1DBC" w:rsidRDefault="009A1DBC">
      <w:r>
        <w:separator/>
      </w:r>
    </w:p>
  </w:endnote>
  <w:endnote w:type="continuationSeparator" w:id="0">
    <w:p w14:paraId="7EB40763" w14:textId="77777777" w:rsidR="009A1DBC" w:rsidRDefault="009A1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9C1D5" w14:textId="77777777" w:rsidR="001409C7" w:rsidRDefault="001409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D33F8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CDF853E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6074E52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3A544" w14:textId="77777777" w:rsidR="001409C7" w:rsidRDefault="001409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356CE" w14:textId="77777777" w:rsidR="009A1DBC" w:rsidRDefault="009A1DBC">
      <w:r>
        <w:separator/>
      </w:r>
    </w:p>
  </w:footnote>
  <w:footnote w:type="continuationSeparator" w:id="0">
    <w:p w14:paraId="232743F3" w14:textId="77777777" w:rsidR="009A1DBC" w:rsidRDefault="009A1D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F2F9A" w14:textId="77777777" w:rsidR="001409C7" w:rsidRDefault="001409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15E88" w14:textId="77777777" w:rsidR="001409C7" w:rsidRDefault="001409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ADAEE" w14:textId="77777777" w:rsidR="001409C7" w:rsidRDefault="001409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DBC"/>
    <w:rsid w:val="00022322"/>
    <w:rsid w:val="00042497"/>
    <w:rsid w:val="000C1E6F"/>
    <w:rsid w:val="000D3064"/>
    <w:rsid w:val="000E4E56"/>
    <w:rsid w:val="001409C7"/>
    <w:rsid w:val="001A1468"/>
    <w:rsid w:val="001B7815"/>
    <w:rsid w:val="001D1EEC"/>
    <w:rsid w:val="001F0850"/>
    <w:rsid w:val="00211A34"/>
    <w:rsid w:val="002247C3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50044"/>
    <w:rsid w:val="00596EA3"/>
    <w:rsid w:val="00596FD7"/>
    <w:rsid w:val="005B1445"/>
    <w:rsid w:val="005E5BFF"/>
    <w:rsid w:val="00607F9B"/>
    <w:rsid w:val="00610AC9"/>
    <w:rsid w:val="00644DCB"/>
    <w:rsid w:val="00657C1E"/>
    <w:rsid w:val="006E3089"/>
    <w:rsid w:val="00712C39"/>
    <w:rsid w:val="00743527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2B93"/>
    <w:rsid w:val="00915B9E"/>
    <w:rsid w:val="009350CF"/>
    <w:rsid w:val="00952256"/>
    <w:rsid w:val="0097748A"/>
    <w:rsid w:val="00992FF5"/>
    <w:rsid w:val="009A1DBC"/>
    <w:rsid w:val="009E617B"/>
    <w:rsid w:val="009F0E5C"/>
    <w:rsid w:val="00A029B8"/>
    <w:rsid w:val="00A07704"/>
    <w:rsid w:val="00A91321"/>
    <w:rsid w:val="00AA02AC"/>
    <w:rsid w:val="00AD7D31"/>
    <w:rsid w:val="00AE7809"/>
    <w:rsid w:val="00B048DA"/>
    <w:rsid w:val="00B32D12"/>
    <w:rsid w:val="00B464D3"/>
    <w:rsid w:val="00B51A2B"/>
    <w:rsid w:val="00B520DC"/>
    <w:rsid w:val="00B8185B"/>
    <w:rsid w:val="00BC6F7F"/>
    <w:rsid w:val="00BD2174"/>
    <w:rsid w:val="00BD70E1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4252E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A8F32E"/>
  <w15:chartTrackingRefBased/>
  <w15:docId w15:val="{D3318032-5642-4415-8B90-CE8A9A106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780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Nagwek1Znak">
    <w:name w:val="Nagłówek 1 Znak"/>
    <w:link w:val="Nagwek1"/>
    <w:rsid w:val="00AE7809"/>
    <w:rPr>
      <w:b/>
      <w:kern w:val="28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524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5</cp:revision>
  <cp:lastPrinted>1899-12-31T23:00:00Z</cp:lastPrinted>
  <dcterms:created xsi:type="dcterms:W3CDTF">2025-02-28T08:08:00Z</dcterms:created>
  <dcterms:modified xsi:type="dcterms:W3CDTF">2025-02-28T08:13:00Z</dcterms:modified>
</cp:coreProperties>
</file>