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C3481" w14:textId="77777777" w:rsidR="00455687" w:rsidRDefault="00455687" w:rsidP="00455687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4D36FF5F" w14:textId="5CB24381" w:rsidR="00455687" w:rsidRDefault="00B13B3C" w:rsidP="0045568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13B3C">
        <w:rPr>
          <w:rFonts w:ascii="Verdana" w:hAnsi="Verdana"/>
          <w:b/>
          <w:color w:val="FF0000"/>
          <w:sz w:val="20"/>
          <w:szCs w:val="20"/>
        </w:rPr>
        <w:t>Nowy obowiązujący wzór -</w:t>
      </w:r>
      <w:r w:rsidRPr="00B13B3C">
        <w:rPr>
          <w:rFonts w:ascii="Verdana" w:hAnsi="Verdana"/>
          <w:b/>
          <w:sz w:val="20"/>
          <w:szCs w:val="20"/>
        </w:rPr>
        <w:t xml:space="preserve">  </w:t>
      </w:r>
      <w:r w:rsidR="00455687">
        <w:rPr>
          <w:rFonts w:ascii="Verdana" w:hAnsi="Verdana"/>
          <w:b/>
          <w:sz w:val="20"/>
          <w:szCs w:val="20"/>
        </w:rPr>
        <w:t>FORMULARZ OFERTY</w:t>
      </w:r>
    </w:p>
    <w:p w14:paraId="51EFB66E" w14:textId="77777777" w:rsidR="00455687" w:rsidRDefault="00455687" w:rsidP="0045568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4366868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65064CD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3537F29A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E62C786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E8D47C1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 w:rsidRPr="00B13B3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3D069C6B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 w:rsidRPr="00B13B3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41AB7E87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21C9B9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A449F65" w14:textId="77777777" w:rsidR="00455687" w:rsidRDefault="00455687" w:rsidP="00455687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5A38970" w14:textId="77777777" w:rsidR="00455687" w:rsidRDefault="00455687" w:rsidP="00455687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6DDC3373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3AEB199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FE006EF" w14:textId="77777777" w:rsidR="00455687" w:rsidRDefault="00455687" w:rsidP="00455687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076DC2F" w14:textId="77777777" w:rsidR="00455687" w:rsidRDefault="00455687" w:rsidP="00455687">
      <w:pPr>
        <w:ind w:firstLine="3969"/>
        <w:rPr>
          <w:rFonts w:ascii="Verdana" w:hAnsi="Verdana"/>
          <w:b/>
          <w:sz w:val="20"/>
          <w:szCs w:val="20"/>
        </w:rPr>
      </w:pPr>
    </w:p>
    <w:p w14:paraId="4AE9DD5A" w14:textId="25D0D32E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18"/>
          <w:szCs w:val="18"/>
        </w:rPr>
        <w:t xml:space="preserve">Wykonywanie remontu wraz z montażem klimatyzacji w </w:t>
      </w:r>
      <w:r w:rsidR="00B13B3C">
        <w:rPr>
          <w:rFonts w:ascii="Verdana" w:hAnsi="Verdana"/>
          <w:b/>
          <w:sz w:val="18"/>
          <w:szCs w:val="18"/>
        </w:rPr>
        <w:t>budynku</w:t>
      </w:r>
      <w:r>
        <w:rPr>
          <w:rFonts w:ascii="Verdana" w:hAnsi="Verdana"/>
          <w:b/>
          <w:sz w:val="18"/>
          <w:szCs w:val="18"/>
        </w:rPr>
        <w:t xml:space="preserve"> ŁK 3 w Ośrodku AGH w Łukęcinie ul. Leśna 3 - DE-dzp.272-88/25,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8DD9D37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38E50074" w14:textId="77777777" w:rsidR="00455687" w:rsidRDefault="00455687" w:rsidP="00455687">
      <w:pPr>
        <w:widowControl w:val="0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>
        <w:rPr>
          <w:rFonts w:ascii="Verdana" w:hAnsi="Verdana"/>
          <w:b/>
          <w:bCs/>
          <w:color w:val="FF0000"/>
          <w:sz w:val="18"/>
          <w:szCs w:val="18"/>
        </w:rPr>
        <w:t xml:space="preserve">Cena brutto za całość przedmiotu zamówienia (tj. Etap I 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</w:rPr>
        <w:t>i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</w:rPr>
        <w:t xml:space="preserve"> Etap II)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FF0000"/>
          <w:sz w:val="18"/>
          <w:szCs w:val="18"/>
        </w:rPr>
        <w:t>………………………………….. zł</w:t>
      </w:r>
    </w:p>
    <w:p w14:paraId="444F21D4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2AD1AAFE" w14:textId="77777777" w:rsidR="00455687" w:rsidRDefault="00455687" w:rsidP="00455687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tym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977"/>
        <w:gridCol w:w="2268"/>
        <w:gridCol w:w="2431"/>
      </w:tblGrid>
      <w:tr w:rsidR="00455687" w14:paraId="24CEE451" w14:textId="77777777" w:rsidTr="0045568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981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28BD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netto</w:t>
            </w:r>
          </w:p>
          <w:p w14:paraId="41C0A7D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9A0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 23%</w:t>
            </w:r>
          </w:p>
          <w:p w14:paraId="1A68DDD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CF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brutto</w:t>
            </w:r>
          </w:p>
          <w:p w14:paraId="4718FDD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</w:tr>
      <w:tr w:rsidR="00455687" w14:paraId="0B1D114D" w14:textId="77777777" w:rsidTr="0045568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CEA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Etap  I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53E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951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7A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455687" w14:paraId="0968A1E5" w14:textId="77777777" w:rsidTr="00455687">
        <w:trPr>
          <w:trHeight w:val="23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D7B3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>Etap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727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AFD4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151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0E178AD0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3834FF04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Termin realizacji umowy: </w:t>
      </w:r>
      <w:r>
        <w:rPr>
          <w:rFonts w:ascii="Verdana" w:hAnsi="Verdana"/>
          <w:sz w:val="18"/>
          <w:szCs w:val="18"/>
        </w:rPr>
        <w:t xml:space="preserve">do 14 tygodni od daty podpisania umowy od daty zawarcia umowy, </w:t>
      </w:r>
      <w:r>
        <w:rPr>
          <w:rFonts w:ascii="Verdana" w:hAnsi="Verdana"/>
          <w:i/>
          <w:iCs/>
          <w:sz w:val="18"/>
          <w:szCs w:val="18"/>
        </w:rPr>
        <w:t xml:space="preserve">w tym: </w:t>
      </w:r>
    </w:p>
    <w:p w14:paraId="642811CB" w14:textId="77777777" w:rsidR="00455687" w:rsidRDefault="00455687" w:rsidP="00455687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  I do 10 tygodni od podpisania umowy</w:t>
      </w:r>
    </w:p>
    <w:p w14:paraId="703F94AD" w14:textId="77777777" w:rsidR="00455687" w:rsidRDefault="00455687" w:rsidP="00455687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 II do 14 tygodni od podpisania umowy</w:t>
      </w:r>
      <w:r>
        <w:rPr>
          <w:rFonts w:ascii="Verdana" w:hAnsi="Verdana"/>
          <w:iCs/>
          <w:sz w:val="18"/>
          <w:szCs w:val="18"/>
          <w:lang w:val="x-none"/>
        </w:rPr>
        <w:t>.</w:t>
      </w:r>
    </w:p>
    <w:p w14:paraId="52379B52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3A4E76F9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u w:val="single"/>
        </w:rPr>
        <w:t xml:space="preserve">Okres udzielonej gwarancji wynosi: </w:t>
      </w:r>
      <w:r>
        <w:rPr>
          <w:rFonts w:ascii="Verdana" w:hAnsi="Verdana"/>
          <w:b/>
          <w:bCs/>
          <w:sz w:val="18"/>
          <w:szCs w:val="18"/>
        </w:rPr>
        <w:t xml:space="preserve">: …………………miesięcy, </w:t>
      </w:r>
    </w:p>
    <w:p w14:paraId="6F3714A8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>
        <w:rPr>
          <w:rFonts w:ascii="Verdana" w:hAnsi="Verdana"/>
          <w:sz w:val="16"/>
          <w:szCs w:val="16"/>
        </w:rPr>
        <w:t xml:space="preserve"> </w:t>
      </w:r>
    </w:p>
    <w:p w14:paraId="2F2067F2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455687" w14:paraId="39CAD4C7" w14:textId="77777777" w:rsidTr="004556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406C9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2566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Nazwa elementu/</w:t>
            </w:r>
          </w:p>
          <w:p w14:paraId="1409E286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43E321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D488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Ilość</w:t>
            </w:r>
          </w:p>
          <w:p w14:paraId="708406D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7F92C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EEB8F8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Wartość netto</w:t>
            </w:r>
          </w:p>
          <w:p w14:paraId="313ACD7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E96A7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VAT</w:t>
            </w:r>
          </w:p>
          <w:p w14:paraId="10A5D9A2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9AC822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Wartość brutto </w:t>
            </w:r>
          </w:p>
          <w:p w14:paraId="5DFCA79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  <w:p w14:paraId="40B6A453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(z doliczonym VAT)</w:t>
            </w:r>
          </w:p>
        </w:tc>
      </w:tr>
      <w:tr w:rsidR="00455687" w14:paraId="12571F02" w14:textId="77777777" w:rsidTr="004556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519ADA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AE7EC1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41789F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BD42AE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B3DBA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FEC30D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8DAFD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A007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</w:t>
            </w:r>
          </w:p>
        </w:tc>
      </w:tr>
      <w:tr w:rsidR="00455687" w14:paraId="0935A917" w14:textId="77777777" w:rsidTr="004556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EA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FBF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 klimatyzacji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FDF9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1AA3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kpl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CF9B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58D5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3B00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64F5C7" w14:textId="77777777" w:rsidR="00455687" w:rsidRDefault="00455687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6AA48A01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54F4079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C694251" w14:textId="77777777" w:rsidR="00455687" w:rsidRDefault="00455687" w:rsidP="004556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D21E788" w14:textId="77777777" w:rsidR="00455687" w:rsidRDefault="00455687" w:rsidP="0045568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8BC1888" w14:textId="77777777" w:rsidR="00455687" w:rsidRDefault="00455687" w:rsidP="00455687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18"/>
          <w:szCs w:val="18"/>
        </w:rPr>
        <w:t xml:space="preserve"> </w:t>
      </w:r>
    </w:p>
    <w:p w14:paraId="4306083A" w14:textId="77777777" w:rsidR="00455687" w:rsidRDefault="00455687" w:rsidP="00455687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SWZ</w:t>
      </w:r>
      <w:r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9766559" w14:textId="77777777" w:rsidR="00455687" w:rsidRDefault="00455687" w:rsidP="00455687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2E1ADDBA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Oświadczamy, że oferta została sporządzona na podstawie: SWZ, dokumentacji przetargowej, </w:t>
      </w:r>
      <w:proofErr w:type="spellStart"/>
      <w:r>
        <w:rPr>
          <w:rFonts w:ascii="Verdana" w:hAnsi="Verdana"/>
          <w:sz w:val="18"/>
          <w:szCs w:val="18"/>
        </w:rPr>
        <w:t>STWiORB</w:t>
      </w:r>
      <w:proofErr w:type="spellEnd"/>
      <w:r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57B8EC9B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 xml:space="preserve">Oświadczmy, </w:t>
      </w:r>
      <w:r>
        <w:rPr>
          <w:rFonts w:ascii="Verdana" w:hAnsi="Verdana"/>
          <w:sz w:val="18"/>
          <w:szCs w:val="18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6C59CD73" w14:textId="77777777" w:rsidR="00455687" w:rsidRDefault="00455687" w:rsidP="00455687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4C2B9822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a.</w:t>
      </w: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3F7824CC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b.</w:t>
      </w: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7F2874C8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c.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4E151238" w14:textId="77777777" w:rsidR="00455687" w:rsidRDefault="00455687" w:rsidP="00455687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d. 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968C809" w14:textId="77777777" w:rsidR="00455687" w:rsidRDefault="00455687" w:rsidP="0045568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7. </w:t>
      </w:r>
      <w:r>
        <w:rPr>
          <w:rFonts w:ascii="Verdana" w:hAnsi="Verdana"/>
          <w:color w:val="000000"/>
          <w:sz w:val="18"/>
          <w:szCs w:val="18"/>
        </w:rPr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63CEC501" w14:textId="77777777" w:rsidR="00455687" w:rsidRDefault="00455687" w:rsidP="00455687">
      <w:pPr>
        <w:pStyle w:val="Tekstprzypisudolneg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689900" w14:textId="77777777" w:rsidR="00455687" w:rsidRDefault="00455687" w:rsidP="00455687">
      <w:pPr>
        <w:pStyle w:val="NormalnyWeb"/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**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C23C1C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18"/>
          <w:szCs w:val="18"/>
        </w:rPr>
        <w:t>ppkt</w:t>
      </w:r>
      <w:proofErr w:type="spellEnd"/>
      <w:r>
        <w:rPr>
          <w:rFonts w:ascii="Verdana" w:hAnsi="Verdana"/>
          <w:b/>
          <w:sz w:val="18"/>
          <w:szCs w:val="18"/>
        </w:rPr>
        <w:t>.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F88F754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55687" w14:paraId="39B162AD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8546B4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F64487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DAFC06A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58663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455687" w14:paraId="367674DD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3511A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EB2C83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75DCD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96E11A2" w14:textId="77777777" w:rsidR="00455687" w:rsidRDefault="00455687" w:rsidP="00455687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55687" w14:paraId="612130F1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A75B68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6A5975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6AB95" w14:textId="77777777" w:rsidR="00455687" w:rsidRDefault="0045568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455687" w14:paraId="7E814929" w14:textId="77777777" w:rsidTr="004556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5F8822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F6607C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0509B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455687" w14:paraId="41006E1A" w14:textId="77777777" w:rsidTr="00455687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E097AA" w14:textId="77777777" w:rsidR="00455687" w:rsidRDefault="00455687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2732A6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EAE46" w14:textId="77777777" w:rsidR="00455687" w:rsidRDefault="00455687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88CAE8A" w14:textId="77777777" w:rsidR="00455687" w:rsidRDefault="00455687" w:rsidP="00455687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810CED4" w14:textId="77777777" w:rsidR="00455687" w:rsidRDefault="00455687" w:rsidP="00455687">
      <w:pPr>
        <w:pStyle w:val="Nagwek1"/>
        <w:numPr>
          <w:ilvl w:val="0"/>
          <w:numId w:val="8"/>
        </w:numPr>
        <w:spacing w:before="0" w:after="0"/>
        <w:ind w:left="1080" w:hanging="357"/>
        <w:rPr>
          <w:rFonts w:ascii="Verdana" w:hAnsi="Verdana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17DB8E09" w14:textId="77777777" w:rsidR="00455687" w:rsidRDefault="00455687" w:rsidP="0045568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5CE49BC7" w14:textId="77777777" w:rsidR="00455687" w:rsidRDefault="00455687" w:rsidP="0045568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938F716" w14:textId="77777777" w:rsidR="00455687" w:rsidRDefault="00455687" w:rsidP="0045568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296BE002" w14:textId="77777777" w:rsidR="00455687" w:rsidRDefault="00455687" w:rsidP="0045568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2A7D7E7A" w14:textId="77777777" w:rsidR="00455687" w:rsidRDefault="00455687" w:rsidP="00455687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2B69C851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4369588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D134E89" w14:textId="77777777" w:rsidR="00455687" w:rsidRDefault="00455687" w:rsidP="00455687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8B8A63A" w14:textId="77777777" w:rsidR="00455687" w:rsidRDefault="00455687" w:rsidP="0045568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04EC26E" w14:textId="4B4DD237" w:rsidR="00FE545C" w:rsidRPr="00455687" w:rsidRDefault="00455687" w:rsidP="00455687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ab/>
      </w:r>
    </w:p>
    <w:sectPr w:rsidR="00FE545C" w:rsidRPr="004556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711F" w14:textId="77777777" w:rsidR="004A07D5" w:rsidRDefault="004A07D5">
      <w:r>
        <w:separator/>
      </w:r>
    </w:p>
  </w:endnote>
  <w:endnote w:type="continuationSeparator" w:id="0">
    <w:p w14:paraId="0E4ECD3A" w14:textId="77777777" w:rsidR="004A07D5" w:rsidRDefault="004A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E739" w14:textId="77777777" w:rsidR="00684B18" w:rsidRDefault="00684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A4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12B6" w14:textId="77777777" w:rsidR="00684B18" w:rsidRDefault="00684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DDB79" w14:textId="77777777" w:rsidR="004A07D5" w:rsidRDefault="004A07D5">
      <w:r>
        <w:separator/>
      </w:r>
    </w:p>
  </w:footnote>
  <w:footnote w:type="continuationSeparator" w:id="0">
    <w:p w14:paraId="316F84B1" w14:textId="77777777" w:rsidR="004A07D5" w:rsidRDefault="004A07D5">
      <w:r>
        <w:continuationSeparator/>
      </w:r>
    </w:p>
  </w:footnote>
  <w:footnote w:id="1">
    <w:p w14:paraId="57FEEBB9" w14:textId="77777777" w:rsidR="00455687" w:rsidRDefault="00455687" w:rsidP="00455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9A6029A" w14:textId="77777777" w:rsidR="00455687" w:rsidRDefault="00455687" w:rsidP="00455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DC08" w14:textId="77777777" w:rsidR="00684B18" w:rsidRDefault="00684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C26B7" w14:textId="55AECFA9" w:rsidR="00F53146" w:rsidRPr="00455687" w:rsidRDefault="00F53146" w:rsidP="00455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5FA70" w14:textId="77777777" w:rsidR="00684B18" w:rsidRDefault="00684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1402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0333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031183">
    <w:abstractNumId w:val="4"/>
  </w:num>
  <w:num w:numId="4" w16cid:durableId="863131426">
    <w:abstractNumId w:val="6"/>
  </w:num>
  <w:num w:numId="5" w16cid:durableId="297954542">
    <w:abstractNumId w:val="3"/>
  </w:num>
  <w:num w:numId="6" w16cid:durableId="1235167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992976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9605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47048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88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5D74"/>
    <w:rsid w:val="0044588B"/>
    <w:rsid w:val="00455687"/>
    <w:rsid w:val="004A07D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B1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3B3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FCDC7"/>
  <w15:chartTrackingRefBased/>
  <w15:docId w15:val="{F1436441-C7A5-4AD2-84C0-939EA7F2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6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5568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2025-02-17T10:23:00Z</dcterms:created>
  <dcterms:modified xsi:type="dcterms:W3CDTF">2025-02-27T08:43:00Z</dcterms:modified>
</cp:coreProperties>
</file>