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22A65" w14:textId="655FE404" w:rsidR="00FB7F50" w:rsidRPr="002245BE" w:rsidRDefault="00805AD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05AD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6D232B">
        <w:rPr>
          <w:sz w:val="22"/>
          <w:szCs w:val="22"/>
        </w:rPr>
        <w:t>27.02.2025</w:t>
      </w:r>
    </w:p>
    <w:p w14:paraId="076143A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96C3049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06852E39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3E4B020C" w14:textId="77777777" w:rsidR="002032C0" w:rsidRPr="002032C0" w:rsidRDefault="002032C0" w:rsidP="002032C0">
      <w:r w:rsidRPr="002032C0">
        <w:t>ul. Prądnicka 35-37</w:t>
      </w:r>
    </w:p>
    <w:p w14:paraId="5E9A48D2" w14:textId="77777777" w:rsidR="002032C0" w:rsidRPr="002032C0" w:rsidRDefault="002032C0" w:rsidP="002032C0">
      <w:r w:rsidRPr="002032C0">
        <w:t>31-202 Kraków</w:t>
      </w:r>
    </w:p>
    <w:p w14:paraId="5FE87E8C" w14:textId="498E4DC9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</w:t>
      </w:r>
      <w:r w:rsidR="00272971">
        <w:rPr>
          <w:sz w:val="28"/>
        </w:rPr>
        <w:t>E</w:t>
      </w:r>
    </w:p>
    <w:p w14:paraId="754BAE07" w14:textId="16CAA148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272971">
        <w:rPr>
          <w:b/>
          <w:sz w:val="28"/>
        </w:rPr>
        <w:t xml:space="preserve"> w zakresie pakietu nr </w:t>
      </w:r>
      <w:r w:rsidR="0058785E">
        <w:rPr>
          <w:b/>
          <w:sz w:val="28"/>
        </w:rPr>
        <w:t>15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805ADF" w:rsidRPr="00607F9B" w14:paraId="69F4ED7C" w14:textId="77777777" w:rsidTr="003668AB">
        <w:trPr>
          <w:trHeight w:val="638"/>
        </w:trPr>
        <w:tc>
          <w:tcPr>
            <w:tcW w:w="959" w:type="dxa"/>
            <w:shd w:val="clear" w:color="auto" w:fill="auto"/>
          </w:tcPr>
          <w:p w14:paraId="73603555" w14:textId="77777777" w:rsidR="00805ADF" w:rsidRPr="00607F9B" w:rsidRDefault="00805ADF" w:rsidP="003668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CEAE235" w14:textId="5AC4C015" w:rsidR="00805ADF" w:rsidRPr="00607F9B" w:rsidRDefault="00805ADF" w:rsidP="003668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05ADF">
              <w:rPr>
                <w:sz w:val="22"/>
                <w:szCs w:val="22"/>
              </w:rPr>
              <w:t>przetarg</w:t>
            </w:r>
            <w:r w:rsidR="001F1F42">
              <w:rPr>
                <w:sz w:val="22"/>
                <w:szCs w:val="22"/>
              </w:rPr>
              <w:t>u</w:t>
            </w:r>
            <w:r w:rsidRPr="00805ADF">
              <w:rPr>
                <w:sz w:val="22"/>
                <w:szCs w:val="22"/>
              </w:rPr>
              <w:t xml:space="preserve"> nieograniczon</w:t>
            </w:r>
            <w:r w:rsidR="001F1F42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05ADF">
              <w:rPr>
                <w:b/>
                <w:bCs/>
                <w:sz w:val="22"/>
                <w:szCs w:val="22"/>
              </w:rPr>
              <w:t>Zakup i dostawa wyrobów medycznych IV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05ADF">
              <w:rPr>
                <w:b/>
                <w:sz w:val="22"/>
                <w:szCs w:val="22"/>
              </w:rPr>
              <w:t>ZP/</w:t>
            </w:r>
            <w:r w:rsidR="0058785E">
              <w:rPr>
                <w:b/>
                <w:sz w:val="22"/>
                <w:szCs w:val="22"/>
              </w:rPr>
              <w:t>58</w:t>
            </w:r>
            <w:r w:rsidRPr="00805ADF">
              <w:rPr>
                <w:b/>
                <w:sz w:val="22"/>
                <w:szCs w:val="22"/>
              </w:rPr>
              <w:t>/202</w:t>
            </w:r>
            <w:r w:rsidR="0058785E">
              <w:rPr>
                <w:b/>
                <w:sz w:val="22"/>
                <w:szCs w:val="22"/>
              </w:rPr>
              <w:t>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4478CE7" w14:textId="5A52260B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D586A" w14:paraId="05FC07E0" w14:textId="77777777" w:rsidTr="00F46438">
        <w:trPr>
          <w:cantSplit/>
          <w:trHeight w:val="1645"/>
        </w:trPr>
        <w:tc>
          <w:tcPr>
            <w:tcW w:w="9072" w:type="dxa"/>
            <w:shd w:val="clear" w:color="auto" w:fill="auto"/>
          </w:tcPr>
          <w:p w14:paraId="61956CDB" w14:textId="77777777" w:rsidR="00835FC6" w:rsidRPr="009A7E21" w:rsidRDefault="00835FC6" w:rsidP="00835FC6">
            <w:pPr>
              <w:spacing w:before="60" w:after="60"/>
              <w:jc w:val="both"/>
              <w:rPr>
                <w:b/>
              </w:rPr>
            </w:pPr>
            <w:r w:rsidRPr="009A7E21">
              <w:rPr>
                <w:b/>
              </w:rPr>
              <w:t>Cook Medical sp. z o.o.</w:t>
            </w:r>
          </w:p>
          <w:p w14:paraId="3C7DF230" w14:textId="77777777" w:rsidR="00835FC6" w:rsidRPr="009A7E21" w:rsidRDefault="00835FC6" w:rsidP="00835FC6">
            <w:pPr>
              <w:spacing w:before="60" w:after="60"/>
              <w:jc w:val="both"/>
              <w:rPr>
                <w:bCs/>
              </w:rPr>
            </w:pPr>
            <w:r w:rsidRPr="009A7E21">
              <w:rPr>
                <w:bCs/>
              </w:rPr>
              <w:t xml:space="preserve">Rondo Daszyńskiego 2B </w:t>
            </w:r>
          </w:p>
          <w:p w14:paraId="46C0F31A" w14:textId="77777777" w:rsidR="00835FC6" w:rsidRPr="009A7E21" w:rsidRDefault="00835FC6" w:rsidP="00835FC6">
            <w:pPr>
              <w:spacing w:before="60" w:after="60"/>
              <w:jc w:val="both"/>
              <w:rPr>
                <w:bCs/>
              </w:rPr>
            </w:pPr>
            <w:r w:rsidRPr="009A7E21">
              <w:rPr>
                <w:bCs/>
              </w:rPr>
              <w:t>00-843 Warszawa</w:t>
            </w:r>
          </w:p>
          <w:p w14:paraId="616F4D3E" w14:textId="77777777" w:rsidR="00BD586A" w:rsidRPr="00F46438" w:rsidRDefault="00BD586A" w:rsidP="00BD586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46438">
              <w:rPr>
                <w:sz w:val="22"/>
                <w:szCs w:val="22"/>
              </w:rPr>
              <w:t>na:</w:t>
            </w:r>
          </w:p>
          <w:p w14:paraId="05F32024" w14:textId="4FCEF59D" w:rsidR="00BD586A" w:rsidRPr="00F46438" w:rsidRDefault="00BD586A" w:rsidP="00BD586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46438">
              <w:rPr>
                <w:sz w:val="22"/>
                <w:szCs w:val="22"/>
              </w:rPr>
              <w:t xml:space="preserve">Pakiet </w:t>
            </w:r>
            <w:r w:rsidR="00835FC6">
              <w:rPr>
                <w:sz w:val="22"/>
                <w:szCs w:val="22"/>
              </w:rPr>
              <w:t>15</w:t>
            </w:r>
            <w:r w:rsidRPr="00F46438">
              <w:rPr>
                <w:sz w:val="22"/>
                <w:szCs w:val="22"/>
              </w:rPr>
              <w:t xml:space="preserve"> - </w:t>
            </w:r>
            <w:r w:rsidR="00835FC6" w:rsidRPr="00835FC6">
              <w:rPr>
                <w:sz w:val="22"/>
                <w:szCs w:val="22"/>
              </w:rPr>
              <w:t>Sprzęt endoskopowy do zabiegów i badań endourologicznych</w:t>
            </w:r>
          </w:p>
          <w:p w14:paraId="5B24A5AC" w14:textId="77777777" w:rsidR="00BD586A" w:rsidRPr="00F46438" w:rsidRDefault="00BD586A" w:rsidP="00BD586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46438">
              <w:rPr>
                <w:color w:val="000000"/>
                <w:sz w:val="22"/>
                <w:szCs w:val="22"/>
              </w:rPr>
              <w:t>Uzasadnienie wyboru:</w:t>
            </w:r>
          </w:p>
          <w:p w14:paraId="4C3AC749" w14:textId="27F491DA" w:rsidR="00BD586A" w:rsidRPr="00805ADF" w:rsidRDefault="00BD586A" w:rsidP="00BD586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46438">
              <w:rPr>
                <w:sz w:val="22"/>
                <w:szCs w:val="22"/>
              </w:rPr>
              <w:t>Jedyna złożona oferta, spełniająca wymagania SWZ</w:t>
            </w:r>
          </w:p>
        </w:tc>
      </w:tr>
    </w:tbl>
    <w:p w14:paraId="0DCE9DB3" w14:textId="77777777" w:rsidR="00272971" w:rsidRDefault="00272971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6E5AE6AC" w14:textId="20418D18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89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3232"/>
        <w:gridCol w:w="2551"/>
        <w:gridCol w:w="1560"/>
      </w:tblGrid>
      <w:tr w:rsidR="00211A34" w:rsidRPr="00834EF4" w14:paraId="4F2C9EE8" w14:textId="77777777" w:rsidTr="00532D63">
        <w:tc>
          <w:tcPr>
            <w:tcW w:w="2552" w:type="dxa"/>
            <w:shd w:val="clear" w:color="auto" w:fill="F3F3F3"/>
            <w:vAlign w:val="center"/>
          </w:tcPr>
          <w:p w14:paraId="30505882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15604F2B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3232" w:type="dxa"/>
            <w:shd w:val="clear" w:color="auto" w:fill="F3F3F3"/>
          </w:tcPr>
          <w:p w14:paraId="2AC9D33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1BB9312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A9FCA9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805ADF" w:rsidRPr="00834EF4" w14:paraId="0EDCC3EC" w14:textId="77777777" w:rsidTr="00F46438">
        <w:tc>
          <w:tcPr>
            <w:tcW w:w="2552" w:type="dxa"/>
            <w:shd w:val="clear" w:color="auto" w:fill="auto"/>
          </w:tcPr>
          <w:p w14:paraId="76F5F6B4" w14:textId="08743F42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 xml:space="preserve">Pakiet </w:t>
            </w:r>
            <w:r w:rsidR="00835FC6">
              <w:rPr>
                <w:sz w:val="20"/>
                <w:szCs w:val="20"/>
              </w:rPr>
              <w:t>15</w:t>
            </w:r>
            <w:r w:rsidRPr="00805ADF">
              <w:rPr>
                <w:sz w:val="20"/>
                <w:szCs w:val="20"/>
              </w:rPr>
              <w:t xml:space="preserve"> - </w:t>
            </w:r>
            <w:r w:rsidR="00835FC6" w:rsidRPr="00835FC6">
              <w:rPr>
                <w:sz w:val="20"/>
                <w:szCs w:val="20"/>
              </w:rPr>
              <w:t xml:space="preserve">Sprzęt endoskopowy do zabiegów </w:t>
            </w:r>
            <w:r w:rsidR="00835FC6">
              <w:rPr>
                <w:sz w:val="20"/>
                <w:szCs w:val="20"/>
              </w:rPr>
              <w:br/>
            </w:r>
            <w:r w:rsidR="00835FC6" w:rsidRPr="00835FC6">
              <w:rPr>
                <w:sz w:val="20"/>
                <w:szCs w:val="20"/>
              </w:rPr>
              <w:t>i badań endourologicznych</w:t>
            </w:r>
          </w:p>
        </w:tc>
        <w:tc>
          <w:tcPr>
            <w:tcW w:w="3232" w:type="dxa"/>
            <w:shd w:val="clear" w:color="auto" w:fill="auto"/>
          </w:tcPr>
          <w:p w14:paraId="09EBEAB5" w14:textId="77777777" w:rsidR="00835FC6" w:rsidRPr="00835FC6" w:rsidRDefault="00835FC6" w:rsidP="00835FC6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  <w:r w:rsidRPr="00835FC6">
              <w:rPr>
                <w:b/>
                <w:sz w:val="20"/>
                <w:szCs w:val="20"/>
              </w:rPr>
              <w:t>Cook Medical sp. z o.o.</w:t>
            </w:r>
          </w:p>
          <w:p w14:paraId="3A97CB44" w14:textId="77777777" w:rsidR="00835FC6" w:rsidRPr="00835FC6" w:rsidRDefault="00835FC6" w:rsidP="00835FC6">
            <w:pPr>
              <w:spacing w:before="60" w:after="60"/>
              <w:jc w:val="both"/>
              <w:rPr>
                <w:bCs/>
                <w:sz w:val="20"/>
                <w:szCs w:val="20"/>
              </w:rPr>
            </w:pPr>
            <w:r w:rsidRPr="00835FC6">
              <w:rPr>
                <w:bCs/>
                <w:sz w:val="20"/>
                <w:szCs w:val="20"/>
              </w:rPr>
              <w:t xml:space="preserve">Rondo Daszyńskiego 2B </w:t>
            </w:r>
          </w:p>
          <w:p w14:paraId="070CB7E0" w14:textId="68643CCA" w:rsidR="00805ADF" w:rsidRPr="00835FC6" w:rsidRDefault="00835FC6" w:rsidP="00835FC6">
            <w:pPr>
              <w:spacing w:before="60" w:after="60"/>
              <w:jc w:val="both"/>
              <w:rPr>
                <w:bCs/>
                <w:sz w:val="20"/>
                <w:szCs w:val="20"/>
              </w:rPr>
            </w:pPr>
            <w:r w:rsidRPr="00835FC6">
              <w:rPr>
                <w:bCs/>
                <w:sz w:val="20"/>
                <w:szCs w:val="20"/>
              </w:rPr>
              <w:t>00-843 Warszawa</w:t>
            </w:r>
          </w:p>
        </w:tc>
        <w:tc>
          <w:tcPr>
            <w:tcW w:w="2551" w:type="dxa"/>
            <w:shd w:val="clear" w:color="auto" w:fill="auto"/>
          </w:tcPr>
          <w:p w14:paraId="551B110C" w14:textId="77777777" w:rsidR="00835FC6" w:rsidRDefault="00835FC6" w:rsidP="003668AB">
            <w:pPr>
              <w:spacing w:before="40" w:after="40"/>
              <w:rPr>
                <w:sz w:val="20"/>
                <w:szCs w:val="20"/>
              </w:rPr>
            </w:pPr>
          </w:p>
          <w:p w14:paraId="0DF6C8D8" w14:textId="312AE189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 xml:space="preserve">1 - Cena - </w:t>
            </w:r>
            <w:r w:rsidR="00835FC6">
              <w:rPr>
                <w:sz w:val="20"/>
                <w:szCs w:val="20"/>
              </w:rPr>
              <w:t>6</w:t>
            </w:r>
            <w:r w:rsidRPr="00805ADF">
              <w:rPr>
                <w:sz w:val="20"/>
                <w:szCs w:val="20"/>
              </w:rPr>
              <w:t>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F83D059" w14:textId="2D084424" w:rsidR="00805ADF" w:rsidRPr="00211A34" w:rsidRDefault="00835FC6" w:rsidP="003668A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805ADF" w:rsidRPr="00805ADF">
              <w:rPr>
                <w:sz w:val="20"/>
                <w:szCs w:val="20"/>
              </w:rPr>
              <w:t>00,00</w:t>
            </w:r>
          </w:p>
        </w:tc>
      </w:tr>
    </w:tbl>
    <w:p w14:paraId="721DFE56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84193">
      <w:footerReference w:type="default" r:id="rId7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427F52" w14:textId="77777777" w:rsidR="00DA6CDA" w:rsidRDefault="00DA6CDA">
      <w:r>
        <w:separator/>
      </w:r>
    </w:p>
  </w:endnote>
  <w:endnote w:type="continuationSeparator" w:id="0">
    <w:p w14:paraId="0D1201E7" w14:textId="77777777" w:rsidR="00DA6CDA" w:rsidRDefault="00DA6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5715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AB8BFDC" w14:textId="653DFFF2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D55FB" w14:textId="77777777" w:rsidR="00DA6CDA" w:rsidRDefault="00DA6CDA">
      <w:r>
        <w:separator/>
      </w:r>
    </w:p>
  </w:footnote>
  <w:footnote w:type="continuationSeparator" w:id="0">
    <w:p w14:paraId="5552A48B" w14:textId="77777777" w:rsidR="00DA6CDA" w:rsidRDefault="00DA6C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CDA"/>
    <w:rsid w:val="00022322"/>
    <w:rsid w:val="00042497"/>
    <w:rsid w:val="000C1E6F"/>
    <w:rsid w:val="000E4E56"/>
    <w:rsid w:val="000F461F"/>
    <w:rsid w:val="001A1468"/>
    <w:rsid w:val="001B7815"/>
    <w:rsid w:val="001F1F42"/>
    <w:rsid w:val="002032C0"/>
    <w:rsid w:val="00211A34"/>
    <w:rsid w:val="00272971"/>
    <w:rsid w:val="00284193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2D63"/>
    <w:rsid w:val="00545404"/>
    <w:rsid w:val="0054734E"/>
    <w:rsid w:val="0057114B"/>
    <w:rsid w:val="0058260A"/>
    <w:rsid w:val="0058785E"/>
    <w:rsid w:val="00596EA3"/>
    <w:rsid w:val="00596FD7"/>
    <w:rsid w:val="005E5BFF"/>
    <w:rsid w:val="00607F9B"/>
    <w:rsid w:val="00644DCB"/>
    <w:rsid w:val="00657C1E"/>
    <w:rsid w:val="006D232B"/>
    <w:rsid w:val="006E3089"/>
    <w:rsid w:val="00705C51"/>
    <w:rsid w:val="00712C39"/>
    <w:rsid w:val="007217BC"/>
    <w:rsid w:val="00756CDA"/>
    <w:rsid w:val="007B411D"/>
    <w:rsid w:val="007E2ACC"/>
    <w:rsid w:val="007E68C5"/>
    <w:rsid w:val="00805ADF"/>
    <w:rsid w:val="00832144"/>
    <w:rsid w:val="00835FC6"/>
    <w:rsid w:val="00836DAF"/>
    <w:rsid w:val="008567C7"/>
    <w:rsid w:val="008642B3"/>
    <w:rsid w:val="008A6C10"/>
    <w:rsid w:val="008E5102"/>
    <w:rsid w:val="0091171A"/>
    <w:rsid w:val="00915B9E"/>
    <w:rsid w:val="00952256"/>
    <w:rsid w:val="0097748A"/>
    <w:rsid w:val="009F0E5C"/>
    <w:rsid w:val="00A029B8"/>
    <w:rsid w:val="00A91321"/>
    <w:rsid w:val="00AA02AC"/>
    <w:rsid w:val="00AB7255"/>
    <w:rsid w:val="00B32D12"/>
    <w:rsid w:val="00B464D3"/>
    <w:rsid w:val="00B576A9"/>
    <w:rsid w:val="00B74EB6"/>
    <w:rsid w:val="00B8185B"/>
    <w:rsid w:val="00BC6F7F"/>
    <w:rsid w:val="00BD2174"/>
    <w:rsid w:val="00BD586A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A6CDA"/>
    <w:rsid w:val="00DF2ADA"/>
    <w:rsid w:val="00E30B2D"/>
    <w:rsid w:val="00E62859"/>
    <w:rsid w:val="00E85D70"/>
    <w:rsid w:val="00F33C66"/>
    <w:rsid w:val="00F46438"/>
    <w:rsid w:val="00F52969"/>
    <w:rsid w:val="00F9455F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74FC1B"/>
  <w15:chartTrackingRefBased/>
  <w15:docId w15:val="{D8C5CD39-F579-493C-B741-FA74DD304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D7887A-471E-4311-9B8E-CD06FAE83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170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5</cp:revision>
  <cp:lastPrinted>2024-02-15T08:43:00Z</cp:lastPrinted>
  <dcterms:created xsi:type="dcterms:W3CDTF">2025-02-26T12:22:00Z</dcterms:created>
  <dcterms:modified xsi:type="dcterms:W3CDTF">2025-02-27T11:31:00Z</dcterms:modified>
</cp:coreProperties>
</file>