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EB5AF" w14:textId="3FE197FA" w:rsidR="008D2AB8" w:rsidRPr="00DF32F4" w:rsidRDefault="008D2AB8" w:rsidP="00DF32F4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b w:val="0"/>
          <w:sz w:val="20"/>
          <w:szCs w:val="20"/>
        </w:rPr>
        <w:tab/>
      </w:r>
      <w:r w:rsidRPr="00DF32F4">
        <w:rPr>
          <w:rFonts w:ascii="Verdana" w:hAnsi="Verdana"/>
          <w:sz w:val="20"/>
          <w:szCs w:val="20"/>
        </w:rPr>
        <w:t xml:space="preserve">Załącznik nr </w:t>
      </w:r>
      <w:r w:rsidR="00012286" w:rsidRPr="00DF32F4">
        <w:rPr>
          <w:rFonts w:ascii="Verdana" w:hAnsi="Verdana"/>
          <w:sz w:val="20"/>
          <w:szCs w:val="20"/>
        </w:rPr>
        <w:t>1</w:t>
      </w:r>
    </w:p>
    <w:p w14:paraId="17CCA549" w14:textId="77777777" w:rsidR="008D2AB8" w:rsidRPr="00DF32F4" w:rsidRDefault="008D2AB8" w:rsidP="00DF32F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0EDA988" w14:textId="77777777" w:rsidR="008D2AB8" w:rsidRPr="00DF32F4" w:rsidRDefault="008D2AB8" w:rsidP="00DF32F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>FORMULARZ OFERTY</w:t>
      </w:r>
    </w:p>
    <w:p w14:paraId="588D7FE0" w14:textId="77777777" w:rsidR="008D2AB8" w:rsidRPr="00DF32F4" w:rsidRDefault="008D2AB8" w:rsidP="00DF32F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76F9A6D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F843093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D483D3D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7620BBA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768ABC0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F32F4">
        <w:rPr>
          <w:rFonts w:ascii="Verdana" w:hAnsi="Verdana"/>
          <w:sz w:val="20"/>
          <w:szCs w:val="20"/>
          <w:lang w:val="de-DE"/>
        </w:rPr>
        <w:t>TEL.</w:t>
      </w:r>
      <w:r w:rsidRPr="00DF32F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5919BAD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F32F4">
        <w:rPr>
          <w:rFonts w:ascii="Verdana" w:hAnsi="Verdana"/>
          <w:sz w:val="20"/>
          <w:szCs w:val="20"/>
          <w:lang w:val="de-DE"/>
        </w:rPr>
        <w:t xml:space="preserve">FAX </w:t>
      </w:r>
      <w:r w:rsidRPr="00DF32F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E0DF4CB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F32F4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874EB62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F32F4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876EE10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5979F06" w14:textId="77777777" w:rsidR="008D2AB8" w:rsidRPr="00DF32F4" w:rsidRDefault="008D2AB8" w:rsidP="00DF32F4">
      <w:pPr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Do: Nazwa i siedziba Zamawiającego:</w:t>
      </w:r>
    </w:p>
    <w:p w14:paraId="667C9BC1" w14:textId="77777777" w:rsidR="00DF32F4" w:rsidRDefault="00DF32F4" w:rsidP="00DF32F4">
      <w:pPr>
        <w:ind w:right="-110"/>
        <w:rPr>
          <w:rFonts w:ascii="Verdana" w:hAnsi="Verdana"/>
          <w:b/>
          <w:sz w:val="20"/>
          <w:szCs w:val="20"/>
        </w:rPr>
      </w:pPr>
    </w:p>
    <w:p w14:paraId="0E968D05" w14:textId="3E33C393" w:rsidR="009F3D6F" w:rsidRPr="00DF32F4" w:rsidRDefault="009F3D6F" w:rsidP="00DF32F4">
      <w:pPr>
        <w:ind w:right="-110"/>
        <w:rPr>
          <w:rFonts w:ascii="Verdana" w:hAnsi="Verdana"/>
          <w:b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 xml:space="preserve">Akademia Górniczo </w:t>
      </w:r>
      <w:r w:rsidR="00DF32F4">
        <w:rPr>
          <w:rFonts w:ascii="Verdana" w:hAnsi="Verdana"/>
          <w:b/>
          <w:sz w:val="20"/>
          <w:szCs w:val="20"/>
        </w:rPr>
        <w:t>–</w:t>
      </w:r>
      <w:r w:rsidRPr="00DF32F4">
        <w:rPr>
          <w:rFonts w:ascii="Verdana" w:hAnsi="Verdana"/>
          <w:b/>
          <w:sz w:val="20"/>
          <w:szCs w:val="20"/>
        </w:rPr>
        <w:t xml:space="preserve"> Hutnicza</w:t>
      </w:r>
      <w:r w:rsidR="00DF32F4">
        <w:rPr>
          <w:rFonts w:ascii="Verdana" w:hAnsi="Verdana"/>
          <w:b/>
          <w:sz w:val="20"/>
          <w:szCs w:val="20"/>
        </w:rPr>
        <w:t xml:space="preserve"> </w:t>
      </w:r>
      <w:r w:rsidRPr="00DF32F4">
        <w:rPr>
          <w:rFonts w:ascii="Verdana" w:hAnsi="Verdana"/>
          <w:b/>
          <w:sz w:val="20"/>
          <w:szCs w:val="20"/>
        </w:rPr>
        <w:t>im. Stanisława Staszica w Krakowie</w:t>
      </w:r>
    </w:p>
    <w:p w14:paraId="40ACA2A0" w14:textId="77777777" w:rsidR="008D2AB8" w:rsidRPr="00DF32F4" w:rsidRDefault="009F3D6F" w:rsidP="00DF32F4">
      <w:pPr>
        <w:ind w:right="-110"/>
        <w:rPr>
          <w:rFonts w:ascii="Verdana" w:hAnsi="Verdana"/>
          <w:b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>Dział Zamówień Publicznych</w:t>
      </w:r>
      <w:r w:rsidR="008D2AB8" w:rsidRPr="00DF32F4">
        <w:rPr>
          <w:rFonts w:ascii="Verdana" w:hAnsi="Verdana"/>
          <w:b/>
          <w:sz w:val="20"/>
          <w:szCs w:val="20"/>
        </w:rPr>
        <w:t xml:space="preserve">  </w:t>
      </w:r>
    </w:p>
    <w:p w14:paraId="0A14D6DE" w14:textId="7E30DAA7" w:rsidR="008D2AB8" w:rsidRPr="00DF32F4" w:rsidRDefault="009F3D6F" w:rsidP="00DF32F4">
      <w:pPr>
        <w:ind w:right="-110"/>
        <w:rPr>
          <w:rFonts w:ascii="Verdana" w:hAnsi="Verdana"/>
          <w:b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>Al. Mickiewicza</w:t>
      </w:r>
      <w:r w:rsidR="008D2AB8" w:rsidRPr="00DF32F4">
        <w:rPr>
          <w:rFonts w:ascii="Verdana" w:hAnsi="Verdana"/>
          <w:b/>
          <w:sz w:val="20"/>
          <w:szCs w:val="20"/>
        </w:rPr>
        <w:t xml:space="preserve"> </w:t>
      </w:r>
      <w:r w:rsidRPr="00DF32F4">
        <w:rPr>
          <w:rFonts w:ascii="Verdana" w:hAnsi="Verdana"/>
          <w:b/>
          <w:sz w:val="20"/>
          <w:szCs w:val="20"/>
        </w:rPr>
        <w:t>30</w:t>
      </w:r>
      <w:r w:rsidR="00DF32F4">
        <w:rPr>
          <w:rFonts w:ascii="Verdana" w:hAnsi="Verdana"/>
          <w:b/>
          <w:sz w:val="20"/>
          <w:szCs w:val="20"/>
        </w:rPr>
        <w:t xml:space="preserve">, </w:t>
      </w:r>
      <w:r w:rsidRPr="00DF32F4">
        <w:rPr>
          <w:rFonts w:ascii="Verdana" w:hAnsi="Verdana"/>
          <w:b/>
          <w:sz w:val="20"/>
          <w:szCs w:val="20"/>
        </w:rPr>
        <w:t>30-059</w:t>
      </w:r>
      <w:r w:rsidR="008D2AB8" w:rsidRPr="00DF32F4">
        <w:rPr>
          <w:rFonts w:ascii="Verdana" w:hAnsi="Verdana"/>
          <w:b/>
          <w:sz w:val="20"/>
          <w:szCs w:val="20"/>
        </w:rPr>
        <w:t xml:space="preserve"> </w:t>
      </w:r>
      <w:r w:rsidRPr="00DF32F4">
        <w:rPr>
          <w:rFonts w:ascii="Verdana" w:hAnsi="Verdana"/>
          <w:b/>
          <w:sz w:val="20"/>
          <w:szCs w:val="20"/>
        </w:rPr>
        <w:t>Kraków</w:t>
      </w:r>
      <w:r w:rsidR="008D2AB8" w:rsidRPr="00DF32F4">
        <w:rPr>
          <w:rFonts w:ascii="Verdana" w:hAnsi="Verdana"/>
          <w:b/>
          <w:sz w:val="20"/>
          <w:szCs w:val="20"/>
        </w:rPr>
        <w:t xml:space="preserve">,  </w:t>
      </w:r>
    </w:p>
    <w:p w14:paraId="5C83C6E8" w14:textId="77777777" w:rsidR="008D2AB8" w:rsidRPr="00DF32F4" w:rsidRDefault="008D2AB8" w:rsidP="00DF32F4">
      <w:pPr>
        <w:ind w:firstLine="3969"/>
        <w:rPr>
          <w:rFonts w:ascii="Verdana" w:hAnsi="Verdana"/>
          <w:b/>
          <w:sz w:val="20"/>
          <w:szCs w:val="20"/>
        </w:rPr>
      </w:pPr>
    </w:p>
    <w:p w14:paraId="46729E54" w14:textId="77777777" w:rsidR="008D2AB8" w:rsidRPr="00DF32F4" w:rsidRDefault="008D2AB8" w:rsidP="00DF32F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F3D6F" w:rsidRPr="00DF32F4">
        <w:rPr>
          <w:rFonts w:ascii="Verdana" w:hAnsi="Verdana"/>
          <w:b/>
          <w:sz w:val="20"/>
          <w:szCs w:val="20"/>
        </w:rPr>
        <w:t>remont gzymsów elewacyjnych budynków A-0, A-3 i A-4 AGH w Krakowie - DE-dzp.272-111/25</w:t>
      </w:r>
      <w:r w:rsidRPr="00DF32F4">
        <w:rPr>
          <w:rFonts w:ascii="Verdana" w:hAnsi="Verdana"/>
          <w:b/>
          <w:sz w:val="20"/>
          <w:szCs w:val="20"/>
        </w:rPr>
        <w:t xml:space="preserve">, </w:t>
      </w:r>
      <w:r w:rsidRPr="00DF32F4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3630D382" w14:textId="77777777" w:rsidR="008D2AB8" w:rsidRPr="00DF32F4" w:rsidRDefault="008D2AB8" w:rsidP="00DF32F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97AF264" w14:textId="77777777" w:rsidR="00DF32F4" w:rsidRPr="00DF32F4" w:rsidRDefault="00DF32F4" w:rsidP="00DF32F4">
      <w:pPr>
        <w:widowControl w:val="0"/>
        <w:ind w:right="1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CB1CF73" w14:textId="77777777" w:rsidR="00DF32F4" w:rsidRPr="00DF32F4" w:rsidRDefault="00DF32F4" w:rsidP="00DF32F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C7068FC" w14:textId="77777777" w:rsidR="00DF32F4" w:rsidRPr="00DF32F4" w:rsidRDefault="00DF32F4" w:rsidP="00DF32F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0F786F48" w14:textId="77777777" w:rsidR="00DF32F4" w:rsidRPr="00DF32F4" w:rsidRDefault="00DF32F4" w:rsidP="00DF32F4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652D376A" w14:textId="77777777" w:rsidR="00DF32F4" w:rsidRDefault="00DF32F4" w:rsidP="00DF32F4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1A51C791" w14:textId="19D64F9A" w:rsidR="00DF32F4" w:rsidRPr="00DF32F4" w:rsidRDefault="00DF32F4" w:rsidP="00DF32F4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 xml:space="preserve">Termin realizacji umowy: do </w:t>
      </w:r>
      <w:r w:rsidR="000E4D20">
        <w:rPr>
          <w:rFonts w:ascii="Verdana" w:hAnsi="Verdana"/>
          <w:b/>
          <w:sz w:val="20"/>
          <w:szCs w:val="20"/>
        </w:rPr>
        <w:t>9</w:t>
      </w:r>
      <w:r w:rsidRPr="00DF32F4">
        <w:rPr>
          <w:rFonts w:ascii="Verdana" w:hAnsi="Verdana"/>
          <w:b/>
          <w:sz w:val="20"/>
          <w:szCs w:val="20"/>
        </w:rPr>
        <w:t xml:space="preserve">0 dni  </w:t>
      </w:r>
      <w:r w:rsidRPr="00DF32F4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8A62BE6" w14:textId="77777777" w:rsidR="00DF32F4" w:rsidRDefault="00DF32F4" w:rsidP="00DF32F4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4E61D82C" w14:textId="3CC04F12" w:rsidR="00DF32F4" w:rsidRPr="00DF32F4" w:rsidRDefault="00DF32F4" w:rsidP="00DF32F4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DF32F4">
        <w:rPr>
          <w:rFonts w:ascii="Verdana" w:hAnsi="Verdana"/>
          <w:b/>
          <w:sz w:val="20"/>
          <w:szCs w:val="20"/>
        </w:rPr>
        <w:t>:</w:t>
      </w:r>
      <w:r w:rsidRPr="00DF32F4">
        <w:rPr>
          <w:rFonts w:ascii="Verdana" w:hAnsi="Verdana"/>
          <w:sz w:val="20"/>
          <w:szCs w:val="20"/>
        </w:rPr>
        <w:t xml:space="preserve"> …………………miesięcy </w:t>
      </w:r>
      <w:r w:rsidRPr="00DF32F4">
        <w:rPr>
          <w:rFonts w:ascii="Verdana" w:hAnsi="Verdana"/>
          <w:color w:val="FF0000"/>
          <w:sz w:val="20"/>
          <w:szCs w:val="20"/>
        </w:rPr>
        <w:t>(kryterium oceny ofert)</w:t>
      </w:r>
    </w:p>
    <w:p w14:paraId="1AAEE94D" w14:textId="77777777" w:rsidR="00DF32F4" w:rsidRPr="00DF32F4" w:rsidRDefault="00DF32F4" w:rsidP="00DF32F4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DF32F4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DF32F4">
        <w:rPr>
          <w:rFonts w:ascii="Verdana" w:hAnsi="Verdana"/>
          <w:bCs/>
          <w:sz w:val="16"/>
          <w:szCs w:val="16"/>
        </w:rPr>
        <w:t xml:space="preserve"> </w:t>
      </w:r>
    </w:p>
    <w:p w14:paraId="38E609AE" w14:textId="77777777" w:rsidR="00DF32F4" w:rsidRDefault="00DF32F4" w:rsidP="00DF32F4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338F63B" w14:textId="60BFCB45" w:rsidR="00DF32F4" w:rsidRPr="00DF32F4" w:rsidRDefault="00DF32F4" w:rsidP="00DF32F4">
      <w:pPr>
        <w:ind w:right="-4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 xml:space="preserve">Termin płatności: </w:t>
      </w:r>
      <w:r w:rsidRPr="00DF32F4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B4B054E" w14:textId="77777777" w:rsidR="00DF32F4" w:rsidRPr="00DF32F4" w:rsidRDefault="00DF32F4" w:rsidP="00DF32F4">
      <w:pPr>
        <w:rPr>
          <w:rFonts w:ascii="Verdana" w:hAnsi="Verdana"/>
          <w:b/>
          <w:sz w:val="20"/>
          <w:szCs w:val="20"/>
          <w:u w:val="single"/>
        </w:rPr>
      </w:pPr>
    </w:p>
    <w:p w14:paraId="0817734E" w14:textId="77777777" w:rsidR="00DF32F4" w:rsidRPr="00DF32F4" w:rsidRDefault="00DF32F4" w:rsidP="00DF32F4">
      <w:pPr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6AF3575" w14:textId="77777777" w:rsidR="00DF32F4" w:rsidRPr="00DF32F4" w:rsidRDefault="00DF32F4" w:rsidP="00DF32F4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F32F4">
        <w:rPr>
          <w:rFonts w:ascii="Verdana" w:hAnsi="Verdana"/>
          <w:sz w:val="20"/>
          <w:szCs w:val="20"/>
        </w:rPr>
        <w:t xml:space="preserve"> </w:t>
      </w:r>
    </w:p>
    <w:p w14:paraId="0AA26CE0" w14:textId="77777777" w:rsidR="00DF32F4" w:rsidRPr="00DF32F4" w:rsidRDefault="00DF32F4" w:rsidP="00DF32F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F32F4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F32F4">
        <w:rPr>
          <w:rFonts w:ascii="Verdana" w:hAnsi="Verdana"/>
          <w:sz w:val="20"/>
          <w:szCs w:val="20"/>
          <w:lang w:eastAsia="ar-SA"/>
        </w:rPr>
        <w:t>zamawiającego</w:t>
      </w:r>
      <w:r w:rsidRPr="00DF32F4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143776AA" w14:textId="77777777" w:rsidR="00DF32F4" w:rsidRPr="00DF32F4" w:rsidRDefault="00DF32F4" w:rsidP="00DF32F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F32F4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F32F4">
        <w:rPr>
          <w:rFonts w:ascii="Verdana" w:hAnsi="Verdana"/>
          <w:b/>
          <w:sz w:val="20"/>
          <w:szCs w:val="20"/>
        </w:rPr>
        <w:t>*</w:t>
      </w:r>
    </w:p>
    <w:p w14:paraId="2ED00E75" w14:textId="721B0827" w:rsidR="00DF32F4" w:rsidRPr="00DF32F4" w:rsidRDefault="00DF32F4" w:rsidP="00DF32F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 xml:space="preserve">Oświadczamy, że oferta została sporządzona na podstawie: SWZ, dokumentacji przetargowej, </w:t>
      </w:r>
      <w:proofErr w:type="spellStart"/>
      <w:r w:rsidRPr="00DF32F4">
        <w:rPr>
          <w:rFonts w:ascii="Verdana" w:hAnsi="Verdana"/>
          <w:sz w:val="20"/>
          <w:szCs w:val="20"/>
        </w:rPr>
        <w:t>STWiORB</w:t>
      </w:r>
      <w:proofErr w:type="spellEnd"/>
      <w:r w:rsidRPr="00DF32F4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7EC768E7" w14:textId="23B270C5" w:rsidR="00DF32F4" w:rsidRPr="00DF32F4" w:rsidRDefault="00DF32F4" w:rsidP="00DF32F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  <w:lang w:eastAsia="ar-SA"/>
        </w:rPr>
        <w:lastRenderedPageBreak/>
        <w:t>Oświadcz</w:t>
      </w:r>
      <w:r w:rsidR="000E4D20">
        <w:rPr>
          <w:rFonts w:ascii="Verdana" w:hAnsi="Verdana"/>
          <w:sz w:val="20"/>
          <w:szCs w:val="20"/>
          <w:lang w:eastAsia="ar-SA"/>
        </w:rPr>
        <w:t>a</w:t>
      </w:r>
      <w:r w:rsidRPr="00DF32F4">
        <w:rPr>
          <w:rFonts w:ascii="Verdana" w:hAnsi="Verdana"/>
          <w:sz w:val="20"/>
          <w:szCs w:val="20"/>
          <w:lang w:eastAsia="ar-SA"/>
        </w:rPr>
        <w:t xml:space="preserve">my, </w:t>
      </w:r>
      <w:r w:rsidRPr="00DF32F4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</w:t>
      </w:r>
      <w:r w:rsidR="000E4D20">
        <w:rPr>
          <w:rFonts w:ascii="Verdana" w:hAnsi="Verdana"/>
          <w:sz w:val="20"/>
          <w:szCs w:val="20"/>
        </w:rPr>
        <w:t>zetargowe</w:t>
      </w:r>
      <w:r w:rsidRPr="00DF32F4">
        <w:rPr>
          <w:rFonts w:ascii="Verdana" w:hAnsi="Verdana"/>
          <w:sz w:val="20"/>
          <w:szCs w:val="20"/>
        </w:rPr>
        <w:t xml:space="preserve">j </w:t>
      </w:r>
      <w:r w:rsidR="000E4D20" w:rsidRPr="000E4D20">
        <w:rPr>
          <w:rFonts w:ascii="Verdana" w:hAnsi="Verdana"/>
          <w:sz w:val="20"/>
          <w:szCs w:val="20"/>
        </w:rPr>
        <w:t>oraz w zestawieniu wybranych urządzeń i materiałów</w:t>
      </w:r>
      <w:r w:rsidR="000E4D20">
        <w:rPr>
          <w:rFonts w:ascii="Verdana" w:hAnsi="Verdana"/>
          <w:sz w:val="20"/>
          <w:szCs w:val="20"/>
        </w:rPr>
        <w:t>.</w:t>
      </w:r>
    </w:p>
    <w:p w14:paraId="43107448" w14:textId="77777777" w:rsidR="00DF32F4" w:rsidRPr="00DF32F4" w:rsidRDefault="00DF32F4" w:rsidP="00DF32F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DF32F4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DF32F4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DF32F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DF32F4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DF32F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6949CC7D" w14:textId="77777777" w:rsidR="00DF32F4" w:rsidRPr="00DF32F4" w:rsidRDefault="00DF32F4" w:rsidP="00DF32F4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</w:rPr>
        <w:t>a.</w:t>
      </w:r>
      <w:r w:rsidRPr="00DF32F4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F36CB8C" w14:textId="77777777" w:rsidR="00DF32F4" w:rsidRPr="00DF32F4" w:rsidRDefault="00DF32F4" w:rsidP="00DF32F4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</w:rPr>
        <w:t>b.</w:t>
      </w:r>
      <w:r w:rsidRPr="00DF32F4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42BA888" w14:textId="77777777" w:rsidR="00DF32F4" w:rsidRPr="00DF32F4" w:rsidRDefault="00DF32F4" w:rsidP="00DF32F4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</w:rPr>
        <w:t>c.</w:t>
      </w:r>
      <w:r w:rsidRPr="00DF32F4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19ED27C0" w14:textId="77777777" w:rsidR="00DF32F4" w:rsidRPr="00DF32F4" w:rsidRDefault="00DF32F4" w:rsidP="00DF32F4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</w:rPr>
        <w:t xml:space="preserve">d. </w:t>
      </w:r>
      <w:r w:rsidRPr="00DF32F4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A1AA906" w14:textId="77777777" w:rsidR="00DF32F4" w:rsidRPr="00DF32F4" w:rsidRDefault="00DF32F4" w:rsidP="00DF32F4">
      <w:pPr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bCs/>
          <w:iCs/>
          <w:sz w:val="20"/>
          <w:szCs w:val="20"/>
        </w:rPr>
        <w:t xml:space="preserve">7. </w:t>
      </w:r>
      <w:r w:rsidRPr="00DF32F4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DF32F4">
        <w:rPr>
          <w:rFonts w:ascii="Verdana" w:hAnsi="Verdana"/>
          <w:sz w:val="20"/>
          <w:szCs w:val="20"/>
        </w:rPr>
        <w:t>*</w:t>
      </w:r>
      <w:r w:rsidRPr="00DF32F4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F32F4">
        <w:rPr>
          <w:rFonts w:ascii="Verdana" w:hAnsi="Verdana"/>
          <w:sz w:val="20"/>
          <w:szCs w:val="20"/>
        </w:rPr>
        <w:t>od których dane osobowe bezpośrednio lub pośrednio pozyskałem</w:t>
      </w:r>
      <w:r w:rsidRPr="00DF32F4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F32F4">
        <w:rPr>
          <w:rFonts w:ascii="Verdana" w:hAnsi="Verdana"/>
          <w:sz w:val="20"/>
          <w:szCs w:val="20"/>
        </w:rPr>
        <w:t xml:space="preserve">.* * </w:t>
      </w:r>
    </w:p>
    <w:p w14:paraId="2BD30E78" w14:textId="77777777" w:rsidR="00DF32F4" w:rsidRPr="00DF32F4" w:rsidRDefault="00DF32F4" w:rsidP="00DF32F4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DF32F4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DEC96A" w14:textId="77777777" w:rsidR="00DF32F4" w:rsidRPr="00DF32F4" w:rsidRDefault="00DF32F4" w:rsidP="00DF32F4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DF32F4">
        <w:rPr>
          <w:rFonts w:ascii="Verdana" w:hAnsi="Verdana"/>
          <w:sz w:val="16"/>
          <w:szCs w:val="16"/>
        </w:rPr>
        <w:t>**</w:t>
      </w:r>
      <w:r w:rsidRPr="00DF32F4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DF32F4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E1CDB6" w14:textId="51414A66" w:rsidR="00DF32F4" w:rsidRPr="00DF32F4" w:rsidRDefault="00DF32F4" w:rsidP="00DF32F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F32F4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F32F4">
        <w:rPr>
          <w:rFonts w:ascii="Verdana" w:hAnsi="Verdana"/>
          <w:b/>
          <w:sz w:val="20"/>
          <w:szCs w:val="20"/>
        </w:rPr>
        <w:t>ppkt</w:t>
      </w:r>
      <w:proofErr w:type="spellEnd"/>
      <w:r w:rsidRPr="00DF32F4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DF32F4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F32F4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….</w:t>
      </w:r>
    </w:p>
    <w:p w14:paraId="049D8FAB" w14:textId="77777777" w:rsidR="00DF32F4" w:rsidRPr="00DF32F4" w:rsidRDefault="00DF32F4" w:rsidP="00DF32F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F32F4" w:rsidRPr="00DF32F4" w14:paraId="7994136C" w14:textId="77777777" w:rsidTr="00DF3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9D50B7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2E3BCB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1B8C73F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06FF7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DF32F4" w:rsidRPr="00DF32F4" w14:paraId="6F379F9A" w14:textId="77777777" w:rsidTr="00DF3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BA0C06" w14:textId="77777777" w:rsidR="00DF32F4" w:rsidRPr="00DF32F4" w:rsidRDefault="00DF32F4" w:rsidP="00DF32F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6C0A56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55C03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3F2BFD8" w14:textId="77777777" w:rsidR="00DF32F4" w:rsidRPr="00DF32F4" w:rsidRDefault="00DF32F4" w:rsidP="00DF32F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F32F4">
        <w:rPr>
          <w:rFonts w:ascii="Verdana" w:hAnsi="Verdana"/>
          <w:b/>
          <w:sz w:val="20"/>
          <w:szCs w:val="20"/>
        </w:rPr>
        <w:t xml:space="preserve">Oświadczenie, w przypadku </w:t>
      </w:r>
      <w:r w:rsidRPr="00DF32F4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F32F4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F32F4" w:rsidRPr="00DF32F4" w14:paraId="48809AF7" w14:textId="77777777" w:rsidTr="00DF3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B6A6B2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25E3B7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DB047" w14:textId="77777777" w:rsidR="00DF32F4" w:rsidRPr="00DF32F4" w:rsidRDefault="00DF32F4" w:rsidP="00DF32F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bookmarkStart w:id="0" w:name="_GoBack"/>
            <w:bookmarkEnd w:id="0"/>
            <w:r w:rsidRPr="00DF32F4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DF32F4" w:rsidRPr="00DF32F4" w14:paraId="5CA6F832" w14:textId="77777777" w:rsidTr="00DF3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C5C349" w14:textId="77777777" w:rsidR="00DF32F4" w:rsidRPr="00DF32F4" w:rsidRDefault="00DF32F4" w:rsidP="00DF32F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E17AEC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57A70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F32F4" w:rsidRPr="00DF32F4" w14:paraId="322D7AFF" w14:textId="77777777" w:rsidTr="00DF32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8C8A62" w14:textId="77777777" w:rsidR="00DF32F4" w:rsidRPr="00DF32F4" w:rsidRDefault="00DF32F4" w:rsidP="00DF32F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F32F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A57A84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9D42D" w14:textId="77777777" w:rsidR="00DF32F4" w:rsidRPr="00DF32F4" w:rsidRDefault="00DF32F4" w:rsidP="00DF32F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D44867" w14:textId="77777777" w:rsidR="00DF32F4" w:rsidRPr="00DF32F4" w:rsidRDefault="00DF32F4" w:rsidP="00DF32F4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DF32F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BEA6100" w14:textId="77777777" w:rsidR="00DF32F4" w:rsidRPr="00DF32F4" w:rsidRDefault="00DF32F4" w:rsidP="00DF32F4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DF32F4">
        <w:rPr>
          <w:rFonts w:ascii="Verdana" w:hAnsi="Verdana" w:cs="Times New Roman"/>
          <w:sz w:val="20"/>
          <w:szCs w:val="20"/>
        </w:rPr>
        <w:tab/>
        <w:t>Imię i Nazwisko</w:t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  <w:r w:rsidRPr="00DF32F4">
        <w:rPr>
          <w:rFonts w:ascii="Verdana" w:hAnsi="Verdana" w:cs="Times New Roman"/>
          <w:sz w:val="20"/>
          <w:szCs w:val="20"/>
        </w:rPr>
        <w:tab/>
      </w:r>
    </w:p>
    <w:p w14:paraId="3997FEB6" w14:textId="77777777" w:rsidR="00DF32F4" w:rsidRPr="00DF32F4" w:rsidRDefault="00DF32F4" w:rsidP="00DF32F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713716C" w14:textId="77777777" w:rsidR="00DF32F4" w:rsidRPr="00DF32F4" w:rsidRDefault="00DF32F4" w:rsidP="00DF32F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...................................................</w:t>
      </w:r>
      <w:r w:rsidRPr="00DF32F4">
        <w:rPr>
          <w:rFonts w:ascii="Verdana" w:hAnsi="Verdana"/>
          <w:sz w:val="20"/>
          <w:szCs w:val="20"/>
        </w:rPr>
        <w:tab/>
      </w:r>
      <w:r w:rsidRPr="00DF32F4">
        <w:rPr>
          <w:rFonts w:ascii="Verdana" w:hAnsi="Verdana"/>
          <w:sz w:val="20"/>
          <w:szCs w:val="20"/>
        </w:rPr>
        <w:tab/>
      </w:r>
    </w:p>
    <w:p w14:paraId="5FF305E3" w14:textId="77777777" w:rsidR="00DF32F4" w:rsidRPr="00DF32F4" w:rsidRDefault="00DF32F4" w:rsidP="00DF32F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935C483" w14:textId="77777777" w:rsidR="00DF32F4" w:rsidRPr="00DF32F4" w:rsidRDefault="00DF32F4" w:rsidP="00DF32F4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F32F4">
        <w:rPr>
          <w:rFonts w:ascii="Verdana" w:hAnsi="Verdana"/>
          <w:sz w:val="20"/>
          <w:szCs w:val="20"/>
        </w:rPr>
        <w:t>ych</w:t>
      </w:r>
      <w:proofErr w:type="spellEnd"/>
      <w:r w:rsidRPr="00DF32F4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6EC09068" w14:textId="77777777" w:rsidR="00DF32F4" w:rsidRPr="00DF32F4" w:rsidRDefault="00DF32F4" w:rsidP="00DF32F4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załącznikami do niniejszej oferty są:</w:t>
      </w:r>
    </w:p>
    <w:p w14:paraId="6C70D62C" w14:textId="77777777" w:rsidR="00DF32F4" w:rsidRPr="00DF32F4" w:rsidRDefault="00DF32F4" w:rsidP="00DF32F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FD54182" w14:textId="77777777" w:rsidR="00DF32F4" w:rsidRPr="00DF32F4" w:rsidRDefault="00DF32F4" w:rsidP="00DF32F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33EE4E0" w14:textId="77777777" w:rsidR="00DF32F4" w:rsidRPr="00DF32F4" w:rsidRDefault="00DF32F4" w:rsidP="00DF32F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F32F4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EDF5E9C" w14:textId="77777777" w:rsidR="00DF32F4" w:rsidRPr="00DF32F4" w:rsidRDefault="00DF32F4" w:rsidP="000E4D2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DF32F4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A3D5C9D" w14:textId="56AE997F" w:rsidR="00DF32F4" w:rsidRPr="000E4D20" w:rsidRDefault="00DF32F4" w:rsidP="000E4D20">
      <w:pPr>
        <w:jc w:val="center"/>
        <w:rPr>
          <w:rFonts w:ascii="Verdana" w:hAnsi="Verdana"/>
          <w:color w:val="FF0000"/>
          <w:sz w:val="20"/>
          <w:szCs w:val="20"/>
        </w:rPr>
      </w:pPr>
      <w:r w:rsidRPr="00DF32F4">
        <w:rPr>
          <w:rFonts w:ascii="Verdana" w:hAnsi="Verdana"/>
          <w:bCs/>
          <w:i/>
          <w:iCs/>
          <w:color w:val="FF0000"/>
          <w:sz w:val="20"/>
          <w:szCs w:val="20"/>
        </w:rPr>
        <w:t xml:space="preserve">podpisem elektronicznym lub podpisem zaufanym </w:t>
      </w:r>
      <w:r w:rsidRPr="000E4D20">
        <w:rPr>
          <w:rFonts w:ascii="Verdana" w:hAnsi="Verdana"/>
          <w:bCs/>
          <w:i/>
          <w:iCs/>
          <w:color w:val="FF0000"/>
          <w:sz w:val="20"/>
          <w:szCs w:val="20"/>
        </w:rPr>
        <w:t>lub</w:t>
      </w:r>
      <w:r w:rsidRPr="000E4D20">
        <w:rPr>
          <w:rFonts w:ascii="Verdana" w:hAnsi="Verdana"/>
          <w:color w:val="FF0000"/>
          <w:sz w:val="20"/>
          <w:szCs w:val="20"/>
        </w:rPr>
        <w:t xml:space="preserve"> </w:t>
      </w:r>
      <w:r w:rsidR="000E4D20" w:rsidRPr="000E4D20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4FE45CA2" w14:textId="77777777" w:rsidR="00FE545C" w:rsidRPr="00DF32F4" w:rsidRDefault="00FE545C" w:rsidP="00DF32F4">
      <w:pPr>
        <w:jc w:val="right"/>
        <w:rPr>
          <w:rFonts w:ascii="Verdana" w:hAnsi="Verdana"/>
          <w:sz w:val="20"/>
          <w:szCs w:val="20"/>
        </w:rPr>
      </w:pPr>
    </w:p>
    <w:sectPr w:rsidR="00FE545C" w:rsidRPr="00DF32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0AE64" w14:textId="77777777" w:rsidR="0057666B" w:rsidRDefault="0057666B">
      <w:r>
        <w:separator/>
      </w:r>
    </w:p>
  </w:endnote>
  <w:endnote w:type="continuationSeparator" w:id="0">
    <w:p w14:paraId="144854A2" w14:textId="77777777" w:rsidR="0057666B" w:rsidRDefault="005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FD168" w14:textId="77777777" w:rsidR="009F3D6F" w:rsidRDefault="009F3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391D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750CC" w14:textId="77777777" w:rsidR="009F3D6F" w:rsidRDefault="009F3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8821D" w14:textId="77777777" w:rsidR="0057666B" w:rsidRDefault="0057666B">
      <w:r>
        <w:separator/>
      </w:r>
    </w:p>
  </w:footnote>
  <w:footnote w:type="continuationSeparator" w:id="0">
    <w:p w14:paraId="037600C6" w14:textId="77777777" w:rsidR="0057666B" w:rsidRDefault="0057666B">
      <w:r>
        <w:continuationSeparator/>
      </w:r>
    </w:p>
  </w:footnote>
  <w:footnote w:id="1">
    <w:p w14:paraId="4F16D9FC" w14:textId="77777777" w:rsidR="00DF32F4" w:rsidRDefault="00DF32F4" w:rsidP="00DF32F4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AB5886A" w14:textId="77777777" w:rsidR="00DF32F4" w:rsidRDefault="00DF32F4" w:rsidP="00DF32F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B5EFB" w14:textId="77777777" w:rsidR="009F3D6F" w:rsidRDefault="009F3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AAD66" w14:textId="4C9029EF" w:rsidR="00F53146" w:rsidRPr="00DF32F4" w:rsidRDefault="00F53146" w:rsidP="00DF3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93DBB" w14:textId="77777777" w:rsidR="009F3D6F" w:rsidRDefault="009F3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66B"/>
    <w:rsid w:val="00012286"/>
    <w:rsid w:val="000704FC"/>
    <w:rsid w:val="00071CCC"/>
    <w:rsid w:val="000B731D"/>
    <w:rsid w:val="000D6134"/>
    <w:rsid w:val="000E09C7"/>
    <w:rsid w:val="000E4D20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666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3D6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32F4"/>
    <w:rsid w:val="00E44371"/>
    <w:rsid w:val="00E949B0"/>
    <w:rsid w:val="00EC0BEA"/>
    <w:rsid w:val="00F00591"/>
    <w:rsid w:val="00F51688"/>
    <w:rsid w:val="00F53146"/>
    <w:rsid w:val="00F83D8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E214A"/>
  <w15:chartTrackingRefBased/>
  <w15:docId w15:val="{BD7525ED-BC95-4C47-9A81-F390CE3D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2F4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EA235-0275-4A8D-9EF0-63150024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655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4</cp:revision>
  <cp:lastPrinted>1899-12-31T23:00:00Z</cp:lastPrinted>
  <dcterms:created xsi:type="dcterms:W3CDTF">2025-02-25T09:51:00Z</dcterms:created>
  <dcterms:modified xsi:type="dcterms:W3CDTF">2025-02-26T10:35:00Z</dcterms:modified>
</cp:coreProperties>
</file>