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10818" w14:textId="261F1156" w:rsidR="00FB7F50" w:rsidRPr="00EB7D1A" w:rsidRDefault="002D571A" w:rsidP="008D4CAA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EB7D1A">
        <w:rPr>
          <w:rFonts w:ascii="Verdana" w:hAnsi="Verdana"/>
          <w:sz w:val="18"/>
          <w:szCs w:val="18"/>
        </w:rPr>
        <w:t>Kraków</w:t>
      </w:r>
      <w:r w:rsidR="00FB7F50" w:rsidRPr="00EB7D1A">
        <w:rPr>
          <w:rFonts w:ascii="Verdana" w:hAnsi="Verdana"/>
          <w:sz w:val="18"/>
          <w:szCs w:val="18"/>
        </w:rPr>
        <w:t xml:space="preserve"> dnia: </w:t>
      </w:r>
      <w:r w:rsidRPr="00EB7D1A">
        <w:rPr>
          <w:rFonts w:ascii="Verdana" w:hAnsi="Verdana"/>
          <w:sz w:val="18"/>
          <w:szCs w:val="18"/>
        </w:rPr>
        <w:t>2025-02-27</w:t>
      </w:r>
    </w:p>
    <w:p w14:paraId="53D07EF9" w14:textId="77777777" w:rsidR="002D571A" w:rsidRPr="00EB7D1A" w:rsidRDefault="002D571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B7D1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0A3F2C6" w14:textId="77777777" w:rsidR="002D571A" w:rsidRPr="00EB7D1A" w:rsidRDefault="002D571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B7D1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CA54104" w14:textId="77777777" w:rsidR="00FB7F50" w:rsidRPr="00EB7D1A" w:rsidRDefault="002D571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EB7D1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ABBFAF0" w14:textId="77777777" w:rsidR="00FB7F50" w:rsidRPr="00EB7D1A" w:rsidRDefault="002D571A" w:rsidP="00FB7F50">
      <w:pPr>
        <w:rPr>
          <w:rFonts w:ascii="Verdana" w:hAnsi="Verdana"/>
          <w:sz w:val="18"/>
          <w:szCs w:val="18"/>
        </w:rPr>
      </w:pPr>
      <w:r w:rsidRPr="00EB7D1A">
        <w:rPr>
          <w:rFonts w:ascii="Verdana" w:hAnsi="Verdana"/>
          <w:sz w:val="18"/>
          <w:szCs w:val="18"/>
        </w:rPr>
        <w:t>Al. Mickiewicza</w:t>
      </w:r>
      <w:r w:rsidR="00FB7F50" w:rsidRPr="00EB7D1A">
        <w:rPr>
          <w:rFonts w:ascii="Verdana" w:hAnsi="Verdana"/>
          <w:sz w:val="18"/>
          <w:szCs w:val="18"/>
        </w:rPr>
        <w:t xml:space="preserve"> </w:t>
      </w:r>
      <w:r w:rsidRPr="00EB7D1A">
        <w:rPr>
          <w:rFonts w:ascii="Verdana" w:hAnsi="Verdana"/>
          <w:sz w:val="18"/>
          <w:szCs w:val="18"/>
        </w:rPr>
        <w:t>30</w:t>
      </w:r>
    </w:p>
    <w:p w14:paraId="7896AF46" w14:textId="77777777" w:rsidR="00FB7F50" w:rsidRPr="00EB7D1A" w:rsidRDefault="002D571A" w:rsidP="00FB7F50">
      <w:pPr>
        <w:rPr>
          <w:rFonts w:ascii="Verdana" w:hAnsi="Verdana"/>
          <w:sz w:val="18"/>
          <w:szCs w:val="18"/>
        </w:rPr>
      </w:pPr>
      <w:r w:rsidRPr="00EB7D1A">
        <w:rPr>
          <w:rFonts w:ascii="Verdana" w:hAnsi="Verdana"/>
          <w:sz w:val="18"/>
          <w:szCs w:val="18"/>
        </w:rPr>
        <w:t>30-059</w:t>
      </w:r>
      <w:r w:rsidR="00FB7F50" w:rsidRPr="00EB7D1A">
        <w:rPr>
          <w:rFonts w:ascii="Verdana" w:hAnsi="Verdana"/>
          <w:sz w:val="18"/>
          <w:szCs w:val="18"/>
        </w:rPr>
        <w:t xml:space="preserve"> </w:t>
      </w:r>
      <w:r w:rsidRPr="00EB7D1A">
        <w:rPr>
          <w:rFonts w:ascii="Verdana" w:hAnsi="Verdana"/>
          <w:sz w:val="18"/>
          <w:szCs w:val="18"/>
        </w:rPr>
        <w:t>Kraków</w:t>
      </w:r>
    </w:p>
    <w:p w14:paraId="47CF101B" w14:textId="77777777" w:rsidR="008642B3" w:rsidRPr="00EB7D1A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EB7D1A">
        <w:rPr>
          <w:rFonts w:ascii="Verdana" w:hAnsi="Verdana"/>
          <w:sz w:val="18"/>
          <w:szCs w:val="18"/>
        </w:rPr>
        <w:t>OGŁOSZENIE</w:t>
      </w:r>
    </w:p>
    <w:p w14:paraId="6DA9C96D" w14:textId="77777777" w:rsidR="008642B3" w:rsidRPr="00EB7D1A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EB7D1A">
        <w:rPr>
          <w:rFonts w:ascii="Verdana" w:hAnsi="Verdana"/>
          <w:b/>
          <w:sz w:val="18"/>
          <w:szCs w:val="18"/>
        </w:rPr>
        <w:t xml:space="preserve">o </w:t>
      </w:r>
      <w:r w:rsidR="0054734E" w:rsidRPr="00EB7D1A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2D571A" w:rsidRPr="00EB7D1A" w14:paraId="76F1ED1C" w14:textId="77777777" w:rsidTr="00CD283F">
        <w:trPr>
          <w:trHeight w:val="638"/>
        </w:trPr>
        <w:tc>
          <w:tcPr>
            <w:tcW w:w="959" w:type="dxa"/>
            <w:shd w:val="clear" w:color="auto" w:fill="auto"/>
          </w:tcPr>
          <w:p w14:paraId="25A150D6" w14:textId="77777777" w:rsidR="002D571A" w:rsidRPr="00EB7D1A" w:rsidRDefault="002D571A" w:rsidP="00CD283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B7D1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8A6ED7F" w14:textId="77777777" w:rsidR="002D571A" w:rsidRPr="00EB7D1A" w:rsidRDefault="002D571A" w:rsidP="00CD283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B7D1A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EB7D1A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EB7D1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B7D1A">
              <w:rPr>
                <w:rFonts w:ascii="Verdana" w:hAnsi="Verdana"/>
                <w:sz w:val="18"/>
                <w:szCs w:val="18"/>
              </w:rPr>
              <w:t>pn.</w:t>
            </w:r>
            <w:r w:rsidRPr="00EB7D1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B7D1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B7D1A">
              <w:rPr>
                <w:rFonts w:ascii="Verdana" w:hAnsi="Verdana"/>
                <w:b/>
                <w:bCs/>
                <w:sz w:val="18"/>
                <w:szCs w:val="18"/>
              </w:rPr>
              <w:t>przeprowadzenie audytu ustawowego dla projektu NCN (OPUS-22) pn. "Proces zamknięcia oceanu Alpejskiej Tetydy zapisany w Pienińskim Pasie Skałkowym Zachodnich Karpat" - DE-dzp.272-021/25</w:t>
            </w:r>
            <w:r w:rsidRPr="00EB7D1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B7D1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B7D1A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EB7D1A">
              <w:rPr>
                <w:rFonts w:ascii="Verdana" w:hAnsi="Verdana"/>
                <w:b/>
                <w:sz w:val="18"/>
                <w:szCs w:val="18"/>
              </w:rPr>
              <w:t xml:space="preserve"> DE-dzp.272-021/25</w:t>
            </w:r>
            <w:r w:rsidRPr="00EB7D1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A22526B" w14:textId="77777777" w:rsidR="008642B3" w:rsidRPr="00EB7D1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EB7D1A">
        <w:rPr>
          <w:rFonts w:ascii="Verdana" w:hAnsi="Verdana"/>
          <w:sz w:val="18"/>
          <w:szCs w:val="18"/>
        </w:rPr>
        <w:t xml:space="preserve">Zamawiający, </w:t>
      </w:r>
      <w:r w:rsidR="00CC324B" w:rsidRPr="00EB7D1A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EB7D1A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EB7D1A">
        <w:rPr>
          <w:rFonts w:ascii="Verdana" w:hAnsi="Verdana"/>
          <w:sz w:val="18"/>
          <w:szCs w:val="18"/>
        </w:rPr>
        <w:t xml:space="preserve">ust. 1 pkt. 1 i </w:t>
      </w:r>
      <w:r w:rsidRPr="00EB7D1A">
        <w:rPr>
          <w:rFonts w:ascii="Verdana" w:hAnsi="Verdana"/>
          <w:sz w:val="18"/>
          <w:szCs w:val="18"/>
        </w:rPr>
        <w:t xml:space="preserve">ust. </w:t>
      </w:r>
      <w:r w:rsidR="00A17CDB" w:rsidRPr="00EB7D1A">
        <w:rPr>
          <w:rFonts w:ascii="Verdana" w:hAnsi="Verdana"/>
          <w:sz w:val="18"/>
          <w:szCs w:val="18"/>
        </w:rPr>
        <w:t>2</w:t>
      </w:r>
      <w:r w:rsidRPr="00EB7D1A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EB7D1A">
        <w:rPr>
          <w:rFonts w:ascii="Verdana" w:hAnsi="Verdana"/>
          <w:sz w:val="18"/>
          <w:szCs w:val="18"/>
        </w:rPr>
        <w:t xml:space="preserve"> </w:t>
      </w:r>
      <w:r w:rsidR="00CC1A8E" w:rsidRPr="00EB7D1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EB7D1A">
        <w:rPr>
          <w:rFonts w:ascii="Verdana" w:hAnsi="Verdana"/>
          <w:sz w:val="18"/>
          <w:szCs w:val="18"/>
        </w:rPr>
        <w:t>t.j</w:t>
      </w:r>
      <w:proofErr w:type="spellEnd"/>
      <w:r w:rsidR="00CC1A8E" w:rsidRPr="00EB7D1A">
        <w:rPr>
          <w:rFonts w:ascii="Verdana" w:hAnsi="Verdana"/>
          <w:sz w:val="18"/>
          <w:szCs w:val="18"/>
        </w:rPr>
        <w:t xml:space="preserve">. ze zm.) </w:t>
      </w:r>
      <w:r w:rsidRPr="00EB7D1A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EB7D1A">
        <w:rPr>
          <w:rFonts w:ascii="Verdana" w:hAnsi="Verdana"/>
          <w:sz w:val="18"/>
          <w:szCs w:val="18"/>
        </w:rPr>
        <w:t>Pzp</w:t>
      </w:r>
      <w:proofErr w:type="spellEnd"/>
      <w:r w:rsidRPr="00EB7D1A">
        <w:rPr>
          <w:rFonts w:ascii="Verdana" w:hAnsi="Verdana"/>
          <w:sz w:val="18"/>
          <w:szCs w:val="18"/>
        </w:rPr>
        <w:t>”</w:t>
      </w:r>
      <w:r w:rsidR="00D26ED6" w:rsidRPr="00EB7D1A">
        <w:rPr>
          <w:rFonts w:ascii="Verdana" w:hAnsi="Verdana"/>
          <w:sz w:val="18"/>
          <w:szCs w:val="18"/>
        </w:rPr>
        <w:t xml:space="preserve">, </w:t>
      </w:r>
      <w:r w:rsidRPr="00EB7D1A">
        <w:rPr>
          <w:rFonts w:ascii="Verdana" w:hAnsi="Verdana"/>
          <w:sz w:val="18"/>
          <w:szCs w:val="18"/>
        </w:rPr>
        <w:t>informuje</w:t>
      </w:r>
      <w:r w:rsidR="00D26ED6" w:rsidRPr="00EB7D1A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EB7D1A">
        <w:rPr>
          <w:rFonts w:ascii="Verdana" w:hAnsi="Verdana"/>
          <w:sz w:val="18"/>
          <w:szCs w:val="18"/>
        </w:rPr>
        <w:t>najkorzystniejsz</w:t>
      </w:r>
      <w:r w:rsidR="00D26ED6" w:rsidRPr="00EB7D1A">
        <w:rPr>
          <w:rFonts w:ascii="Verdana" w:hAnsi="Verdana"/>
          <w:sz w:val="18"/>
          <w:szCs w:val="18"/>
        </w:rPr>
        <w:t xml:space="preserve">a wybrana została </w:t>
      </w:r>
      <w:r w:rsidR="00756CDA" w:rsidRPr="00EB7D1A">
        <w:rPr>
          <w:rFonts w:ascii="Verdana" w:hAnsi="Verdana"/>
          <w:sz w:val="18"/>
          <w:szCs w:val="18"/>
        </w:rPr>
        <w:t>ofer</w:t>
      </w:r>
      <w:r w:rsidR="00D26ED6" w:rsidRPr="00EB7D1A">
        <w:rPr>
          <w:rFonts w:ascii="Verdana" w:hAnsi="Verdana"/>
          <w:sz w:val="18"/>
          <w:szCs w:val="18"/>
        </w:rPr>
        <w:t>t</w:t>
      </w:r>
      <w:r w:rsidR="009F0E5C" w:rsidRPr="00EB7D1A">
        <w:rPr>
          <w:rFonts w:ascii="Verdana" w:hAnsi="Verdana"/>
          <w:sz w:val="18"/>
          <w:szCs w:val="18"/>
        </w:rPr>
        <w:t>a</w:t>
      </w:r>
      <w:r w:rsidR="00D26ED6" w:rsidRPr="00EB7D1A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D571A" w:rsidRPr="00EB7D1A" w14:paraId="6D07A39B" w14:textId="77777777" w:rsidTr="00CD283F">
        <w:trPr>
          <w:cantSplit/>
        </w:trPr>
        <w:tc>
          <w:tcPr>
            <w:tcW w:w="10150" w:type="dxa"/>
          </w:tcPr>
          <w:p w14:paraId="51C0A777" w14:textId="77777777" w:rsidR="002D571A" w:rsidRPr="00EB7D1A" w:rsidRDefault="002D571A" w:rsidP="00CD283F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EB7D1A">
              <w:rPr>
                <w:rFonts w:ascii="Verdana" w:hAnsi="Verdana"/>
                <w:b/>
                <w:sz w:val="18"/>
                <w:szCs w:val="18"/>
              </w:rPr>
              <w:t>Audmax</w:t>
            </w:r>
            <w:proofErr w:type="spellEnd"/>
            <w:r w:rsidRPr="00EB7D1A">
              <w:rPr>
                <w:rFonts w:ascii="Verdana" w:hAnsi="Verdana"/>
                <w:b/>
                <w:sz w:val="18"/>
                <w:szCs w:val="18"/>
              </w:rPr>
              <w:t xml:space="preserve"> Błażej Biliński</w:t>
            </w:r>
          </w:p>
          <w:p w14:paraId="66E55CD7" w14:textId="737D5D9F" w:rsidR="002D571A" w:rsidRPr="00EB7D1A" w:rsidRDefault="008D4CAA" w:rsidP="00CD283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B7D1A">
              <w:rPr>
                <w:rFonts w:ascii="Verdana" w:hAnsi="Verdana"/>
                <w:bCs/>
                <w:sz w:val="18"/>
                <w:szCs w:val="18"/>
              </w:rPr>
              <w:t>O</w:t>
            </w:r>
            <w:r w:rsidR="002D571A" w:rsidRPr="00EB7D1A">
              <w:rPr>
                <w:rFonts w:ascii="Verdana" w:hAnsi="Verdana"/>
                <w:bCs/>
                <w:sz w:val="18"/>
                <w:szCs w:val="18"/>
              </w:rPr>
              <w:t xml:space="preserve">rzechowa 2 </w:t>
            </w:r>
          </w:p>
          <w:p w14:paraId="0827916E" w14:textId="77777777" w:rsidR="002D571A" w:rsidRPr="00EB7D1A" w:rsidRDefault="002D571A" w:rsidP="00CD283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EB7D1A">
              <w:rPr>
                <w:rFonts w:ascii="Verdana" w:hAnsi="Verdana"/>
                <w:bCs/>
                <w:sz w:val="18"/>
                <w:szCs w:val="18"/>
              </w:rPr>
              <w:t>55-040 Królikowice</w:t>
            </w:r>
          </w:p>
          <w:p w14:paraId="594F361F" w14:textId="77777777" w:rsidR="002D571A" w:rsidRPr="00EB7D1A" w:rsidRDefault="002D571A" w:rsidP="00CD283F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B7D1A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EB7D1A">
              <w:rPr>
                <w:rFonts w:ascii="Verdana" w:hAnsi="Verdana"/>
                <w:b/>
                <w:sz w:val="18"/>
                <w:szCs w:val="18"/>
              </w:rPr>
              <w:t>5 412.00 zł</w:t>
            </w:r>
            <w:r w:rsidRPr="00EB7D1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EDC1B14" w14:textId="78042B6C" w:rsidR="002D571A" w:rsidRPr="00EB7D1A" w:rsidRDefault="002D571A" w:rsidP="00CD283F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B7D1A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EB7D1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B7D1A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</w:t>
            </w:r>
            <w:r w:rsidR="008D4CAA" w:rsidRPr="00EB7D1A">
              <w:rPr>
                <w:rFonts w:ascii="Verdana" w:hAnsi="Verdana"/>
                <w:color w:val="000000"/>
                <w:sz w:val="18"/>
                <w:szCs w:val="18"/>
              </w:rPr>
              <w:t>ami</w:t>
            </w:r>
            <w:r w:rsidRPr="00EB7D1A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EB7D1A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91C6D3D" w14:textId="77777777" w:rsidR="003A0AFC" w:rsidRPr="00EB7D1A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EB7D1A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94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"/>
        <w:gridCol w:w="680"/>
        <w:gridCol w:w="29"/>
        <w:gridCol w:w="3544"/>
        <w:gridCol w:w="1276"/>
        <w:gridCol w:w="2835"/>
        <w:gridCol w:w="1701"/>
      </w:tblGrid>
      <w:tr w:rsidR="008D4CAA" w:rsidRPr="00EB7D1A" w14:paraId="58C26E0C" w14:textId="77777777" w:rsidTr="008D4CAA">
        <w:trPr>
          <w:gridBefore w:val="1"/>
          <w:wBefore w:w="29" w:type="dxa"/>
          <w:trHeight w:val="510"/>
        </w:trPr>
        <w:tc>
          <w:tcPr>
            <w:tcW w:w="709" w:type="dxa"/>
            <w:gridSpan w:val="2"/>
            <w:vAlign w:val="center"/>
          </w:tcPr>
          <w:p w14:paraId="3297A7C9" w14:textId="77777777" w:rsidR="008D4CAA" w:rsidRPr="00EB7D1A" w:rsidRDefault="008D4CA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EB7D1A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14:paraId="7F0C8FB3" w14:textId="77777777" w:rsidR="008D4CAA" w:rsidRPr="00EB7D1A" w:rsidRDefault="008D4CA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14:paraId="1FF1C362" w14:textId="77777777" w:rsidR="008D4CAA" w:rsidRPr="00EB7D1A" w:rsidRDefault="008D4CA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14:paraId="18E15C19" w14:textId="77777777" w:rsidR="008D4CAA" w:rsidRPr="00EB7D1A" w:rsidRDefault="008D4CA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>Przeprowadzenie audytu on-line</w:t>
            </w:r>
          </w:p>
        </w:tc>
        <w:tc>
          <w:tcPr>
            <w:tcW w:w="1701" w:type="dxa"/>
            <w:vAlign w:val="center"/>
          </w:tcPr>
          <w:p w14:paraId="3F7DD0DC" w14:textId="77777777" w:rsidR="008D4CAA" w:rsidRPr="00EB7D1A" w:rsidRDefault="008D4CA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D4CAA" w:rsidRPr="00EB7D1A" w14:paraId="42EBF4A0" w14:textId="77777777" w:rsidTr="008D4CAA">
        <w:trPr>
          <w:gridBefore w:val="1"/>
          <w:wBefore w:w="29" w:type="dxa"/>
        </w:trPr>
        <w:tc>
          <w:tcPr>
            <w:tcW w:w="709" w:type="dxa"/>
            <w:gridSpan w:val="2"/>
            <w:vAlign w:val="center"/>
          </w:tcPr>
          <w:p w14:paraId="3604B24E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14:paraId="6D391C0C" w14:textId="77777777" w:rsidR="008D4CAA" w:rsidRPr="00EB7D1A" w:rsidRDefault="008D4CAA" w:rsidP="00CD283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>Audmax</w:t>
            </w:r>
            <w:proofErr w:type="spellEnd"/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 xml:space="preserve"> Błażej Biliński</w:t>
            </w:r>
          </w:p>
          <w:p w14:paraId="42F5DDAA" w14:textId="098EC900" w:rsidR="008D4CAA" w:rsidRPr="00EB7D1A" w:rsidRDefault="008D4CAA" w:rsidP="00CD283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 xml:space="preserve">Orzechowa 2 </w:t>
            </w:r>
          </w:p>
          <w:p w14:paraId="6D458C69" w14:textId="77777777" w:rsidR="008D4CAA" w:rsidRPr="00EB7D1A" w:rsidRDefault="008D4CAA" w:rsidP="00CD283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>55-040 Królikowice</w:t>
            </w:r>
          </w:p>
        </w:tc>
        <w:tc>
          <w:tcPr>
            <w:tcW w:w="1276" w:type="dxa"/>
            <w:vAlign w:val="center"/>
          </w:tcPr>
          <w:p w14:paraId="20288731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835" w:type="dxa"/>
            <w:vAlign w:val="center"/>
          </w:tcPr>
          <w:p w14:paraId="4DD71DC5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550BDB61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8D4CAA" w:rsidRPr="00EB7D1A" w14:paraId="2EA0E9DE" w14:textId="77777777" w:rsidTr="008D4CAA">
        <w:trPr>
          <w:gridBefore w:val="1"/>
          <w:wBefore w:w="29" w:type="dxa"/>
        </w:trPr>
        <w:tc>
          <w:tcPr>
            <w:tcW w:w="709" w:type="dxa"/>
            <w:gridSpan w:val="2"/>
            <w:vAlign w:val="center"/>
          </w:tcPr>
          <w:p w14:paraId="7114768A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>11</w:t>
            </w:r>
          </w:p>
        </w:tc>
        <w:tc>
          <w:tcPr>
            <w:tcW w:w="3544" w:type="dxa"/>
            <w:vAlign w:val="center"/>
          </w:tcPr>
          <w:p w14:paraId="391472DC" w14:textId="77777777" w:rsidR="008D4CAA" w:rsidRPr="00EB7D1A" w:rsidRDefault="008D4CAA" w:rsidP="00CD283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>Kancelaria Rachunkowo-Audytorska Biegły Rewident Tomasz Niedźwiedź</w:t>
            </w:r>
          </w:p>
          <w:p w14:paraId="60873CF5" w14:textId="77777777" w:rsidR="008D4CAA" w:rsidRPr="00EB7D1A" w:rsidRDefault="008D4CAA" w:rsidP="00CD283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 xml:space="preserve">Wojska Polskiego 91 </w:t>
            </w:r>
          </w:p>
          <w:p w14:paraId="3F3A7771" w14:textId="77777777" w:rsidR="008D4CAA" w:rsidRPr="00EB7D1A" w:rsidRDefault="008D4CAA" w:rsidP="00CD283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>86-100 Świecie</w:t>
            </w:r>
          </w:p>
        </w:tc>
        <w:tc>
          <w:tcPr>
            <w:tcW w:w="1276" w:type="dxa"/>
            <w:vAlign w:val="center"/>
          </w:tcPr>
          <w:p w14:paraId="41050E3B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45,10</w:t>
            </w:r>
          </w:p>
        </w:tc>
        <w:tc>
          <w:tcPr>
            <w:tcW w:w="2835" w:type="dxa"/>
            <w:vAlign w:val="center"/>
          </w:tcPr>
          <w:p w14:paraId="79FFC1A6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2A698F08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85,10</w:t>
            </w:r>
          </w:p>
        </w:tc>
      </w:tr>
      <w:tr w:rsidR="008D4CAA" w:rsidRPr="00EB7D1A" w14:paraId="0D61D04B" w14:textId="77777777" w:rsidTr="008D4CAA">
        <w:tc>
          <w:tcPr>
            <w:tcW w:w="709" w:type="dxa"/>
            <w:gridSpan w:val="2"/>
            <w:vAlign w:val="center"/>
          </w:tcPr>
          <w:p w14:paraId="6E38B9D2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3573" w:type="dxa"/>
            <w:gridSpan w:val="2"/>
            <w:vAlign w:val="center"/>
          </w:tcPr>
          <w:p w14:paraId="113D94C5" w14:textId="77777777" w:rsidR="008D4CAA" w:rsidRPr="00EB7D1A" w:rsidRDefault="008D4CAA" w:rsidP="00CD283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>Audim</w:t>
            </w:r>
            <w:proofErr w:type="spellEnd"/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 xml:space="preserve">-Andrzej </w:t>
            </w:r>
            <w:proofErr w:type="spellStart"/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>Dwórnik</w:t>
            </w:r>
            <w:proofErr w:type="spellEnd"/>
          </w:p>
          <w:p w14:paraId="0280F734" w14:textId="77777777" w:rsidR="008D4CAA" w:rsidRPr="00EB7D1A" w:rsidRDefault="008D4CAA" w:rsidP="00CD283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>Działkowa 26 /8</w:t>
            </w:r>
          </w:p>
          <w:p w14:paraId="28982AC2" w14:textId="77777777" w:rsidR="008D4CAA" w:rsidRPr="00EB7D1A" w:rsidRDefault="008D4CAA" w:rsidP="00CD283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>50-538 Wrocław</w:t>
            </w:r>
          </w:p>
        </w:tc>
        <w:tc>
          <w:tcPr>
            <w:tcW w:w="1276" w:type="dxa"/>
            <w:vAlign w:val="center"/>
          </w:tcPr>
          <w:p w14:paraId="70AD160A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44,01</w:t>
            </w:r>
          </w:p>
        </w:tc>
        <w:tc>
          <w:tcPr>
            <w:tcW w:w="2835" w:type="dxa"/>
            <w:vAlign w:val="center"/>
          </w:tcPr>
          <w:p w14:paraId="3B336C01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11733FC3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84,01</w:t>
            </w:r>
          </w:p>
        </w:tc>
      </w:tr>
      <w:tr w:rsidR="008D4CAA" w:rsidRPr="00EB7D1A" w14:paraId="16513907" w14:textId="77777777" w:rsidTr="008D4CAA">
        <w:tc>
          <w:tcPr>
            <w:tcW w:w="709" w:type="dxa"/>
            <w:gridSpan w:val="2"/>
            <w:vAlign w:val="center"/>
          </w:tcPr>
          <w:p w14:paraId="7C80866A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573" w:type="dxa"/>
            <w:gridSpan w:val="2"/>
            <w:vAlign w:val="center"/>
          </w:tcPr>
          <w:p w14:paraId="69B1810C" w14:textId="77777777" w:rsidR="008D4CAA" w:rsidRPr="00EB7D1A" w:rsidRDefault="008D4CAA" w:rsidP="00CD283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 xml:space="preserve">Kancelaria Radcy Prawnego Paweł </w:t>
            </w:r>
            <w:proofErr w:type="spellStart"/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>Falenta</w:t>
            </w:r>
            <w:proofErr w:type="spellEnd"/>
          </w:p>
          <w:p w14:paraId="59B0A2F7" w14:textId="77777777" w:rsidR="008D4CAA" w:rsidRPr="00EB7D1A" w:rsidRDefault="008D4CAA" w:rsidP="00CD283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>Bolesława Krzywoustego 273 /I</w:t>
            </w:r>
          </w:p>
          <w:p w14:paraId="6868D65D" w14:textId="77777777" w:rsidR="008D4CAA" w:rsidRPr="00EB7D1A" w:rsidRDefault="008D4CAA" w:rsidP="00CD283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>51-310 Wrocław</w:t>
            </w:r>
          </w:p>
        </w:tc>
        <w:tc>
          <w:tcPr>
            <w:tcW w:w="1276" w:type="dxa"/>
            <w:vAlign w:val="center"/>
          </w:tcPr>
          <w:p w14:paraId="18F49890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37,71</w:t>
            </w:r>
          </w:p>
        </w:tc>
        <w:tc>
          <w:tcPr>
            <w:tcW w:w="2835" w:type="dxa"/>
            <w:vAlign w:val="center"/>
          </w:tcPr>
          <w:p w14:paraId="7A8D7991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6BA439FB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77,71</w:t>
            </w:r>
          </w:p>
        </w:tc>
      </w:tr>
      <w:tr w:rsidR="008D4CAA" w:rsidRPr="00EB7D1A" w14:paraId="36F0CE04" w14:textId="77777777" w:rsidTr="008D4CAA">
        <w:tc>
          <w:tcPr>
            <w:tcW w:w="709" w:type="dxa"/>
            <w:gridSpan w:val="2"/>
            <w:vAlign w:val="center"/>
          </w:tcPr>
          <w:p w14:paraId="45056D87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>10</w:t>
            </w:r>
          </w:p>
        </w:tc>
        <w:tc>
          <w:tcPr>
            <w:tcW w:w="3573" w:type="dxa"/>
            <w:gridSpan w:val="2"/>
            <w:vAlign w:val="center"/>
          </w:tcPr>
          <w:p w14:paraId="7C479F6B" w14:textId="5BF4ED7F" w:rsidR="008D4CAA" w:rsidRPr="00EB7D1A" w:rsidRDefault="008D4CAA" w:rsidP="00CD283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 xml:space="preserve">DPC </w:t>
            </w:r>
            <w:proofErr w:type="spellStart"/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>Audit</w:t>
            </w:r>
            <w:proofErr w:type="spellEnd"/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 xml:space="preserve"> Partner Sp. z o.o.</w:t>
            </w:r>
          </w:p>
          <w:p w14:paraId="62BBC1BB" w14:textId="77777777" w:rsidR="008D4CAA" w:rsidRPr="00EB7D1A" w:rsidRDefault="008D4CAA" w:rsidP="00CD283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>ul. Armii Krajowej 15 /7</w:t>
            </w:r>
          </w:p>
          <w:p w14:paraId="5804187F" w14:textId="77777777" w:rsidR="008D4CAA" w:rsidRPr="00EB7D1A" w:rsidRDefault="008D4CAA" w:rsidP="00CD283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>45-071 Opole</w:t>
            </w:r>
          </w:p>
        </w:tc>
        <w:tc>
          <w:tcPr>
            <w:tcW w:w="1276" w:type="dxa"/>
            <w:vAlign w:val="center"/>
          </w:tcPr>
          <w:p w14:paraId="302C99C1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22,86</w:t>
            </w:r>
          </w:p>
        </w:tc>
        <w:tc>
          <w:tcPr>
            <w:tcW w:w="2835" w:type="dxa"/>
            <w:vAlign w:val="center"/>
          </w:tcPr>
          <w:p w14:paraId="3A133DE1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62ECF145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62,86</w:t>
            </w:r>
          </w:p>
        </w:tc>
      </w:tr>
      <w:tr w:rsidR="008D4CAA" w:rsidRPr="00EB7D1A" w14:paraId="5D0699B7" w14:textId="77777777" w:rsidTr="008D4CAA">
        <w:tc>
          <w:tcPr>
            <w:tcW w:w="709" w:type="dxa"/>
            <w:gridSpan w:val="2"/>
            <w:vAlign w:val="center"/>
          </w:tcPr>
          <w:p w14:paraId="4F1C4E9D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>9</w:t>
            </w:r>
          </w:p>
        </w:tc>
        <w:tc>
          <w:tcPr>
            <w:tcW w:w="3573" w:type="dxa"/>
            <w:gridSpan w:val="2"/>
            <w:vAlign w:val="center"/>
          </w:tcPr>
          <w:p w14:paraId="0C00AABD" w14:textId="77777777" w:rsidR="008D4CAA" w:rsidRPr="00EB7D1A" w:rsidRDefault="008D4CAA" w:rsidP="00CD283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>Dorota Rakoczy FIDES Audyt Doradztwo Zarządzanie</w:t>
            </w:r>
          </w:p>
          <w:p w14:paraId="10A2D600" w14:textId="77777777" w:rsidR="008D4CAA" w:rsidRPr="00EB7D1A" w:rsidRDefault="008D4CAA" w:rsidP="00CD283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 xml:space="preserve">ul. Zielona 9 </w:t>
            </w:r>
          </w:p>
          <w:p w14:paraId="51F88076" w14:textId="77777777" w:rsidR="008D4CAA" w:rsidRPr="00EB7D1A" w:rsidRDefault="008D4CAA" w:rsidP="00CD283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lastRenderedPageBreak/>
              <w:t>32-608 Osiek</w:t>
            </w:r>
          </w:p>
        </w:tc>
        <w:tc>
          <w:tcPr>
            <w:tcW w:w="1276" w:type="dxa"/>
            <w:vAlign w:val="center"/>
          </w:tcPr>
          <w:p w14:paraId="45650D21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lastRenderedPageBreak/>
              <w:t xml:space="preserve">  21,82</w:t>
            </w:r>
          </w:p>
        </w:tc>
        <w:tc>
          <w:tcPr>
            <w:tcW w:w="2835" w:type="dxa"/>
            <w:vAlign w:val="center"/>
          </w:tcPr>
          <w:p w14:paraId="50B571CB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29953B09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61,82</w:t>
            </w:r>
          </w:p>
        </w:tc>
      </w:tr>
      <w:tr w:rsidR="008D4CAA" w:rsidRPr="00EB7D1A" w14:paraId="25BD9A35" w14:textId="77777777" w:rsidTr="008D4CAA">
        <w:tc>
          <w:tcPr>
            <w:tcW w:w="709" w:type="dxa"/>
            <w:gridSpan w:val="2"/>
            <w:vAlign w:val="center"/>
          </w:tcPr>
          <w:p w14:paraId="6143EC54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573" w:type="dxa"/>
            <w:gridSpan w:val="2"/>
            <w:vAlign w:val="center"/>
          </w:tcPr>
          <w:p w14:paraId="05CE2D1C" w14:textId="77777777" w:rsidR="008D4CAA" w:rsidRPr="00EB7D1A" w:rsidRDefault="008D4CAA" w:rsidP="00CD283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 xml:space="preserve">Grupa </w:t>
            </w:r>
            <w:proofErr w:type="spellStart"/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>Gumułka</w:t>
            </w:r>
            <w:proofErr w:type="spellEnd"/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 xml:space="preserve"> - </w:t>
            </w:r>
            <w:proofErr w:type="spellStart"/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>Euroedukacja</w:t>
            </w:r>
            <w:proofErr w:type="spellEnd"/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51A52F70" w14:textId="77777777" w:rsidR="008D4CAA" w:rsidRPr="00EB7D1A" w:rsidRDefault="008D4CAA" w:rsidP="00CD283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 xml:space="preserve">Matejki Jana 4 </w:t>
            </w:r>
          </w:p>
          <w:p w14:paraId="4919B23B" w14:textId="77777777" w:rsidR="008D4CAA" w:rsidRPr="00EB7D1A" w:rsidRDefault="008D4CAA" w:rsidP="00CD283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>40-077 Katowice</w:t>
            </w:r>
          </w:p>
        </w:tc>
        <w:tc>
          <w:tcPr>
            <w:tcW w:w="1276" w:type="dxa"/>
            <w:vAlign w:val="center"/>
          </w:tcPr>
          <w:p w14:paraId="79D75367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21,12</w:t>
            </w:r>
          </w:p>
        </w:tc>
        <w:tc>
          <w:tcPr>
            <w:tcW w:w="2835" w:type="dxa"/>
            <w:vAlign w:val="center"/>
          </w:tcPr>
          <w:p w14:paraId="54A78BAE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4A7FD93B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61,12</w:t>
            </w:r>
          </w:p>
        </w:tc>
      </w:tr>
      <w:tr w:rsidR="008D4CAA" w:rsidRPr="00EB7D1A" w14:paraId="294AAFAC" w14:textId="77777777" w:rsidTr="008D4CAA">
        <w:tc>
          <w:tcPr>
            <w:tcW w:w="709" w:type="dxa"/>
            <w:gridSpan w:val="2"/>
            <w:vAlign w:val="center"/>
          </w:tcPr>
          <w:p w14:paraId="75D19AB3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3573" w:type="dxa"/>
            <w:gridSpan w:val="2"/>
            <w:vAlign w:val="center"/>
          </w:tcPr>
          <w:p w14:paraId="0528AEC1" w14:textId="5E47F91A" w:rsidR="008D4CAA" w:rsidRPr="00EB7D1A" w:rsidRDefault="008D4CAA" w:rsidP="00CD283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>CONCEPT FINANCE AUDYT I DORADZTWO RAFAŁ DURKACZ</w:t>
            </w:r>
          </w:p>
          <w:p w14:paraId="04C4E0FB" w14:textId="77777777" w:rsidR="008D4CAA" w:rsidRPr="00EB7D1A" w:rsidRDefault="008D4CAA" w:rsidP="00CD283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>Piotrkowska 270 /1408</w:t>
            </w:r>
          </w:p>
          <w:p w14:paraId="0FF7BFDF" w14:textId="77777777" w:rsidR="008D4CAA" w:rsidRPr="00EB7D1A" w:rsidRDefault="008D4CAA" w:rsidP="00CD283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>90-361 Łódź</w:t>
            </w:r>
          </w:p>
        </w:tc>
        <w:tc>
          <w:tcPr>
            <w:tcW w:w="1276" w:type="dxa"/>
            <w:vAlign w:val="center"/>
          </w:tcPr>
          <w:p w14:paraId="2E889AD1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14,67</w:t>
            </w:r>
          </w:p>
        </w:tc>
        <w:tc>
          <w:tcPr>
            <w:tcW w:w="2835" w:type="dxa"/>
            <w:vAlign w:val="center"/>
          </w:tcPr>
          <w:p w14:paraId="49A7FE5F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03B3F1AA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54,67</w:t>
            </w:r>
          </w:p>
        </w:tc>
      </w:tr>
      <w:tr w:rsidR="008D4CAA" w:rsidRPr="00EB7D1A" w14:paraId="111EAB76" w14:textId="77777777" w:rsidTr="008D4CAA">
        <w:tc>
          <w:tcPr>
            <w:tcW w:w="709" w:type="dxa"/>
            <w:gridSpan w:val="2"/>
            <w:vAlign w:val="center"/>
          </w:tcPr>
          <w:p w14:paraId="314213B4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>7</w:t>
            </w:r>
          </w:p>
        </w:tc>
        <w:tc>
          <w:tcPr>
            <w:tcW w:w="3573" w:type="dxa"/>
            <w:gridSpan w:val="2"/>
            <w:vAlign w:val="center"/>
          </w:tcPr>
          <w:p w14:paraId="4EFABF66" w14:textId="64B19DE7" w:rsidR="008D4CAA" w:rsidRPr="00EB7D1A" w:rsidRDefault="008D4CAA" w:rsidP="00CD283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>Synergia-</w:t>
            </w:r>
            <w:r w:rsidR="00E428F6" w:rsidRPr="00EB7D1A">
              <w:rPr>
                <w:rFonts w:ascii="Verdana" w:hAnsi="Verdana" w:cs="Times New Roman"/>
                <w:b/>
                <w:sz w:val="18"/>
                <w:szCs w:val="18"/>
              </w:rPr>
              <w:t>p</w:t>
            </w:r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 xml:space="preserve">ro Audyt </w:t>
            </w:r>
            <w:r w:rsidR="00E428F6" w:rsidRPr="00EB7D1A">
              <w:rPr>
                <w:rFonts w:ascii="Verdana" w:hAnsi="Verdana" w:cs="Times New Roman"/>
                <w:b/>
                <w:sz w:val="18"/>
                <w:szCs w:val="18"/>
              </w:rPr>
              <w:t>Sp. z o.o.</w:t>
            </w:r>
          </w:p>
          <w:p w14:paraId="048D9230" w14:textId="11E4AE24" w:rsidR="008D4CAA" w:rsidRPr="00EB7D1A" w:rsidRDefault="00E428F6" w:rsidP="00CD283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>Zielińska 11a/3</w:t>
            </w:r>
          </w:p>
          <w:p w14:paraId="462DDEA7" w14:textId="21FF2A93" w:rsidR="008D4CAA" w:rsidRPr="00EB7D1A" w:rsidRDefault="00E428F6" w:rsidP="00CD283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>31-227 Kraków</w:t>
            </w:r>
          </w:p>
        </w:tc>
        <w:tc>
          <w:tcPr>
            <w:tcW w:w="1276" w:type="dxa"/>
            <w:vAlign w:val="center"/>
          </w:tcPr>
          <w:p w14:paraId="68C394BE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41,10</w:t>
            </w:r>
          </w:p>
        </w:tc>
        <w:tc>
          <w:tcPr>
            <w:tcW w:w="2835" w:type="dxa"/>
            <w:vAlign w:val="center"/>
          </w:tcPr>
          <w:p w14:paraId="322E2254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1725684A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41,10</w:t>
            </w:r>
          </w:p>
        </w:tc>
      </w:tr>
      <w:tr w:rsidR="008D4CAA" w:rsidRPr="00EB7D1A" w14:paraId="261C9A80" w14:textId="77777777" w:rsidTr="008D4CAA">
        <w:tc>
          <w:tcPr>
            <w:tcW w:w="709" w:type="dxa"/>
            <w:gridSpan w:val="2"/>
            <w:vAlign w:val="center"/>
          </w:tcPr>
          <w:p w14:paraId="60A499C5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573" w:type="dxa"/>
            <w:gridSpan w:val="2"/>
            <w:vAlign w:val="center"/>
          </w:tcPr>
          <w:p w14:paraId="25ABF47B" w14:textId="77777777" w:rsidR="008D4CAA" w:rsidRPr="00EB7D1A" w:rsidRDefault="008D4CAA" w:rsidP="00CD283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>AB Audyt Artur Bołdak</w:t>
            </w:r>
          </w:p>
          <w:p w14:paraId="50CEEB53" w14:textId="77777777" w:rsidR="008D4CAA" w:rsidRPr="00EB7D1A" w:rsidRDefault="008D4CAA" w:rsidP="00CD283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 xml:space="preserve">Zielony Zakątek 46 </w:t>
            </w:r>
          </w:p>
          <w:p w14:paraId="2D26A46C" w14:textId="77777777" w:rsidR="008D4CAA" w:rsidRPr="00EB7D1A" w:rsidRDefault="008D4CAA" w:rsidP="00CD283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>15-523 Grabówka</w:t>
            </w:r>
          </w:p>
        </w:tc>
        <w:tc>
          <w:tcPr>
            <w:tcW w:w="1276" w:type="dxa"/>
            <w:vAlign w:val="center"/>
          </w:tcPr>
          <w:p w14:paraId="3E7E91D6" w14:textId="5511178D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  <w:r w:rsidR="00E428F6" w:rsidRPr="00EB7D1A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2835" w:type="dxa"/>
            <w:vAlign w:val="center"/>
          </w:tcPr>
          <w:p w14:paraId="18AD86FA" w14:textId="15A7779D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  <w:r w:rsidR="00E428F6" w:rsidRPr="00EB7D1A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468637EF" w14:textId="453CC8C0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  <w:r w:rsidR="00E428F6" w:rsidRPr="00EB7D1A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8D4CAA" w:rsidRPr="00EB7D1A" w14:paraId="1EE06BE0" w14:textId="77777777" w:rsidTr="008D4CAA">
        <w:tc>
          <w:tcPr>
            <w:tcW w:w="709" w:type="dxa"/>
            <w:gridSpan w:val="2"/>
            <w:vAlign w:val="center"/>
          </w:tcPr>
          <w:p w14:paraId="325FEFB3" w14:textId="77777777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>8</w:t>
            </w:r>
          </w:p>
        </w:tc>
        <w:tc>
          <w:tcPr>
            <w:tcW w:w="3573" w:type="dxa"/>
            <w:gridSpan w:val="2"/>
            <w:vAlign w:val="center"/>
          </w:tcPr>
          <w:p w14:paraId="257B7FA5" w14:textId="77777777" w:rsidR="008D4CAA" w:rsidRPr="00EB7D1A" w:rsidRDefault="008D4CAA" w:rsidP="00CD283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 xml:space="preserve">AS AUDYT, SZKOLENIA Jacek </w:t>
            </w:r>
            <w:proofErr w:type="spellStart"/>
            <w:r w:rsidRPr="00EB7D1A">
              <w:rPr>
                <w:rFonts w:ascii="Verdana" w:hAnsi="Verdana" w:cs="Times New Roman"/>
                <w:b/>
                <w:sz w:val="18"/>
                <w:szCs w:val="18"/>
              </w:rPr>
              <w:t>Sudomirski</w:t>
            </w:r>
            <w:proofErr w:type="spellEnd"/>
          </w:p>
          <w:p w14:paraId="0DDC99B6" w14:textId="77777777" w:rsidR="008D4CAA" w:rsidRPr="00EB7D1A" w:rsidRDefault="008D4CAA" w:rsidP="00CD283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>ul. Podhalańska 10 /11</w:t>
            </w:r>
          </w:p>
          <w:p w14:paraId="63019A81" w14:textId="77777777" w:rsidR="008D4CAA" w:rsidRPr="00EB7D1A" w:rsidRDefault="008D4CAA" w:rsidP="00CD283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bCs/>
                <w:sz w:val="18"/>
                <w:szCs w:val="18"/>
              </w:rPr>
              <w:t>85-132 Bydgoszcz</w:t>
            </w:r>
          </w:p>
        </w:tc>
        <w:tc>
          <w:tcPr>
            <w:tcW w:w="1276" w:type="dxa"/>
            <w:vAlign w:val="center"/>
          </w:tcPr>
          <w:p w14:paraId="4F913A54" w14:textId="0BC16760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  <w:r w:rsidR="00E428F6" w:rsidRPr="00EB7D1A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2835" w:type="dxa"/>
            <w:vAlign w:val="center"/>
          </w:tcPr>
          <w:p w14:paraId="11777ED6" w14:textId="54A47C2E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  <w:r w:rsidR="00E428F6" w:rsidRPr="00EB7D1A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701" w:type="dxa"/>
            <w:vAlign w:val="center"/>
          </w:tcPr>
          <w:p w14:paraId="36CE2EA6" w14:textId="47EE5800" w:rsidR="008D4CAA" w:rsidRPr="00EB7D1A" w:rsidRDefault="008D4CAA" w:rsidP="00CD283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EB7D1A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  <w:r w:rsidR="00E428F6" w:rsidRPr="00EB7D1A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2297347D" w14:textId="77777777" w:rsidR="00E85D70" w:rsidRPr="00EB7D1A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1DC55729" w14:textId="509E84E0" w:rsidR="00F960D7" w:rsidRPr="00EB7D1A" w:rsidRDefault="00E428F6" w:rsidP="00F33C66">
      <w:pPr>
        <w:spacing w:line="276" w:lineRule="auto"/>
        <w:jc w:val="both"/>
        <w:rPr>
          <w:rFonts w:ascii="Verdana" w:hAnsi="Verdana"/>
          <w:i/>
          <w:iCs/>
          <w:sz w:val="18"/>
          <w:szCs w:val="18"/>
        </w:rPr>
      </w:pPr>
      <w:r w:rsidRPr="00EB7D1A">
        <w:rPr>
          <w:rFonts w:ascii="Verdana" w:hAnsi="Verdana"/>
          <w:i/>
          <w:iCs/>
          <w:sz w:val="18"/>
          <w:szCs w:val="18"/>
        </w:rPr>
        <w:t>*nie przyznano punktów, gdyż oferta podlega odrzuceniu</w:t>
      </w:r>
    </w:p>
    <w:bookmarkEnd w:id="0"/>
    <w:p w14:paraId="36AD78C4" w14:textId="77777777" w:rsidR="00F960D7" w:rsidRPr="00EB7D1A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EB7D1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16854" w14:textId="77777777" w:rsidR="00AD2DCF" w:rsidRDefault="00AD2DCF">
      <w:r>
        <w:separator/>
      </w:r>
    </w:p>
  </w:endnote>
  <w:endnote w:type="continuationSeparator" w:id="0">
    <w:p w14:paraId="6D0C1047" w14:textId="77777777" w:rsidR="00AD2DCF" w:rsidRDefault="00AD2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9D8B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A48C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2261B8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AFA2CA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570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80668" w14:textId="77777777" w:rsidR="00AD2DCF" w:rsidRDefault="00AD2DCF">
      <w:r>
        <w:separator/>
      </w:r>
    </w:p>
  </w:footnote>
  <w:footnote w:type="continuationSeparator" w:id="0">
    <w:p w14:paraId="217FEC92" w14:textId="77777777" w:rsidR="00AD2DCF" w:rsidRDefault="00AD2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E561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EEDE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BFCA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2DC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D571A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11D6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4CAA"/>
    <w:rsid w:val="008E5102"/>
    <w:rsid w:val="00915B9E"/>
    <w:rsid w:val="00952256"/>
    <w:rsid w:val="0097748A"/>
    <w:rsid w:val="009F0E5C"/>
    <w:rsid w:val="00A029B8"/>
    <w:rsid w:val="00A17CDB"/>
    <w:rsid w:val="00AA02AC"/>
    <w:rsid w:val="00AD2DCF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428F6"/>
    <w:rsid w:val="00E62859"/>
    <w:rsid w:val="00E85D70"/>
    <w:rsid w:val="00EB7D1A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6F442"/>
  <w15:chartTrackingRefBased/>
  <w15:docId w15:val="{2B5B534A-AD8C-4D7B-851A-E67EF5785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2D571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335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2025-02-27T10:14:00Z</cp:lastPrinted>
  <dcterms:created xsi:type="dcterms:W3CDTF">2025-02-27T10:18:00Z</dcterms:created>
  <dcterms:modified xsi:type="dcterms:W3CDTF">2025-02-27T10:18:00Z</dcterms:modified>
</cp:coreProperties>
</file>