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00089" w14:textId="19E2DAF4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2759E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3BD44A0B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014669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2EF6FE4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5486360C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A29601C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4CF2201E" w14:textId="77777777" w:rsidTr="004F10A0">
        <w:tc>
          <w:tcPr>
            <w:tcW w:w="2269" w:type="dxa"/>
            <w:shd w:val="clear" w:color="auto" w:fill="auto"/>
          </w:tcPr>
          <w:p w14:paraId="00590365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E3D869" w14:textId="77777777" w:rsidR="00A137C9" w:rsidRPr="00A2540E" w:rsidRDefault="008F741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74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Soczewki wewnątrzgałkowe wraz z depozytem i soczewki trójogniskowe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7419" w:rsidRPr="00A2540E" w14:paraId="09C2077E" w14:textId="77777777" w:rsidTr="007F7471">
        <w:tc>
          <w:tcPr>
            <w:tcW w:w="2269" w:type="dxa"/>
            <w:shd w:val="clear" w:color="auto" w:fill="auto"/>
          </w:tcPr>
          <w:p w14:paraId="7FC6FD61" w14:textId="77777777" w:rsidR="008F7419" w:rsidRPr="00A2540E" w:rsidRDefault="008F7419" w:rsidP="007F74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F37451" w14:textId="77777777" w:rsidR="008F7419" w:rsidRPr="00A2540E" w:rsidRDefault="008F7419" w:rsidP="007F74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74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SZP-271-2/25</w:t>
            </w:r>
          </w:p>
        </w:tc>
      </w:tr>
    </w:tbl>
    <w:p w14:paraId="73A62BDC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8ED94E0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7419" w:rsidRPr="008F7419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5D753C40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3EB43DC0" w14:textId="77777777" w:rsidTr="00A137C9">
        <w:tc>
          <w:tcPr>
            <w:tcW w:w="617" w:type="dxa"/>
            <w:shd w:val="clear" w:color="auto" w:fill="auto"/>
            <w:vAlign w:val="center"/>
          </w:tcPr>
          <w:p w14:paraId="75954C2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B9733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28DA30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92A7965" w14:textId="77777777" w:rsidTr="00A137C9">
        <w:tc>
          <w:tcPr>
            <w:tcW w:w="617" w:type="dxa"/>
            <w:shd w:val="clear" w:color="auto" w:fill="auto"/>
            <w:vAlign w:val="center"/>
          </w:tcPr>
          <w:p w14:paraId="23B1D2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77E4897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57A200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9A23C03" w14:textId="77777777" w:rsidTr="00A137C9">
        <w:tc>
          <w:tcPr>
            <w:tcW w:w="617" w:type="dxa"/>
            <w:shd w:val="clear" w:color="auto" w:fill="auto"/>
            <w:vAlign w:val="center"/>
          </w:tcPr>
          <w:p w14:paraId="3D7FBF8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E4765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F9CB39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E5139C" w14:textId="13ADFECD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F7419" w:rsidRPr="008F7419">
        <w:rPr>
          <w:rFonts w:ascii="Arial" w:hAnsi="Arial" w:cs="Arial"/>
          <w:sz w:val="24"/>
          <w:szCs w:val="24"/>
        </w:rPr>
        <w:t>(</w:t>
      </w:r>
      <w:proofErr w:type="spellStart"/>
      <w:r w:rsidR="008F7419" w:rsidRPr="008F7419">
        <w:rPr>
          <w:rFonts w:ascii="Arial" w:hAnsi="Arial" w:cs="Arial"/>
          <w:sz w:val="24"/>
          <w:szCs w:val="24"/>
        </w:rPr>
        <w:t>t.j</w:t>
      </w:r>
      <w:proofErr w:type="spellEnd"/>
      <w:r w:rsidR="008F7419" w:rsidRPr="008F7419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0589AFCF" w14:textId="77777777" w:rsidTr="00A137C9">
        <w:tc>
          <w:tcPr>
            <w:tcW w:w="617" w:type="dxa"/>
            <w:shd w:val="clear" w:color="auto" w:fill="auto"/>
            <w:vAlign w:val="center"/>
          </w:tcPr>
          <w:p w14:paraId="522E1D5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4E27778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B2069D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5228676" w14:textId="77777777" w:rsidTr="00A137C9">
        <w:tc>
          <w:tcPr>
            <w:tcW w:w="617" w:type="dxa"/>
            <w:shd w:val="clear" w:color="auto" w:fill="auto"/>
            <w:vAlign w:val="center"/>
          </w:tcPr>
          <w:p w14:paraId="0E2A42F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6588C86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0E13B56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19286A85" w14:textId="77777777" w:rsidTr="00A137C9">
        <w:tc>
          <w:tcPr>
            <w:tcW w:w="617" w:type="dxa"/>
            <w:shd w:val="clear" w:color="auto" w:fill="auto"/>
            <w:vAlign w:val="center"/>
          </w:tcPr>
          <w:p w14:paraId="388D1B2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856BF0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2EAEA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E8B33AD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D4A58FF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64181B92" w14:textId="77777777" w:rsidTr="004F10A0">
        <w:tc>
          <w:tcPr>
            <w:tcW w:w="2660" w:type="dxa"/>
            <w:shd w:val="clear" w:color="auto" w:fill="auto"/>
          </w:tcPr>
          <w:p w14:paraId="28453715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25EF1A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F686E88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464FDF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70FF0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6F4456D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F741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E699FE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D4A07" w14:textId="77777777" w:rsidR="009917B7" w:rsidRDefault="009917B7" w:rsidP="00025386">
      <w:pPr>
        <w:spacing w:after="0" w:line="240" w:lineRule="auto"/>
      </w:pPr>
      <w:r>
        <w:separator/>
      </w:r>
    </w:p>
  </w:endnote>
  <w:endnote w:type="continuationSeparator" w:id="0">
    <w:p w14:paraId="249E276C" w14:textId="77777777" w:rsidR="009917B7" w:rsidRDefault="009917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46B1C" w14:textId="77777777" w:rsidR="008F7419" w:rsidRDefault="008F74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4476" w14:textId="77777777" w:rsidR="00025386" w:rsidRDefault="00142A15" w:rsidP="00025386">
    <w:pPr>
      <w:pStyle w:val="Stopka"/>
      <w:tabs>
        <w:tab w:val="clear" w:pos="4536"/>
      </w:tabs>
      <w:jc w:val="center"/>
    </w:pPr>
    <w:r>
      <w:rPr>
        <w:noProof/>
      </w:rPr>
      <w:pict w14:anchorId="7454C28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95062C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BE9FBC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B06A" w14:textId="77777777" w:rsidR="008F7419" w:rsidRDefault="008F74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B0730" w14:textId="77777777" w:rsidR="009917B7" w:rsidRDefault="009917B7" w:rsidP="00025386">
      <w:pPr>
        <w:spacing w:after="0" w:line="240" w:lineRule="auto"/>
      </w:pPr>
      <w:r>
        <w:separator/>
      </w:r>
    </w:p>
  </w:footnote>
  <w:footnote w:type="continuationSeparator" w:id="0">
    <w:p w14:paraId="7C130633" w14:textId="77777777" w:rsidR="009917B7" w:rsidRDefault="009917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25FD9" w14:textId="77777777" w:rsidR="008F7419" w:rsidRDefault="008F74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9BAB7" w14:textId="77777777" w:rsidR="008F7419" w:rsidRDefault="008F74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6409" w14:textId="77777777" w:rsidR="008F7419" w:rsidRDefault="008F74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789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7B7"/>
    <w:rsid w:val="00025386"/>
    <w:rsid w:val="000423B9"/>
    <w:rsid w:val="00053927"/>
    <w:rsid w:val="00084786"/>
    <w:rsid w:val="00142A15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1120"/>
    <w:rsid w:val="0087706D"/>
    <w:rsid w:val="008833CF"/>
    <w:rsid w:val="008B797E"/>
    <w:rsid w:val="008D442B"/>
    <w:rsid w:val="008F2498"/>
    <w:rsid w:val="008F7419"/>
    <w:rsid w:val="0093388F"/>
    <w:rsid w:val="009917B7"/>
    <w:rsid w:val="00A137C9"/>
    <w:rsid w:val="00A56A6F"/>
    <w:rsid w:val="00A87380"/>
    <w:rsid w:val="00AF4E90"/>
    <w:rsid w:val="00AF7375"/>
    <w:rsid w:val="00B2759E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216F8"/>
  <w15:chartTrackingRefBased/>
  <w15:docId w15:val="{2A12E99E-81D5-4F70-BF9F-2712DDA4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5</cp:revision>
  <cp:lastPrinted>2025-02-27T09:14:00Z</cp:lastPrinted>
  <dcterms:created xsi:type="dcterms:W3CDTF">2025-02-26T10:54:00Z</dcterms:created>
  <dcterms:modified xsi:type="dcterms:W3CDTF">2025-02-27T09:14:00Z</dcterms:modified>
</cp:coreProperties>
</file>