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4094" w14:textId="5C41F9A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1776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870D8A" w14:textId="77777777" w:rsidTr="00D62E6E">
        <w:tc>
          <w:tcPr>
            <w:tcW w:w="2800" w:type="dxa"/>
            <w:shd w:val="clear" w:color="auto" w:fill="auto"/>
          </w:tcPr>
          <w:p w14:paraId="2AC4537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C2028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E88F4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CE39A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70A91F1" w14:textId="77777777" w:rsidTr="00D62E6E">
        <w:tc>
          <w:tcPr>
            <w:tcW w:w="2800" w:type="dxa"/>
            <w:shd w:val="clear" w:color="auto" w:fill="auto"/>
          </w:tcPr>
          <w:p w14:paraId="4F1F5EB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818EC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4F9BF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1F68F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8D859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1142" w:rsidRPr="00C14101" w14:paraId="68012B09" w14:textId="77777777" w:rsidTr="00BF29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4AF727" w14:textId="77777777" w:rsidR="00CB1142" w:rsidRPr="00C14101" w:rsidRDefault="00CB1142" w:rsidP="00BF29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F87254" w14:textId="77777777" w:rsidR="00CB1142" w:rsidRPr="00C14101" w:rsidRDefault="00CB1142" w:rsidP="00BF29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B114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B46CE38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661FBAF" w14:textId="77777777" w:rsidR="00CB1142" w:rsidRPr="00C14101" w:rsidRDefault="00CB1142" w:rsidP="00BF29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FDCD688" w14:textId="77777777" w:rsidR="00BC121E" w:rsidRPr="00C14101" w:rsidRDefault="00CB114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94DB21C" w14:textId="77777777" w:rsidTr="00D62E6E">
        <w:tc>
          <w:tcPr>
            <w:tcW w:w="2269" w:type="dxa"/>
            <w:shd w:val="clear" w:color="auto" w:fill="auto"/>
          </w:tcPr>
          <w:p w14:paraId="261EE6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729869" w14:textId="77777777" w:rsidR="00D62E6E" w:rsidRPr="00D62E6E" w:rsidRDefault="00CB114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Soczewki wewnątrzgałkowe wraz z depozytem i soczewki trójogniskowe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1142" w:rsidRPr="00D62E6E" w14:paraId="796E9617" w14:textId="77777777" w:rsidTr="00BF2923">
        <w:tc>
          <w:tcPr>
            <w:tcW w:w="2269" w:type="dxa"/>
            <w:shd w:val="clear" w:color="auto" w:fill="auto"/>
          </w:tcPr>
          <w:p w14:paraId="64B6BE53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B07468" w14:textId="77777777" w:rsidR="00CB1142" w:rsidRPr="00D62E6E" w:rsidRDefault="00CB1142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1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SZP-271-2/25</w:t>
            </w:r>
          </w:p>
        </w:tc>
      </w:tr>
    </w:tbl>
    <w:p w14:paraId="2280E82B" w14:textId="77777777" w:rsidR="00BC121E" w:rsidRDefault="00CB114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B114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6577E2E" w14:textId="11783D90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6D413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908C45" w14:textId="03DD27A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FA59C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561F99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B7922E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35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3F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E7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2A115F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D9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23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8E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FB87C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8B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E8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AA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38B7875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5899062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8EFF3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5E16EB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8030172" w14:textId="77777777" w:rsidTr="00620E37">
        <w:tc>
          <w:tcPr>
            <w:tcW w:w="2660" w:type="dxa"/>
            <w:shd w:val="clear" w:color="auto" w:fill="auto"/>
          </w:tcPr>
          <w:p w14:paraId="14605F5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37104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796FE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CC6DC8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6877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89014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114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65B4789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46FF" w14:textId="77777777" w:rsidR="00AC65B0" w:rsidRDefault="00AC65B0">
      <w:r>
        <w:separator/>
      </w:r>
    </w:p>
  </w:endnote>
  <w:endnote w:type="continuationSeparator" w:id="0">
    <w:p w14:paraId="33EF15E8" w14:textId="77777777" w:rsidR="00AC65B0" w:rsidRDefault="00A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5ED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83021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A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1F6C40" w14:textId="77777777" w:rsidR="009A4CD3" w:rsidRDefault="0091776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8522617">
        <v:line id="_x0000_s1025" style="position:absolute;left:0;text-align:left;z-index:251657728" from="-3.85pt,8.7pt" to="455.15pt,8.7pt"/>
      </w:pict>
    </w:r>
  </w:p>
  <w:p w14:paraId="1D88B11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7608" w14:textId="77777777" w:rsidR="00CB1142" w:rsidRDefault="00CB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14518" w14:textId="77777777" w:rsidR="00AC65B0" w:rsidRDefault="00AC65B0">
      <w:r>
        <w:separator/>
      </w:r>
    </w:p>
  </w:footnote>
  <w:footnote w:type="continuationSeparator" w:id="0">
    <w:p w14:paraId="505BBFCD" w14:textId="77777777" w:rsidR="00AC65B0" w:rsidRDefault="00A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B73CC" w14:textId="77777777" w:rsidR="00CB1142" w:rsidRDefault="00CB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C677" w14:textId="77777777" w:rsidR="00CB1142" w:rsidRDefault="00CB1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5B23" w14:textId="77777777" w:rsidR="00CB1142" w:rsidRDefault="00CB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5519947">
    <w:abstractNumId w:val="13"/>
  </w:num>
  <w:num w:numId="2" w16cid:durableId="1776319861">
    <w:abstractNumId w:val="0"/>
  </w:num>
  <w:num w:numId="3" w16cid:durableId="1371301736">
    <w:abstractNumId w:val="11"/>
  </w:num>
  <w:num w:numId="4" w16cid:durableId="990520692">
    <w:abstractNumId w:val="8"/>
  </w:num>
  <w:num w:numId="5" w16cid:durableId="352417331">
    <w:abstractNumId w:val="7"/>
  </w:num>
  <w:num w:numId="6" w16cid:durableId="1531142481">
    <w:abstractNumId w:val="1"/>
  </w:num>
  <w:num w:numId="7" w16cid:durableId="905535158">
    <w:abstractNumId w:val="6"/>
  </w:num>
  <w:num w:numId="8" w16cid:durableId="892038249">
    <w:abstractNumId w:val="3"/>
  </w:num>
  <w:num w:numId="9" w16cid:durableId="1148324954">
    <w:abstractNumId w:val="2"/>
  </w:num>
  <w:num w:numId="10" w16cid:durableId="177277161">
    <w:abstractNumId w:val="5"/>
  </w:num>
  <w:num w:numId="11" w16cid:durableId="1969120902">
    <w:abstractNumId w:val="10"/>
  </w:num>
  <w:num w:numId="12" w16cid:durableId="32966827">
    <w:abstractNumId w:val="4"/>
  </w:num>
  <w:num w:numId="13" w16cid:durableId="813328804">
    <w:abstractNumId w:val="9"/>
  </w:num>
  <w:num w:numId="14" w16cid:durableId="3564657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5B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2BC"/>
    <w:rsid w:val="008A0D67"/>
    <w:rsid w:val="008B3C7B"/>
    <w:rsid w:val="008C2CBF"/>
    <w:rsid w:val="008D4CAF"/>
    <w:rsid w:val="008E296F"/>
    <w:rsid w:val="008E370F"/>
    <w:rsid w:val="0091776F"/>
    <w:rsid w:val="00952336"/>
    <w:rsid w:val="009A21D7"/>
    <w:rsid w:val="009A4A2C"/>
    <w:rsid w:val="009A4CD3"/>
    <w:rsid w:val="009D2F7B"/>
    <w:rsid w:val="00A24942"/>
    <w:rsid w:val="00A311C9"/>
    <w:rsid w:val="00A46EFE"/>
    <w:rsid w:val="00A73C79"/>
    <w:rsid w:val="00A807A7"/>
    <w:rsid w:val="00AB6C06"/>
    <w:rsid w:val="00AB7377"/>
    <w:rsid w:val="00AC65B0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1142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0AB264F"/>
  <w15:chartTrackingRefBased/>
  <w15:docId w15:val="{3530FC74-AC5D-4264-B2E6-D3E48A67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2025-02-26T12:00:00Z</cp:lastPrinted>
  <dcterms:created xsi:type="dcterms:W3CDTF">2025-02-26T10:59:00Z</dcterms:created>
  <dcterms:modified xsi:type="dcterms:W3CDTF">2025-02-26T12:00:00Z</dcterms:modified>
</cp:coreProperties>
</file>