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638D" w14:textId="593E1E88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E53D7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3D324B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344A23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Szpital Specjalistyczny im. Stefana Żeromskiego SPZOZ w Krakowie</w:t>
      </w:r>
    </w:p>
    <w:p w14:paraId="5F0CE965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62A8E0" w14:textId="77777777" w:rsidR="005D05C3" w:rsidRDefault="00A425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Kraków</w:t>
      </w:r>
    </w:p>
    <w:p w14:paraId="1CF5636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F351F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D9B572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C7CD3C" w14:textId="77777777" w:rsidTr="001B7D97">
        <w:tc>
          <w:tcPr>
            <w:tcW w:w="2800" w:type="dxa"/>
            <w:shd w:val="clear" w:color="auto" w:fill="auto"/>
          </w:tcPr>
          <w:p w14:paraId="7B6A58E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E0FC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4FBD9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9E1C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894CCA2" w14:textId="77777777" w:rsidTr="001B7D97">
        <w:tc>
          <w:tcPr>
            <w:tcW w:w="2800" w:type="dxa"/>
            <w:shd w:val="clear" w:color="auto" w:fill="auto"/>
          </w:tcPr>
          <w:p w14:paraId="6A19623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DAD0A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8327E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E9A5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7B3D71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256E" w:rsidRPr="0012157F" w14:paraId="52475BC3" w14:textId="77777777" w:rsidTr="00BF2923">
        <w:tc>
          <w:tcPr>
            <w:tcW w:w="9104" w:type="dxa"/>
            <w:shd w:val="clear" w:color="auto" w:fill="D9D9D9"/>
          </w:tcPr>
          <w:p w14:paraId="75F0E2AD" w14:textId="77777777" w:rsidR="00A4256E" w:rsidRPr="0012157F" w:rsidRDefault="00A4256E" w:rsidP="00BF29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3503C1" w14:textId="77777777" w:rsidR="00A4256E" w:rsidRPr="00094F76" w:rsidRDefault="00A4256E" w:rsidP="00BF29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25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25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56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DDDD529" w14:textId="77777777" w:rsidR="00A4256E" w:rsidRPr="004B5FB1" w:rsidRDefault="00A4256E" w:rsidP="00BF29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69827D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3C974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459CC03" w14:textId="77777777" w:rsidTr="001B7D97">
        <w:tc>
          <w:tcPr>
            <w:tcW w:w="2269" w:type="dxa"/>
            <w:shd w:val="clear" w:color="auto" w:fill="auto"/>
          </w:tcPr>
          <w:p w14:paraId="3D845F8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184A1" w14:textId="77777777" w:rsidR="00ED79A4" w:rsidRPr="00A2540E" w:rsidRDefault="00A4256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Soczewki wewnątrzgałkowe wraz z depozytem i soczewki trójogniskowe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256E" w:rsidRPr="00A2540E" w14:paraId="66D5065F" w14:textId="77777777" w:rsidTr="00BF2923">
        <w:tc>
          <w:tcPr>
            <w:tcW w:w="2269" w:type="dxa"/>
            <w:shd w:val="clear" w:color="auto" w:fill="auto"/>
          </w:tcPr>
          <w:p w14:paraId="43F4596B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173EE8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SZP-271-2/25</w:t>
            </w:r>
          </w:p>
        </w:tc>
      </w:tr>
    </w:tbl>
    <w:p w14:paraId="15625E4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C7959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256E" w:rsidRPr="00A425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8C3C7B4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9D1479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CB447CB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B330BB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055449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2346DD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6641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E0EE1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919E22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060C8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1B2B0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1F4A19D" w14:textId="77777777" w:rsidTr="001B7D97">
        <w:tc>
          <w:tcPr>
            <w:tcW w:w="2660" w:type="dxa"/>
            <w:shd w:val="clear" w:color="auto" w:fill="auto"/>
          </w:tcPr>
          <w:p w14:paraId="1D4F584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FB86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590309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D6514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F9D96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71E5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25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E8D6F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C4B8" w14:textId="77777777" w:rsidR="00506891" w:rsidRDefault="00506891" w:rsidP="0038231F">
      <w:pPr>
        <w:spacing w:after="0" w:line="240" w:lineRule="auto"/>
      </w:pPr>
      <w:r>
        <w:separator/>
      </w:r>
    </w:p>
  </w:endnote>
  <w:endnote w:type="continuationSeparator" w:id="0">
    <w:p w14:paraId="59EA9A10" w14:textId="77777777" w:rsidR="00506891" w:rsidRDefault="005068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D69A" w14:textId="77777777" w:rsidR="00A4256E" w:rsidRDefault="00A42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973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546D" w14:textId="77777777" w:rsidR="00A4256E" w:rsidRDefault="00A42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6B78" w14:textId="77777777" w:rsidR="00506891" w:rsidRDefault="00506891" w:rsidP="0038231F">
      <w:pPr>
        <w:spacing w:after="0" w:line="240" w:lineRule="auto"/>
      </w:pPr>
      <w:r>
        <w:separator/>
      </w:r>
    </w:p>
  </w:footnote>
  <w:footnote w:type="continuationSeparator" w:id="0">
    <w:p w14:paraId="1B71227E" w14:textId="77777777" w:rsidR="00506891" w:rsidRDefault="005068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AD9D" w14:textId="77777777" w:rsidR="00A4256E" w:rsidRDefault="00A42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9EE2" w14:textId="77777777" w:rsidR="00A4256E" w:rsidRDefault="00A42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ECF1" w14:textId="77777777" w:rsidR="00A4256E" w:rsidRDefault="00A42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145607">
    <w:abstractNumId w:val="12"/>
  </w:num>
  <w:num w:numId="2" w16cid:durableId="387072078">
    <w:abstractNumId w:val="0"/>
  </w:num>
  <w:num w:numId="3" w16cid:durableId="909465378">
    <w:abstractNumId w:val="11"/>
  </w:num>
  <w:num w:numId="4" w16cid:durableId="1868983070">
    <w:abstractNumId w:val="16"/>
  </w:num>
  <w:num w:numId="5" w16cid:durableId="631668365">
    <w:abstractNumId w:val="13"/>
  </w:num>
  <w:num w:numId="6" w16cid:durableId="829717556">
    <w:abstractNumId w:val="10"/>
  </w:num>
  <w:num w:numId="7" w16cid:durableId="997659771">
    <w:abstractNumId w:val="1"/>
  </w:num>
  <w:num w:numId="8" w16cid:durableId="1407805033">
    <w:abstractNumId w:val="6"/>
  </w:num>
  <w:num w:numId="9" w16cid:durableId="414285407">
    <w:abstractNumId w:val="4"/>
  </w:num>
  <w:num w:numId="10" w16cid:durableId="1156259032">
    <w:abstractNumId w:val="7"/>
  </w:num>
  <w:num w:numId="11" w16cid:durableId="1161509884">
    <w:abstractNumId w:val="5"/>
  </w:num>
  <w:num w:numId="12" w16cid:durableId="1666008534">
    <w:abstractNumId w:val="9"/>
  </w:num>
  <w:num w:numId="13" w16cid:durableId="1665233195">
    <w:abstractNumId w:val="3"/>
  </w:num>
  <w:num w:numId="14" w16cid:durableId="1354379750">
    <w:abstractNumId w:val="2"/>
  </w:num>
  <w:num w:numId="15" w16cid:durableId="127552129">
    <w:abstractNumId w:val="15"/>
  </w:num>
  <w:num w:numId="16" w16cid:durableId="210843689">
    <w:abstractNumId w:val="8"/>
  </w:num>
  <w:num w:numId="17" w16cid:durableId="12889006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89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689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56E"/>
    <w:rsid w:val="00A44833"/>
    <w:rsid w:val="00A90D0E"/>
    <w:rsid w:val="00AC5247"/>
    <w:rsid w:val="00AE53D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7FC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AF652"/>
  <w15:docId w15:val="{303EBC2A-A31F-4349-9351-0DB4AE58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2025-02-26T11:59:00Z</cp:lastPrinted>
  <dcterms:created xsi:type="dcterms:W3CDTF">2025-02-26T10:59:00Z</dcterms:created>
  <dcterms:modified xsi:type="dcterms:W3CDTF">2025-02-26T11:59:00Z</dcterms:modified>
</cp:coreProperties>
</file>