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3AF49" w14:textId="4A031ED1" w:rsidR="0060475C" w:rsidRDefault="00000000" w:rsidP="0060475C">
      <w:pPr>
        <w:pStyle w:val="Nagwek3"/>
        <w:jc w:val="center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pict w14:anchorId="58C44DF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8pt;height:21.75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"/>
          </v:shape>
        </w:pict>
      </w:r>
    </w:p>
    <w:p w14:paraId="540A0295" w14:textId="7BB107C3" w:rsidR="0011764C" w:rsidRPr="00004386" w:rsidRDefault="0011764C" w:rsidP="0011764C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sz w:val="22"/>
          <w:szCs w:val="22"/>
        </w:rPr>
        <w:t>Załącznik nr 1</w:t>
      </w:r>
    </w:p>
    <w:p w14:paraId="1F11F77B" w14:textId="77777777" w:rsidR="0011764C" w:rsidRPr="00004386" w:rsidRDefault="0011764C" w:rsidP="0011764C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>FORMULARZ OFERTY</w:t>
      </w:r>
    </w:p>
    <w:p w14:paraId="0F4FEC00" w14:textId="77777777" w:rsidR="0011764C" w:rsidRPr="00537D66" w:rsidRDefault="0011764C" w:rsidP="0011764C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NAZWA WYKONAWCY:……………………………………………………………………..</w:t>
      </w:r>
    </w:p>
    <w:p w14:paraId="081D65F7" w14:textId="77777777" w:rsidR="0011764C" w:rsidRPr="00537D66" w:rsidRDefault="0011764C" w:rsidP="0011764C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6ADD5D6A" w14:textId="77777777" w:rsidR="0011764C" w:rsidRPr="00537D66" w:rsidRDefault="0011764C" w:rsidP="0011764C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ADRES:………………………………………………………………………………………………</w:t>
      </w:r>
    </w:p>
    <w:p w14:paraId="49559D8C" w14:textId="77777777" w:rsidR="0011764C" w:rsidRPr="00537D66" w:rsidRDefault="0011764C" w:rsidP="0011764C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Adres zamieszkania (dotyczy osób prowadzących działalność gospodarczą):………………………</w:t>
      </w:r>
    </w:p>
    <w:p w14:paraId="7489EF61" w14:textId="77777777" w:rsidR="0011764C" w:rsidRPr="00537D66" w:rsidRDefault="0011764C" w:rsidP="0011764C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POWIAT:…………………………………WOJEWÓDZTWO …………………………….............</w:t>
      </w:r>
    </w:p>
    <w:p w14:paraId="2F3763C4" w14:textId="75EF1805" w:rsidR="0011764C" w:rsidRPr="00537D66" w:rsidRDefault="0011764C" w:rsidP="0011764C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TEL.………………………………FAX …………………</w:t>
      </w:r>
    </w:p>
    <w:p w14:paraId="7AFB17B0" w14:textId="70796090" w:rsidR="0011764C" w:rsidRPr="00537D66" w:rsidRDefault="0011764C" w:rsidP="0011764C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E-MAIL……………………………………………</w:t>
      </w:r>
    </w:p>
    <w:p w14:paraId="0DC8B1B4" w14:textId="77777777" w:rsidR="0011764C" w:rsidRPr="00537D66" w:rsidRDefault="0011764C" w:rsidP="0011764C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NIP…………………………………. REGON:………………………………………………...</w:t>
      </w:r>
    </w:p>
    <w:p w14:paraId="6755F61E" w14:textId="77777777" w:rsidR="0011764C" w:rsidRPr="00537D66" w:rsidRDefault="0011764C" w:rsidP="0011764C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BANK/ NR KONTA ……………………………………………………………………………</w:t>
      </w:r>
    </w:p>
    <w:p w14:paraId="67CFD1C9" w14:textId="77777777" w:rsidR="0011764C" w:rsidRPr="00004386" w:rsidRDefault="0011764C" w:rsidP="0011764C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Do: Nazwa i siedziba Zamawiającego:</w:t>
      </w:r>
    </w:p>
    <w:p w14:paraId="2AAFF3A6" w14:textId="77777777" w:rsidR="0011764C" w:rsidRDefault="0011764C" w:rsidP="0011764C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004386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Pr="00004386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 </w:t>
      </w:r>
    </w:p>
    <w:p w14:paraId="3B22E2CC" w14:textId="77777777" w:rsidR="0011764C" w:rsidRPr="00004386" w:rsidRDefault="0011764C" w:rsidP="0011764C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Dział Zamówień Publicznych  </w:t>
      </w:r>
    </w:p>
    <w:p w14:paraId="44638E7E" w14:textId="77777777" w:rsidR="0011764C" w:rsidRPr="00004386" w:rsidRDefault="0011764C" w:rsidP="0011764C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Al. Mickiewicza 30 </w:t>
      </w:r>
    </w:p>
    <w:p w14:paraId="3A5E3E35" w14:textId="77777777" w:rsidR="0011764C" w:rsidRPr="00004386" w:rsidRDefault="0011764C" w:rsidP="0011764C">
      <w:pPr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30-059 Kraków,  </w:t>
      </w:r>
    </w:p>
    <w:p w14:paraId="4C854734" w14:textId="77777777" w:rsidR="0011764C" w:rsidRPr="00004386" w:rsidRDefault="0011764C" w:rsidP="0011764C">
      <w:pPr>
        <w:ind w:firstLine="3969"/>
        <w:rPr>
          <w:b/>
          <w:sz w:val="22"/>
          <w:szCs w:val="22"/>
        </w:rPr>
      </w:pPr>
    </w:p>
    <w:p w14:paraId="30096877" w14:textId="63498559" w:rsidR="0011764C" w:rsidRDefault="0011764C" w:rsidP="0011764C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Przystępując do postępowania o udzielenie zamówienia publicznego, którego przedmiotem jest </w:t>
      </w:r>
      <w:r w:rsidRPr="00204048">
        <w:rPr>
          <w:b/>
          <w:bCs/>
          <w:sz w:val="22"/>
          <w:szCs w:val="22"/>
        </w:rPr>
        <w:t xml:space="preserve"> </w:t>
      </w:r>
      <w:r w:rsidR="00027DF8" w:rsidRPr="00027DF8">
        <w:rPr>
          <w:b/>
          <w:bCs/>
          <w:sz w:val="22"/>
          <w:szCs w:val="22"/>
        </w:rPr>
        <w:t xml:space="preserve">Dostawa </w:t>
      </w:r>
      <w:proofErr w:type="spellStart"/>
      <w:r w:rsidR="00027DF8" w:rsidRPr="00027DF8">
        <w:rPr>
          <w:b/>
          <w:bCs/>
          <w:sz w:val="22"/>
          <w:szCs w:val="22"/>
        </w:rPr>
        <w:t>nastołowej</w:t>
      </w:r>
      <w:proofErr w:type="spellEnd"/>
      <w:r w:rsidR="00027DF8" w:rsidRPr="00027DF8">
        <w:rPr>
          <w:b/>
          <w:bCs/>
          <w:sz w:val="22"/>
          <w:szCs w:val="22"/>
        </w:rPr>
        <w:t xml:space="preserve"> suszarki próżniowej dla </w:t>
      </w:r>
      <w:proofErr w:type="spellStart"/>
      <w:r w:rsidR="00027DF8" w:rsidRPr="00027DF8">
        <w:rPr>
          <w:b/>
          <w:bCs/>
          <w:sz w:val="22"/>
          <w:szCs w:val="22"/>
        </w:rPr>
        <w:t>WEiP</w:t>
      </w:r>
      <w:proofErr w:type="spellEnd"/>
      <w:r w:rsidR="00027DF8" w:rsidRPr="00027DF8">
        <w:rPr>
          <w:b/>
          <w:bCs/>
          <w:sz w:val="22"/>
          <w:szCs w:val="22"/>
        </w:rPr>
        <w:t xml:space="preserve"> DE-dzp.272-103/25</w:t>
      </w:r>
      <w:r w:rsidRPr="00004386">
        <w:rPr>
          <w:sz w:val="22"/>
          <w:szCs w:val="22"/>
        </w:rPr>
        <w:t>, oferuję realizację przedmiotu zamówienia, zgodnie z zasadami określonymi w specyfikacji warunków zamówienia.</w:t>
      </w:r>
    </w:p>
    <w:p w14:paraId="73F95726" w14:textId="77777777" w:rsidR="0011764C" w:rsidRDefault="0011764C" w:rsidP="0011764C">
      <w:pPr>
        <w:jc w:val="both"/>
        <w:rPr>
          <w:sz w:val="22"/>
          <w:szCs w:val="22"/>
        </w:rPr>
      </w:pPr>
    </w:p>
    <w:p w14:paraId="3F91364E" w14:textId="77777777" w:rsidR="0011764C" w:rsidRPr="00537D66" w:rsidRDefault="0011764C" w:rsidP="0011764C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Cena netto:………………………………………….PLN</w:t>
      </w:r>
    </w:p>
    <w:p w14:paraId="40DD1E96" w14:textId="77777777" w:rsidR="0011764C" w:rsidRPr="00537D66" w:rsidRDefault="0011764C" w:rsidP="0011764C">
      <w:pPr>
        <w:widowControl w:val="0"/>
        <w:jc w:val="both"/>
        <w:rPr>
          <w:b/>
          <w:bCs/>
          <w:sz w:val="22"/>
          <w:szCs w:val="22"/>
        </w:rPr>
      </w:pPr>
    </w:p>
    <w:p w14:paraId="7DEB2892" w14:textId="77777777" w:rsidR="0011764C" w:rsidRPr="00537D66" w:rsidRDefault="0011764C" w:rsidP="0011764C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Cena brutto: .............................................................PLN</w:t>
      </w:r>
    </w:p>
    <w:p w14:paraId="41805F34" w14:textId="77777777" w:rsidR="0011764C" w:rsidRPr="00537D66" w:rsidRDefault="0011764C" w:rsidP="0011764C">
      <w:pPr>
        <w:widowControl w:val="0"/>
        <w:jc w:val="both"/>
        <w:rPr>
          <w:b/>
          <w:bCs/>
          <w:sz w:val="22"/>
          <w:szCs w:val="22"/>
        </w:rPr>
      </w:pPr>
    </w:p>
    <w:p w14:paraId="74D11299" w14:textId="77777777" w:rsidR="0011764C" w:rsidRPr="00537D66" w:rsidRDefault="0011764C" w:rsidP="0011764C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C36714" w14:textId="77777777" w:rsidR="0011764C" w:rsidRPr="00537D66" w:rsidRDefault="0011764C" w:rsidP="0011764C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Powyższa cena zawiera podatek VAT w wysokości 23% tj.…………………….PLN</w:t>
      </w:r>
    </w:p>
    <w:p w14:paraId="4A562888" w14:textId="77777777" w:rsidR="0011764C" w:rsidRPr="00537D66" w:rsidRDefault="0011764C" w:rsidP="0011764C">
      <w:pPr>
        <w:widowControl w:val="0"/>
        <w:jc w:val="both"/>
        <w:rPr>
          <w:b/>
          <w:bCs/>
          <w:sz w:val="22"/>
          <w:szCs w:val="22"/>
        </w:rPr>
      </w:pPr>
    </w:p>
    <w:p w14:paraId="665DC112" w14:textId="77777777" w:rsidR="0011764C" w:rsidRDefault="0011764C" w:rsidP="0011764C">
      <w:pPr>
        <w:widowControl w:val="0"/>
        <w:jc w:val="both"/>
        <w:rPr>
          <w:b/>
          <w:bCs/>
          <w:sz w:val="22"/>
          <w:szCs w:val="22"/>
        </w:rPr>
      </w:pPr>
    </w:p>
    <w:p w14:paraId="35C4BD4F" w14:textId="77777777" w:rsidR="0011764C" w:rsidRDefault="0011764C" w:rsidP="0011764C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Producent/model zaoferowanego urządzenia: ……………………………………………</w:t>
      </w:r>
    </w:p>
    <w:p w14:paraId="17D32DF4" w14:textId="77777777" w:rsidR="0011764C" w:rsidRPr="00537D66" w:rsidRDefault="0011764C" w:rsidP="0011764C">
      <w:pPr>
        <w:widowControl w:val="0"/>
        <w:jc w:val="both"/>
        <w:rPr>
          <w:b/>
          <w:bCs/>
          <w:sz w:val="22"/>
          <w:szCs w:val="22"/>
        </w:rPr>
      </w:pPr>
    </w:p>
    <w:p w14:paraId="7DC8660A" w14:textId="77777777" w:rsidR="0011764C" w:rsidRPr="00537D66" w:rsidRDefault="0011764C" w:rsidP="0011764C">
      <w:pPr>
        <w:widowControl w:val="0"/>
        <w:jc w:val="both"/>
        <w:rPr>
          <w:b/>
          <w:bCs/>
          <w:sz w:val="22"/>
          <w:szCs w:val="22"/>
        </w:rPr>
      </w:pPr>
    </w:p>
    <w:p w14:paraId="0BFF84EC" w14:textId="77777777" w:rsidR="0011764C" w:rsidRDefault="0011764C" w:rsidP="0011764C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Okres udzielonej gwarancji  ……………………m-cy.</w:t>
      </w:r>
      <w:r>
        <w:rPr>
          <w:b/>
          <w:bCs/>
          <w:sz w:val="22"/>
          <w:szCs w:val="22"/>
        </w:rPr>
        <w:t>*</w:t>
      </w:r>
    </w:p>
    <w:p w14:paraId="15DAE0AA" w14:textId="10626904" w:rsidR="00B42CD2" w:rsidRDefault="0011764C" w:rsidP="0011764C">
      <w:pPr>
        <w:tabs>
          <w:tab w:val="left" w:pos="426"/>
        </w:tabs>
        <w:spacing w:after="120"/>
        <w:rPr>
          <w:i/>
          <w:iCs/>
          <w:sz w:val="22"/>
          <w:szCs w:val="22"/>
        </w:rPr>
      </w:pPr>
      <w:r w:rsidRPr="00E46A67">
        <w:rPr>
          <w:i/>
          <w:iCs/>
          <w:sz w:val="22"/>
          <w:szCs w:val="22"/>
        </w:rPr>
        <w:t>*)Zamawiający informuje, że w przypadku braku wpisania gwarancji przez Wykonawcę, Zamawiający przyjmie gwarancję minimalną tj.</w:t>
      </w:r>
      <w:r>
        <w:rPr>
          <w:i/>
          <w:iCs/>
          <w:sz w:val="22"/>
          <w:szCs w:val="22"/>
        </w:rPr>
        <w:t>24</w:t>
      </w:r>
      <w:r w:rsidRPr="00E46A67">
        <w:rPr>
          <w:i/>
          <w:iCs/>
          <w:sz w:val="22"/>
          <w:szCs w:val="22"/>
        </w:rPr>
        <w:t xml:space="preserve"> miesi</w:t>
      </w:r>
      <w:r>
        <w:rPr>
          <w:i/>
          <w:iCs/>
          <w:sz w:val="22"/>
          <w:szCs w:val="22"/>
        </w:rPr>
        <w:t>ące</w:t>
      </w:r>
      <w:r w:rsidR="009E246A" w:rsidRPr="00537D66">
        <w:rPr>
          <w:b/>
          <w:bCs/>
          <w:sz w:val="22"/>
          <w:szCs w:val="22"/>
          <w:highlight w:val="yellow"/>
        </w:rPr>
        <w:t xml:space="preserve"> (kryterium oceny ofert)</w:t>
      </w:r>
    </w:p>
    <w:p w14:paraId="03B0666A" w14:textId="77777777" w:rsidR="009E246A" w:rsidRDefault="009E246A" w:rsidP="0011764C">
      <w:pPr>
        <w:tabs>
          <w:tab w:val="left" w:pos="426"/>
        </w:tabs>
        <w:spacing w:after="120"/>
        <w:rPr>
          <w:i/>
          <w:iCs/>
          <w:sz w:val="22"/>
          <w:szCs w:val="22"/>
        </w:rPr>
      </w:pPr>
    </w:p>
    <w:p w14:paraId="3FC95ADA" w14:textId="45B170B4" w:rsidR="009E246A" w:rsidRPr="002535CA" w:rsidRDefault="009E246A" w:rsidP="009E246A">
      <w:pPr>
        <w:widowControl w:val="0"/>
        <w:jc w:val="both"/>
        <w:rPr>
          <w:i/>
          <w:sz w:val="22"/>
          <w:szCs w:val="22"/>
        </w:rPr>
      </w:pPr>
      <w:r w:rsidRPr="00537D66">
        <w:rPr>
          <w:b/>
          <w:bCs/>
          <w:sz w:val="22"/>
          <w:szCs w:val="22"/>
        </w:rPr>
        <w:t xml:space="preserve">Termin realizacji zamówienia:  </w:t>
      </w:r>
      <w:r>
        <w:rPr>
          <w:b/>
          <w:bCs/>
          <w:sz w:val="22"/>
          <w:szCs w:val="22"/>
        </w:rPr>
        <w:t>do 21</w:t>
      </w:r>
      <w:r>
        <w:rPr>
          <w:b/>
          <w:bCs/>
          <w:sz w:val="22"/>
          <w:szCs w:val="22"/>
        </w:rPr>
        <w:t xml:space="preserve"> dni </w:t>
      </w:r>
      <w:r w:rsidRPr="009E246A">
        <w:rPr>
          <w:sz w:val="22"/>
          <w:szCs w:val="22"/>
        </w:rPr>
        <w:t>od daty podpisania umowy</w:t>
      </w:r>
    </w:p>
    <w:p w14:paraId="649B0BCD" w14:textId="1BC95552" w:rsidR="0011764C" w:rsidRDefault="0011764C" w:rsidP="0011764C">
      <w:pPr>
        <w:tabs>
          <w:tab w:val="left" w:pos="426"/>
        </w:tabs>
        <w:spacing w:after="120"/>
        <w:rPr>
          <w:b/>
          <w:sz w:val="22"/>
          <w:szCs w:val="22"/>
        </w:rPr>
      </w:pPr>
      <w:r w:rsidRPr="00004386">
        <w:rPr>
          <w:sz w:val="22"/>
          <w:szCs w:val="22"/>
        </w:rPr>
        <w:br/>
        <w:t>Oświadczamy, że zgodnie z ustawą z dnia 6 marca 2018 r. Prawo przedsiębiorców, należymy do małych lub średnich przedsiębiorców:</w:t>
      </w:r>
      <w:r w:rsidRPr="00004386">
        <w:rPr>
          <w:b/>
          <w:sz w:val="22"/>
          <w:szCs w:val="22"/>
        </w:rPr>
        <w:t xml:space="preserve"> TAK/NIE</w:t>
      </w:r>
    </w:p>
    <w:p w14:paraId="7F51356C" w14:textId="77777777" w:rsidR="00B42CD2" w:rsidRPr="00004386" w:rsidRDefault="00B42CD2" w:rsidP="0011764C">
      <w:pPr>
        <w:tabs>
          <w:tab w:val="left" w:pos="426"/>
        </w:tabs>
        <w:spacing w:after="120"/>
        <w:rPr>
          <w:b/>
          <w:sz w:val="22"/>
          <w:szCs w:val="22"/>
        </w:rPr>
      </w:pPr>
    </w:p>
    <w:p w14:paraId="2B20AEE9" w14:textId="77777777" w:rsidR="0011764C" w:rsidRPr="00004386" w:rsidRDefault="0011764C" w:rsidP="0011764C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004386">
        <w:rPr>
          <w:sz w:val="22"/>
          <w:szCs w:val="22"/>
        </w:rPr>
        <w:t xml:space="preserve">Termin płatności: </w:t>
      </w:r>
      <w:r w:rsidRPr="00004386">
        <w:rPr>
          <w:b w:val="0"/>
          <w:bCs/>
          <w:sz w:val="22"/>
          <w:szCs w:val="22"/>
        </w:rPr>
        <w:t xml:space="preserve">w terminie do 21 dni od dnia otrzymania faktury wystawionej przez Sprzedawcę po dokonaniu odbioru przedmiotu umowy potwierdzonego protokołem zdawczo - odbiorczym. Zapłata </w:t>
      </w:r>
      <w:r w:rsidRPr="00004386">
        <w:rPr>
          <w:b w:val="0"/>
          <w:bCs/>
          <w:sz w:val="22"/>
          <w:szCs w:val="22"/>
        </w:rPr>
        <w:lastRenderedPageBreak/>
        <w:t>wynagrodzenia nastąpi przelewem na rachunek Sprzedawcy zawarty na dzień zlecenia przelewu w wykazie podmiotów o których mowa w art. 96b ust. 1) Ustawy o podatku od towarów i usług.</w:t>
      </w:r>
      <w:r w:rsidRPr="00004386">
        <w:rPr>
          <w:b w:val="0"/>
          <w:bCs/>
          <w:sz w:val="22"/>
          <w:szCs w:val="22"/>
        </w:rPr>
        <w:br/>
      </w:r>
    </w:p>
    <w:p w14:paraId="1FE2E8A7" w14:textId="77777777" w:rsidR="0011764C" w:rsidRPr="00004386" w:rsidRDefault="0011764C" w:rsidP="0011764C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5F04177F" w14:textId="77777777" w:rsidR="0011764C" w:rsidRPr="00004386" w:rsidRDefault="0011764C" w:rsidP="0011764C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t>Jednocześnie oświadczamy, że:</w:t>
      </w:r>
    </w:p>
    <w:p w14:paraId="1A75810F" w14:textId="77777777" w:rsidR="0011764C" w:rsidRDefault="0011764C" w:rsidP="001176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jesteśmy związani niniejszą ofertą przez okres wskazany w SWZ</w:t>
      </w:r>
    </w:p>
    <w:p w14:paraId="3B065242" w14:textId="778F25AB" w:rsidR="0011764C" w:rsidRPr="0011764C" w:rsidRDefault="0011764C" w:rsidP="001176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65464">
        <w:rPr>
          <w:color w:val="000000"/>
          <w:sz w:val="22"/>
          <w:szCs w:val="22"/>
        </w:rPr>
        <w:t xml:space="preserve"> i nie wnosimy do nich żadnych zastrzeżeń.</w:t>
      </w:r>
    </w:p>
    <w:p w14:paraId="226ED507" w14:textId="77777777" w:rsidR="0011764C" w:rsidRPr="00E65464" w:rsidRDefault="0011764C" w:rsidP="001176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r w:rsidRPr="00E65464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FA6B624" w14:textId="77777777" w:rsidR="0011764C" w:rsidRPr="00004386" w:rsidRDefault="0011764C" w:rsidP="0011764C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9A6798A" w14:textId="77777777" w:rsidR="0011764C" w:rsidRPr="00004386" w:rsidRDefault="0011764C" w:rsidP="0011764C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9688024" w14:textId="77777777" w:rsidR="0011764C" w:rsidRDefault="0011764C" w:rsidP="0011764C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520DB90" w:rsidR="00C9110A" w:rsidRPr="0011764C" w:rsidRDefault="00C9110A" w:rsidP="0011764C">
      <w:pPr>
        <w:numPr>
          <w:ilvl w:val="0"/>
          <w:numId w:val="1"/>
        </w:numPr>
        <w:jc w:val="both"/>
        <w:rPr>
          <w:sz w:val="22"/>
          <w:szCs w:val="22"/>
        </w:rPr>
      </w:pPr>
      <w:r w:rsidRPr="0011764C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E6546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Nazwa podwykonawcy</w:t>
            </w:r>
            <w:r w:rsidRPr="00E6546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E6546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E6546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E6546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E6546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07E652E5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63D1352B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upoważnienie dla powyżej wskazanych osób wynika z następującego (</w:t>
      </w:r>
      <w:proofErr w:type="spellStart"/>
      <w:r w:rsidRPr="00E65464">
        <w:rPr>
          <w:sz w:val="22"/>
          <w:szCs w:val="22"/>
        </w:rPr>
        <w:t>ych</w:t>
      </w:r>
      <w:proofErr w:type="spellEnd"/>
      <w:r w:rsidRPr="00E65464">
        <w:rPr>
          <w:sz w:val="22"/>
          <w:szCs w:val="22"/>
        </w:rPr>
        <w:t>) dokumentu(ów)</w:t>
      </w:r>
    </w:p>
    <w:p w14:paraId="6BF1A064" w14:textId="77777777" w:rsidR="00C9110A" w:rsidRPr="00E65464" w:rsidRDefault="00C9110A" w:rsidP="00C9110A">
      <w:p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załącznikami do niniejszej oferty są:</w:t>
      </w:r>
    </w:p>
    <w:p w14:paraId="1A62FA71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E65464" w:rsidRDefault="00C9110A" w:rsidP="00C9110A">
      <w:pPr>
        <w:ind w:left="1440"/>
        <w:jc w:val="both"/>
        <w:rPr>
          <w:sz w:val="22"/>
          <w:szCs w:val="22"/>
        </w:rPr>
      </w:pPr>
    </w:p>
    <w:p w14:paraId="095E776F" w14:textId="77777777" w:rsidR="0078125D" w:rsidRPr="00E65464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14:paraId="4503BA5F" w14:textId="02AB86C9" w:rsidR="00FE545C" w:rsidRPr="00E65464" w:rsidRDefault="00C9110A" w:rsidP="00CD6853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E65464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</w:t>
      </w:r>
      <w:r w:rsidR="0078125D" w:rsidRPr="00E65464">
        <w:rPr>
          <w:rFonts w:eastAsia="Calibri"/>
          <w:b/>
          <w:color w:val="FF0000"/>
          <w:sz w:val="22"/>
          <w:szCs w:val="22"/>
          <w:lang w:eastAsia="zh-CN"/>
        </w:rPr>
        <w:t>.</w:t>
      </w:r>
    </w:p>
    <w:sectPr w:rsidR="00FE545C" w:rsidRPr="00E65464" w:rsidSect="00FC26F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96CA9" w14:textId="77777777" w:rsidR="007101CD" w:rsidRDefault="007101CD">
      <w:r>
        <w:separator/>
      </w:r>
    </w:p>
  </w:endnote>
  <w:endnote w:type="continuationSeparator" w:id="0">
    <w:p w14:paraId="52CA8BEF" w14:textId="77777777" w:rsidR="007101CD" w:rsidRDefault="0071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85F20" w14:textId="77777777" w:rsidR="007101CD" w:rsidRDefault="007101CD">
      <w:r>
        <w:separator/>
      </w:r>
    </w:p>
  </w:footnote>
  <w:footnote w:type="continuationSeparator" w:id="0">
    <w:p w14:paraId="4D973B9D" w14:textId="77777777" w:rsidR="007101CD" w:rsidRDefault="0071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12286"/>
    <w:rsid w:val="00027DF8"/>
    <w:rsid w:val="00057A76"/>
    <w:rsid w:val="000704FC"/>
    <w:rsid w:val="00071CCC"/>
    <w:rsid w:val="00081341"/>
    <w:rsid w:val="000B731D"/>
    <w:rsid w:val="000D6134"/>
    <w:rsid w:val="000E09C7"/>
    <w:rsid w:val="000E3B4F"/>
    <w:rsid w:val="000F6589"/>
    <w:rsid w:val="00105EE6"/>
    <w:rsid w:val="00106636"/>
    <w:rsid w:val="00112EF8"/>
    <w:rsid w:val="00116EC6"/>
    <w:rsid w:val="0011764C"/>
    <w:rsid w:val="001524A2"/>
    <w:rsid w:val="00155C81"/>
    <w:rsid w:val="00164B09"/>
    <w:rsid w:val="001801DD"/>
    <w:rsid w:val="0018064E"/>
    <w:rsid w:val="001C0AF0"/>
    <w:rsid w:val="001C683E"/>
    <w:rsid w:val="001D4612"/>
    <w:rsid w:val="001D501E"/>
    <w:rsid w:val="00207E98"/>
    <w:rsid w:val="0021193A"/>
    <w:rsid w:val="00216F67"/>
    <w:rsid w:val="002723B0"/>
    <w:rsid w:val="00291A94"/>
    <w:rsid w:val="002A772B"/>
    <w:rsid w:val="002C5B9B"/>
    <w:rsid w:val="002E362C"/>
    <w:rsid w:val="003078A2"/>
    <w:rsid w:val="00315A4A"/>
    <w:rsid w:val="00351DCD"/>
    <w:rsid w:val="003556A2"/>
    <w:rsid w:val="003831B5"/>
    <w:rsid w:val="003B130C"/>
    <w:rsid w:val="003B3EC3"/>
    <w:rsid w:val="003C0074"/>
    <w:rsid w:val="003C2643"/>
    <w:rsid w:val="003D4E15"/>
    <w:rsid w:val="00410116"/>
    <w:rsid w:val="00417C3D"/>
    <w:rsid w:val="00422B23"/>
    <w:rsid w:val="00425F00"/>
    <w:rsid w:val="00427698"/>
    <w:rsid w:val="00427FE6"/>
    <w:rsid w:val="004361F2"/>
    <w:rsid w:val="00483186"/>
    <w:rsid w:val="004A1F00"/>
    <w:rsid w:val="004A4F37"/>
    <w:rsid w:val="004B7300"/>
    <w:rsid w:val="004C6753"/>
    <w:rsid w:val="004E5131"/>
    <w:rsid w:val="0052767D"/>
    <w:rsid w:val="005615F4"/>
    <w:rsid w:val="00561ADF"/>
    <w:rsid w:val="00595C87"/>
    <w:rsid w:val="005A0E0C"/>
    <w:rsid w:val="005A5322"/>
    <w:rsid w:val="005B3332"/>
    <w:rsid w:val="005D2C65"/>
    <w:rsid w:val="005D2C98"/>
    <w:rsid w:val="005E6D94"/>
    <w:rsid w:val="0060475C"/>
    <w:rsid w:val="0063384F"/>
    <w:rsid w:val="00643C6F"/>
    <w:rsid w:val="00646202"/>
    <w:rsid w:val="0065290F"/>
    <w:rsid w:val="0067662E"/>
    <w:rsid w:val="006803B8"/>
    <w:rsid w:val="006815F6"/>
    <w:rsid w:val="006933DF"/>
    <w:rsid w:val="006975E1"/>
    <w:rsid w:val="006A51C3"/>
    <w:rsid w:val="006A5839"/>
    <w:rsid w:val="006B733B"/>
    <w:rsid w:val="006C6C41"/>
    <w:rsid w:val="006D37DF"/>
    <w:rsid w:val="007101CD"/>
    <w:rsid w:val="0071158C"/>
    <w:rsid w:val="00734025"/>
    <w:rsid w:val="00773B3A"/>
    <w:rsid w:val="007748F0"/>
    <w:rsid w:val="0078125D"/>
    <w:rsid w:val="0078277E"/>
    <w:rsid w:val="007A4321"/>
    <w:rsid w:val="007B2D91"/>
    <w:rsid w:val="007B42CD"/>
    <w:rsid w:val="007D501F"/>
    <w:rsid w:val="007E0E0B"/>
    <w:rsid w:val="0082235F"/>
    <w:rsid w:val="00833933"/>
    <w:rsid w:val="00844B18"/>
    <w:rsid w:val="00853083"/>
    <w:rsid w:val="00860328"/>
    <w:rsid w:val="008B2F0C"/>
    <w:rsid w:val="008B4928"/>
    <w:rsid w:val="008D2AB8"/>
    <w:rsid w:val="008D36E7"/>
    <w:rsid w:val="008D3742"/>
    <w:rsid w:val="008F1C66"/>
    <w:rsid w:val="00904823"/>
    <w:rsid w:val="00905B2B"/>
    <w:rsid w:val="00907B61"/>
    <w:rsid w:val="00970FE4"/>
    <w:rsid w:val="009751E8"/>
    <w:rsid w:val="009802A7"/>
    <w:rsid w:val="009842BA"/>
    <w:rsid w:val="009C3357"/>
    <w:rsid w:val="009E246A"/>
    <w:rsid w:val="009E3ACD"/>
    <w:rsid w:val="00A0022B"/>
    <w:rsid w:val="00A14312"/>
    <w:rsid w:val="00A24377"/>
    <w:rsid w:val="00A346FE"/>
    <w:rsid w:val="00A47B4D"/>
    <w:rsid w:val="00A83018"/>
    <w:rsid w:val="00A83495"/>
    <w:rsid w:val="00AA2FDB"/>
    <w:rsid w:val="00AB0FCA"/>
    <w:rsid w:val="00AB6E39"/>
    <w:rsid w:val="00AD63E6"/>
    <w:rsid w:val="00AE10DF"/>
    <w:rsid w:val="00B33EE5"/>
    <w:rsid w:val="00B42CD2"/>
    <w:rsid w:val="00B718A7"/>
    <w:rsid w:val="00B774DC"/>
    <w:rsid w:val="00B92379"/>
    <w:rsid w:val="00BB1E0B"/>
    <w:rsid w:val="00BB2AC8"/>
    <w:rsid w:val="00BD4AE2"/>
    <w:rsid w:val="00C16C38"/>
    <w:rsid w:val="00C23556"/>
    <w:rsid w:val="00C43C78"/>
    <w:rsid w:val="00C460D4"/>
    <w:rsid w:val="00C9110A"/>
    <w:rsid w:val="00C969A6"/>
    <w:rsid w:val="00CA7D36"/>
    <w:rsid w:val="00CC70FB"/>
    <w:rsid w:val="00CC750A"/>
    <w:rsid w:val="00CD6853"/>
    <w:rsid w:val="00CE2496"/>
    <w:rsid w:val="00CF5F1A"/>
    <w:rsid w:val="00D0621D"/>
    <w:rsid w:val="00D202F6"/>
    <w:rsid w:val="00D24208"/>
    <w:rsid w:val="00D34E03"/>
    <w:rsid w:val="00D60C38"/>
    <w:rsid w:val="00D639EA"/>
    <w:rsid w:val="00D66893"/>
    <w:rsid w:val="00D90ACB"/>
    <w:rsid w:val="00D95586"/>
    <w:rsid w:val="00DC1500"/>
    <w:rsid w:val="00E21113"/>
    <w:rsid w:val="00E23680"/>
    <w:rsid w:val="00E253A9"/>
    <w:rsid w:val="00E430B3"/>
    <w:rsid w:val="00E44371"/>
    <w:rsid w:val="00E65464"/>
    <w:rsid w:val="00E949B0"/>
    <w:rsid w:val="00EA1159"/>
    <w:rsid w:val="00EC0BEA"/>
    <w:rsid w:val="00EE4755"/>
    <w:rsid w:val="00F00591"/>
    <w:rsid w:val="00F00D1F"/>
    <w:rsid w:val="00F459D2"/>
    <w:rsid w:val="00F51688"/>
    <w:rsid w:val="00F53146"/>
    <w:rsid w:val="00F54742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4CC"/>
    <w:rsid w:val="00FD6C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761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6</cp:revision>
  <cp:lastPrinted>2024-11-21T09:40:00Z</cp:lastPrinted>
  <dcterms:created xsi:type="dcterms:W3CDTF">2025-02-24T09:47:00Z</dcterms:created>
  <dcterms:modified xsi:type="dcterms:W3CDTF">2025-02-24T10:15:00Z</dcterms:modified>
</cp:coreProperties>
</file>