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BFBD8" w14:textId="77777777" w:rsidR="00B048DA" w:rsidRPr="00353FDC" w:rsidRDefault="005D78AA" w:rsidP="007B50E5">
      <w:pPr>
        <w:spacing w:after="240"/>
        <w:jc w:val="right"/>
        <w:rPr>
          <w:rFonts w:ascii="Arial" w:hAnsi="Arial" w:cs="Arial"/>
        </w:rPr>
      </w:pPr>
      <w:bookmarkStart w:id="0" w:name="_Hlk53520193"/>
      <w:r w:rsidRPr="005D78AA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5D78AA">
        <w:rPr>
          <w:rFonts w:ascii="Arial" w:hAnsi="Arial" w:cs="Arial"/>
        </w:rPr>
        <w:t>2025-02-26</w:t>
      </w:r>
    </w:p>
    <w:p w14:paraId="50B94225" w14:textId="0125C4CD" w:rsidR="00B048DA" w:rsidRPr="00353FDC" w:rsidRDefault="005D78AA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5D78AA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6E2B5384" w14:textId="77777777" w:rsidR="00B048DA" w:rsidRPr="00353FDC" w:rsidRDefault="005D78AA" w:rsidP="00B048DA">
      <w:pPr>
        <w:spacing w:line="360" w:lineRule="auto"/>
        <w:ind w:right="3969"/>
        <w:rPr>
          <w:rFonts w:ascii="Arial" w:hAnsi="Arial" w:cs="Arial"/>
        </w:rPr>
      </w:pPr>
      <w:r w:rsidRPr="005D78AA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5D78AA">
        <w:rPr>
          <w:rFonts w:ascii="Arial" w:hAnsi="Arial" w:cs="Arial"/>
        </w:rPr>
        <w:t>66</w:t>
      </w:r>
    </w:p>
    <w:p w14:paraId="0F2FD323" w14:textId="77777777" w:rsidR="00B048DA" w:rsidRPr="00353FDC" w:rsidRDefault="005D78AA" w:rsidP="00B048DA">
      <w:pPr>
        <w:ind w:right="3969"/>
        <w:rPr>
          <w:rFonts w:ascii="Arial" w:hAnsi="Arial" w:cs="Arial"/>
        </w:rPr>
      </w:pPr>
      <w:r w:rsidRPr="005D78AA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5D78AA">
        <w:rPr>
          <w:rFonts w:ascii="Arial" w:hAnsi="Arial" w:cs="Arial"/>
        </w:rPr>
        <w:t>Kraków</w:t>
      </w:r>
    </w:p>
    <w:p w14:paraId="38C393A6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204080B" w14:textId="20FB9A42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F5988C7" w14:textId="2A771EFD" w:rsidR="007B50E5" w:rsidRPr="00524B34" w:rsidRDefault="007B50E5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SZP-271-31/24 – 199.MM</w:t>
      </w:r>
    </w:p>
    <w:p w14:paraId="2FB56570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31AF6C4B" w14:textId="77777777" w:rsidTr="00B048DA">
        <w:tc>
          <w:tcPr>
            <w:tcW w:w="9498" w:type="dxa"/>
            <w:shd w:val="clear" w:color="auto" w:fill="F2F2F2"/>
            <w:hideMark/>
          </w:tcPr>
          <w:p w14:paraId="5D01528D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6C8D566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1DA429A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1D39E11E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7686E87A" w14:textId="77777777" w:rsidTr="00B048DA">
        <w:tc>
          <w:tcPr>
            <w:tcW w:w="2269" w:type="dxa"/>
            <w:shd w:val="clear" w:color="auto" w:fill="auto"/>
          </w:tcPr>
          <w:p w14:paraId="507E0733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0DE71E6D" w14:textId="77777777" w:rsidR="00B048DA" w:rsidRPr="00353FDC" w:rsidRDefault="005D78AA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Dostawa sprzętu jednorazowego sterylnego</w:t>
            </w:r>
          </w:p>
        </w:tc>
      </w:tr>
      <w:tr w:rsidR="005D78AA" w:rsidRPr="00353FDC" w14:paraId="6009ECDE" w14:textId="77777777" w:rsidTr="0084094E">
        <w:tc>
          <w:tcPr>
            <w:tcW w:w="2269" w:type="dxa"/>
            <w:shd w:val="clear" w:color="auto" w:fill="auto"/>
          </w:tcPr>
          <w:p w14:paraId="309188F5" w14:textId="77777777" w:rsidR="005D78AA" w:rsidRPr="00353FDC" w:rsidRDefault="005D78AA" w:rsidP="008409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5A3FE390" w14:textId="77777777" w:rsidR="005D78AA" w:rsidRPr="00353FDC" w:rsidRDefault="005D78AA" w:rsidP="008409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SZP-271-31/24</w:t>
            </w:r>
          </w:p>
        </w:tc>
      </w:tr>
    </w:tbl>
    <w:p w14:paraId="77D0ED84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534DE3C" w14:textId="36ECAC26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5D78AA" w:rsidRPr="005D78AA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5D78AA" w:rsidRPr="005D78AA">
        <w:rPr>
          <w:rFonts w:ascii="Arial" w:hAnsi="Arial" w:cs="Arial"/>
        </w:rPr>
        <w:t>(</w:t>
      </w:r>
      <w:proofErr w:type="spellStart"/>
      <w:r w:rsidR="005D78AA" w:rsidRPr="005D78AA">
        <w:rPr>
          <w:rFonts w:ascii="Arial" w:hAnsi="Arial" w:cs="Arial"/>
        </w:rPr>
        <w:t>t.j</w:t>
      </w:r>
      <w:proofErr w:type="spellEnd"/>
      <w:r w:rsidR="005D78AA" w:rsidRPr="005D78AA">
        <w:rPr>
          <w:rFonts w:ascii="Arial" w:hAnsi="Arial" w:cs="Arial"/>
        </w:rPr>
        <w:t>. Dz. U. z 2024 poz. 1320)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D78AA" w14:paraId="6BD3A247" w14:textId="77777777" w:rsidTr="0084094E">
        <w:trPr>
          <w:cantSplit/>
        </w:trPr>
        <w:tc>
          <w:tcPr>
            <w:tcW w:w="9498" w:type="dxa"/>
          </w:tcPr>
          <w:p w14:paraId="783E723E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Soczewka i nóż okulistyczny</w:t>
            </w:r>
          </w:p>
          <w:p w14:paraId="0EB1BB8C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Alcon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Polska Sp. z o.o.</w:t>
            </w:r>
          </w:p>
          <w:p w14:paraId="5374A99F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Marynarska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/I piętro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D9C28B4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02-674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2AD26978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145 824.36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524DF88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2A0546C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5C0D2218" w14:textId="77777777" w:rsidTr="0084094E">
        <w:trPr>
          <w:cantSplit/>
        </w:trPr>
        <w:tc>
          <w:tcPr>
            <w:tcW w:w="9498" w:type="dxa"/>
          </w:tcPr>
          <w:p w14:paraId="31055EFA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 xml:space="preserve">Rurki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tracheostomijne</w:t>
            </w:r>
            <w:proofErr w:type="spellEnd"/>
            <w:r w:rsidRPr="005D78AA">
              <w:rPr>
                <w:rFonts w:ascii="Arial" w:hAnsi="Arial" w:cs="Arial"/>
                <w:color w:val="000000"/>
              </w:rPr>
              <w:t xml:space="preserve">, przyrząd do drenażu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j.bębenkowej</w:t>
            </w:r>
            <w:proofErr w:type="spellEnd"/>
          </w:p>
          <w:p w14:paraId="361966ED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 xml:space="preserve">Zakład Detali Medycznych "DEMED" </w:t>
            </w:r>
            <w:proofErr w:type="spellStart"/>
            <w:r w:rsidRPr="005D78AA">
              <w:rPr>
                <w:rFonts w:ascii="Arial" w:hAnsi="Arial" w:cs="Arial"/>
                <w:b/>
              </w:rPr>
              <w:t>Sp.z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o.o.</w:t>
            </w:r>
          </w:p>
          <w:p w14:paraId="078E5E3B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Żwirki i Wigury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56C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BC19F86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43-190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Mikołów</w:t>
            </w:r>
          </w:p>
          <w:p w14:paraId="4E11CA52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75 654.00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B8B8255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213C8DA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12DFE383" w14:textId="77777777" w:rsidTr="0084094E">
        <w:trPr>
          <w:cantSplit/>
        </w:trPr>
        <w:tc>
          <w:tcPr>
            <w:tcW w:w="9498" w:type="dxa"/>
          </w:tcPr>
          <w:p w14:paraId="7EE1D6D2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 xml:space="preserve">Elektroda,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introduktor</w:t>
            </w:r>
            <w:proofErr w:type="spellEnd"/>
          </w:p>
          <w:p w14:paraId="38FB29E7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Bialmed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Sp. z o.o.</w:t>
            </w:r>
          </w:p>
          <w:p w14:paraId="16836740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Kazimierzowska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46/48/35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A1CBE0B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02-546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4BB383E3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2 546.10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0D777C7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51ADEBE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75E84B2D" w14:textId="77777777" w:rsidTr="0084094E">
        <w:trPr>
          <w:cantSplit/>
        </w:trPr>
        <w:tc>
          <w:tcPr>
            <w:tcW w:w="9498" w:type="dxa"/>
          </w:tcPr>
          <w:p w14:paraId="3227CCD1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Soczewka</w:t>
            </w:r>
          </w:p>
          <w:p w14:paraId="3BE9388E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BAUSCH &amp; LOMB POLAND SP. Z O.O.</w:t>
            </w:r>
          </w:p>
          <w:p w14:paraId="7D2B7620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Marynarska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75FA1F7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02-674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7AD5296A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5 475.60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EA2B98C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3B51B62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7952DC55" w14:textId="77777777" w:rsidTr="0084094E">
        <w:trPr>
          <w:cantSplit/>
        </w:trPr>
        <w:tc>
          <w:tcPr>
            <w:tcW w:w="9498" w:type="dxa"/>
          </w:tcPr>
          <w:p w14:paraId="6B98EF9C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Sprzęt do leków</w:t>
            </w:r>
          </w:p>
          <w:p w14:paraId="652D3406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Baxter Polska Sp. z o.o.</w:t>
            </w:r>
          </w:p>
          <w:p w14:paraId="1231A9DE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Kruczkowskiego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64E5B67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00-380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57154945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35 262.00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6A8C783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3FAD88F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35DED67F" w14:textId="77777777" w:rsidTr="0084094E">
        <w:trPr>
          <w:cantSplit/>
        </w:trPr>
        <w:tc>
          <w:tcPr>
            <w:tcW w:w="9498" w:type="dxa"/>
          </w:tcPr>
          <w:p w14:paraId="7ADBA8C7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 xml:space="preserve">Dren do pompy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Alaris</w:t>
            </w:r>
            <w:proofErr w:type="spellEnd"/>
          </w:p>
          <w:p w14:paraId="57E6DCE4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ANMAR Sp. z o.o.</w:t>
            </w:r>
          </w:p>
          <w:p w14:paraId="4EB507BF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Strefowa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22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1F6F9F7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43-100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Tychy</w:t>
            </w:r>
          </w:p>
          <w:p w14:paraId="4AE02876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9 720.00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47D0565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B44B4F5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29F97426" w14:textId="77777777" w:rsidTr="0084094E">
        <w:trPr>
          <w:cantSplit/>
        </w:trPr>
        <w:tc>
          <w:tcPr>
            <w:tcW w:w="9498" w:type="dxa"/>
          </w:tcPr>
          <w:p w14:paraId="40D7A885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Ewakuator</w:t>
            </w:r>
            <w:proofErr w:type="spellEnd"/>
            <w:r w:rsidRPr="005D78AA">
              <w:rPr>
                <w:rFonts w:ascii="Arial" w:hAnsi="Arial" w:cs="Arial"/>
                <w:color w:val="000000"/>
              </w:rPr>
              <w:t xml:space="preserve"> laparoskopowy, igła biopsyjna</w:t>
            </w:r>
          </w:p>
          <w:p w14:paraId="2C68BCC0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 xml:space="preserve">Beryl </w:t>
            </w:r>
            <w:proofErr w:type="spellStart"/>
            <w:r w:rsidRPr="005D78AA">
              <w:rPr>
                <w:rFonts w:ascii="Arial" w:hAnsi="Arial" w:cs="Arial"/>
                <w:b/>
              </w:rPr>
              <w:t>Med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Poland Sp. z o.o.</w:t>
            </w:r>
          </w:p>
          <w:p w14:paraId="491DE1B3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rtm. Witolda Pileckiego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59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/151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A68629A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02-781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319B67DE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15 660.00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1EC72C9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6FC5944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749AFD3E" w14:textId="77777777" w:rsidTr="0084094E">
        <w:trPr>
          <w:cantSplit/>
        </w:trPr>
        <w:tc>
          <w:tcPr>
            <w:tcW w:w="9498" w:type="dxa"/>
          </w:tcPr>
          <w:p w14:paraId="61E9A59A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 xml:space="preserve">Zgłębnik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gastronomijny</w:t>
            </w:r>
            <w:proofErr w:type="spellEnd"/>
            <w:r w:rsidRPr="005D78AA">
              <w:rPr>
                <w:rFonts w:ascii="Arial" w:hAnsi="Arial" w:cs="Arial"/>
                <w:color w:val="000000"/>
              </w:rPr>
              <w:t>, strzykawka</w:t>
            </w:r>
          </w:p>
          <w:p w14:paraId="5B82EFF1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MadMed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493BD913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Szpitalna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/1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80396A8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41-800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Zabrze</w:t>
            </w:r>
          </w:p>
          <w:p w14:paraId="5CB75BF5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8 283.60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14FB74D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A37AAA9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4C2F6344" w14:textId="77777777" w:rsidTr="0084094E">
        <w:trPr>
          <w:cantSplit/>
        </w:trPr>
        <w:tc>
          <w:tcPr>
            <w:tcW w:w="9498" w:type="dxa"/>
          </w:tcPr>
          <w:p w14:paraId="78F235BF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10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Sprzęt do podawania kontrastu</w:t>
            </w:r>
          </w:p>
          <w:p w14:paraId="7F04D4E6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CENTRALA FARMACEUTYCZNA CEFARM SA</w:t>
            </w:r>
          </w:p>
          <w:p w14:paraId="776866C6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UL.JANA KAZIMIERZA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B3BB76E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01-248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3CF900C1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410 009.04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79EC774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15670B9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6943D840" w14:textId="77777777" w:rsidTr="0084094E">
        <w:trPr>
          <w:cantSplit/>
        </w:trPr>
        <w:tc>
          <w:tcPr>
            <w:tcW w:w="9498" w:type="dxa"/>
          </w:tcPr>
          <w:p w14:paraId="50FFFD6C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11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Wziernik dwułyżkowy</w:t>
            </w:r>
          </w:p>
          <w:p w14:paraId="07A9EA49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ALBIS MAZUR Sp. z o.o.</w:t>
            </w:r>
          </w:p>
          <w:p w14:paraId="1C8DA207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Stawiszyńska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/2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08DA02B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62-800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Kalisz</w:t>
            </w:r>
          </w:p>
          <w:p w14:paraId="544638E2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3 024.00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50116D6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5D5E1CA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3D6432E1" w14:textId="77777777" w:rsidTr="0084094E">
        <w:trPr>
          <w:cantSplit/>
        </w:trPr>
        <w:tc>
          <w:tcPr>
            <w:tcW w:w="9498" w:type="dxa"/>
          </w:tcPr>
          <w:p w14:paraId="6ACBEF3B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12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Zestaw</w:t>
            </w:r>
          </w:p>
          <w:p w14:paraId="2CA59E6D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Fresenius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D78AA">
              <w:rPr>
                <w:rFonts w:ascii="Arial" w:hAnsi="Arial" w:cs="Arial"/>
                <w:b/>
              </w:rPr>
              <w:t>Kabi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Polska Sp. z o.o.</w:t>
            </w:r>
          </w:p>
          <w:p w14:paraId="68BB75F7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al. Jerozolimskie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134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AA971AC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02-305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517AD7BB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3 574.80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0B311B3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0BAE808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45067BED" w14:textId="77777777" w:rsidTr="0084094E">
        <w:trPr>
          <w:cantSplit/>
        </w:trPr>
        <w:tc>
          <w:tcPr>
            <w:tcW w:w="9498" w:type="dxa"/>
          </w:tcPr>
          <w:p w14:paraId="4800AF84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14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Zestaw do pilnej konikotomii</w:t>
            </w:r>
          </w:p>
          <w:p w14:paraId="5D5A2342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EUMed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66077FAE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Chłopickiego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50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8BA14D8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04275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25BE8C1F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1 296.00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A123916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824C0D5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23047DB7" w14:textId="77777777" w:rsidTr="0084094E">
        <w:trPr>
          <w:cantSplit/>
        </w:trPr>
        <w:tc>
          <w:tcPr>
            <w:tcW w:w="9498" w:type="dxa"/>
          </w:tcPr>
          <w:p w14:paraId="24CD170E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16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Dren do histeroskopii</w:t>
            </w:r>
          </w:p>
          <w:p w14:paraId="6AFA3366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5D78AA">
              <w:rPr>
                <w:rFonts w:ascii="Arial" w:hAnsi="Arial" w:cs="Arial"/>
                <w:b/>
              </w:rPr>
              <w:t>Storz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Polska Sp. z o.o.</w:t>
            </w:r>
          </w:p>
          <w:p w14:paraId="1B92BC8E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5D78AA">
              <w:rPr>
                <w:rFonts w:ascii="Arial" w:hAnsi="Arial" w:cs="Arial"/>
                <w:bCs/>
              </w:rPr>
              <w:t>Hołubcowa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123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75847A9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02-854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40C20173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302 074.92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DBE778F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EFDA089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3CF3CCBD" w14:textId="77777777" w:rsidTr="0084094E">
        <w:trPr>
          <w:cantSplit/>
        </w:trPr>
        <w:tc>
          <w:tcPr>
            <w:tcW w:w="9498" w:type="dxa"/>
          </w:tcPr>
          <w:p w14:paraId="7E579611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17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 xml:space="preserve">Igła do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botoxu</w:t>
            </w:r>
            <w:proofErr w:type="spellEnd"/>
          </w:p>
          <w:p w14:paraId="0124FA0C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Advance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Europe Sp. z o.o. Biuro Techniczno-Handlowe</w:t>
            </w:r>
          </w:p>
          <w:p w14:paraId="0299592F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Fasolowa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31A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FFF03BE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02-482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053F60AF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15 012.00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B6CDDD5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A87206D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03ACAC20" w14:textId="77777777" w:rsidTr="0084094E">
        <w:trPr>
          <w:cantSplit/>
        </w:trPr>
        <w:tc>
          <w:tcPr>
            <w:tcW w:w="9498" w:type="dxa"/>
          </w:tcPr>
          <w:p w14:paraId="70025203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18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Zatyczka silikonowa okulistyczna</w:t>
            </w:r>
          </w:p>
          <w:p w14:paraId="241137C0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Consultronix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Sp. z o.o.</w:t>
            </w:r>
          </w:p>
          <w:p w14:paraId="43948190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Przemysłowa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33B4FB9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32-083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Balice</w:t>
            </w:r>
          </w:p>
          <w:p w14:paraId="056E40F4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17 496.00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1BE94D3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76047BB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7D176ED8" w14:textId="77777777" w:rsidTr="0084094E">
        <w:trPr>
          <w:cantSplit/>
        </w:trPr>
        <w:tc>
          <w:tcPr>
            <w:tcW w:w="9498" w:type="dxa"/>
          </w:tcPr>
          <w:p w14:paraId="1253FD47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19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Stapler</w:t>
            </w:r>
            <w:proofErr w:type="spellEnd"/>
            <w:r w:rsidRPr="005D78AA">
              <w:rPr>
                <w:rFonts w:ascii="Arial" w:hAnsi="Arial" w:cs="Arial"/>
                <w:color w:val="000000"/>
              </w:rPr>
              <w:t xml:space="preserve"> liniowy</w:t>
            </w:r>
          </w:p>
          <w:p w14:paraId="3B28425E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 xml:space="preserve">Beryl </w:t>
            </w:r>
            <w:proofErr w:type="spellStart"/>
            <w:r w:rsidRPr="005D78AA">
              <w:rPr>
                <w:rFonts w:ascii="Arial" w:hAnsi="Arial" w:cs="Arial"/>
                <w:b/>
              </w:rPr>
              <w:t>Med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Poland Sp. z o.o.</w:t>
            </w:r>
          </w:p>
          <w:p w14:paraId="1286E51F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rtm. Witolda Pileckiego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59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/151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C1088FD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02-781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01642AA1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59 486.40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AC4185C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FE77244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780B7F62" w14:textId="77777777" w:rsidTr="0084094E">
        <w:trPr>
          <w:cantSplit/>
        </w:trPr>
        <w:tc>
          <w:tcPr>
            <w:tcW w:w="9498" w:type="dxa"/>
          </w:tcPr>
          <w:p w14:paraId="07045400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20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 xml:space="preserve">Strzykawka do pompy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Medima</w:t>
            </w:r>
            <w:proofErr w:type="spellEnd"/>
          </w:p>
          <w:p w14:paraId="4C173D78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Bialmed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Sp. z o.o.</w:t>
            </w:r>
          </w:p>
          <w:p w14:paraId="329E0AA6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Kazimierzowska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46/48/35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40B44EA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02-546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6F5FB134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9 072.00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51DFCD2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A78D18B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4F837F40" w14:textId="77777777" w:rsidTr="0084094E">
        <w:trPr>
          <w:cantSplit/>
        </w:trPr>
        <w:tc>
          <w:tcPr>
            <w:tcW w:w="9498" w:type="dxa"/>
          </w:tcPr>
          <w:p w14:paraId="6C22D426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21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 xml:space="preserve">Soczewka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afakijna</w:t>
            </w:r>
            <w:proofErr w:type="spellEnd"/>
          </w:p>
          <w:p w14:paraId="0F31B842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POLYMED POLSKA SP. Z O.O.</w:t>
            </w:r>
          </w:p>
          <w:p w14:paraId="01767899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WARSZAWSKA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320A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8FD3709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05-082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STARE BABICE</w:t>
            </w:r>
          </w:p>
          <w:p w14:paraId="6535299D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24 300.00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38A4D11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BBB67A2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13D13A96" w14:textId="77777777" w:rsidTr="0084094E">
        <w:trPr>
          <w:cantSplit/>
        </w:trPr>
        <w:tc>
          <w:tcPr>
            <w:tcW w:w="9498" w:type="dxa"/>
          </w:tcPr>
          <w:p w14:paraId="02B5AC72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22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Sprzęt okulistyczny</w:t>
            </w:r>
          </w:p>
          <w:p w14:paraId="0EA53E00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POLYMED POLSKA SP. Z O.O.</w:t>
            </w:r>
          </w:p>
          <w:p w14:paraId="74483C66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WARSZAWSKA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320A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24200F4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05-082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STARE BABICE</w:t>
            </w:r>
          </w:p>
          <w:p w14:paraId="092B59B3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7 668.00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F1CDF53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1B04EF0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2894A8A2" w14:textId="77777777" w:rsidTr="0084094E">
        <w:trPr>
          <w:cantSplit/>
        </w:trPr>
        <w:tc>
          <w:tcPr>
            <w:tcW w:w="9498" w:type="dxa"/>
          </w:tcPr>
          <w:p w14:paraId="5CC14776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23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Kulociąg</w:t>
            </w:r>
            <w:proofErr w:type="spellEnd"/>
            <w:r w:rsidRPr="005D78AA">
              <w:rPr>
                <w:rFonts w:ascii="Arial" w:hAnsi="Arial" w:cs="Arial"/>
                <w:color w:val="000000"/>
              </w:rPr>
              <w:t xml:space="preserve"> jednorazowy,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próżnociąg</w:t>
            </w:r>
            <w:proofErr w:type="spellEnd"/>
            <w:r w:rsidRPr="005D78AA">
              <w:rPr>
                <w:rFonts w:ascii="Arial" w:hAnsi="Arial" w:cs="Arial"/>
                <w:color w:val="000000"/>
              </w:rPr>
              <w:t xml:space="preserve"> położniczy</w:t>
            </w:r>
          </w:p>
          <w:p w14:paraId="7DDF51D4" w14:textId="77777777" w:rsidR="005D78AA" w:rsidRPr="007B50E5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  <w:lang w:val="de-DE"/>
              </w:rPr>
            </w:pPr>
            <w:r w:rsidRPr="007B50E5">
              <w:rPr>
                <w:rFonts w:ascii="Arial" w:hAnsi="Arial" w:cs="Arial"/>
                <w:b/>
                <w:lang w:val="de-DE"/>
              </w:rPr>
              <w:t xml:space="preserve">ALBIS MAZUR </w:t>
            </w:r>
            <w:proofErr w:type="spellStart"/>
            <w:r w:rsidRPr="007B50E5">
              <w:rPr>
                <w:rFonts w:ascii="Arial" w:hAnsi="Arial" w:cs="Arial"/>
                <w:b/>
                <w:lang w:val="de-DE"/>
              </w:rPr>
              <w:t>Sp</w:t>
            </w:r>
            <w:proofErr w:type="spellEnd"/>
            <w:r w:rsidRPr="007B50E5">
              <w:rPr>
                <w:rFonts w:ascii="Arial" w:hAnsi="Arial" w:cs="Arial"/>
                <w:b/>
                <w:lang w:val="de-DE"/>
              </w:rPr>
              <w:t xml:space="preserve">. z </w:t>
            </w:r>
            <w:proofErr w:type="spellStart"/>
            <w:r w:rsidRPr="007B50E5">
              <w:rPr>
                <w:rFonts w:ascii="Arial" w:hAnsi="Arial" w:cs="Arial"/>
                <w:b/>
                <w:lang w:val="de-DE"/>
              </w:rPr>
              <w:t>o.o.</w:t>
            </w:r>
            <w:proofErr w:type="spellEnd"/>
          </w:p>
          <w:p w14:paraId="7B533BA8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Stawiszyńska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/2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3248FCC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62-800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Kalisz</w:t>
            </w:r>
          </w:p>
          <w:p w14:paraId="6CAD5102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4 860.00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009BA01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0319101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2141A7D5" w14:textId="77777777" w:rsidTr="0084094E">
        <w:trPr>
          <w:cantSplit/>
        </w:trPr>
        <w:tc>
          <w:tcPr>
            <w:tcW w:w="9498" w:type="dxa"/>
          </w:tcPr>
          <w:p w14:paraId="6A161D73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24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 xml:space="preserve">Cewniki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tiemann</w:t>
            </w:r>
            <w:proofErr w:type="spellEnd"/>
            <w:r w:rsidRPr="005D78AA">
              <w:rPr>
                <w:rFonts w:ascii="Arial" w:hAnsi="Arial" w:cs="Arial"/>
                <w:color w:val="000000"/>
              </w:rPr>
              <w:t xml:space="preserve"> z twardą końcówką</w:t>
            </w:r>
          </w:p>
          <w:p w14:paraId="6D74B35E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Teleflex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Polska sp. z o.o.</w:t>
            </w:r>
          </w:p>
          <w:p w14:paraId="31122140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Żwirki i Wigury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16A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F9250B8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02-092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4B2F6CB9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1 039.50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56AD2CA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E258A91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5B8DFFB6" w14:textId="77777777" w:rsidTr="0084094E">
        <w:trPr>
          <w:cantSplit/>
        </w:trPr>
        <w:tc>
          <w:tcPr>
            <w:tcW w:w="9498" w:type="dxa"/>
          </w:tcPr>
          <w:p w14:paraId="6ED050F8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25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Kranik trójdrożny</w:t>
            </w:r>
          </w:p>
          <w:p w14:paraId="48BF3BF2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Bialmed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Sp. z o.o.</w:t>
            </w:r>
          </w:p>
          <w:p w14:paraId="6B6B8482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Kazimierzowska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46/48/35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6C76804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02-546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7AEE0D6F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4 893.48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9864D11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04754D3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70C978F8" w14:textId="77777777" w:rsidTr="0084094E">
        <w:trPr>
          <w:cantSplit/>
        </w:trPr>
        <w:tc>
          <w:tcPr>
            <w:tcW w:w="9498" w:type="dxa"/>
          </w:tcPr>
          <w:p w14:paraId="7197D9E2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26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Włókno laserowe</w:t>
            </w:r>
          </w:p>
          <w:p w14:paraId="698E9B1A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Meden-Inmed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Sp.  z o.o.</w:t>
            </w:r>
          </w:p>
          <w:p w14:paraId="1EE112C8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Wenedów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B9A506F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75-847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Koszalin</w:t>
            </w:r>
          </w:p>
          <w:p w14:paraId="2A0C7AA2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97 200.00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BC95731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622D170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4B1D820F" w14:textId="77777777" w:rsidTr="0084094E">
        <w:trPr>
          <w:cantSplit/>
        </w:trPr>
        <w:tc>
          <w:tcPr>
            <w:tcW w:w="9498" w:type="dxa"/>
          </w:tcPr>
          <w:p w14:paraId="7C32C6A3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27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Sprzęt medyczny</w:t>
            </w:r>
          </w:p>
          <w:p w14:paraId="42FB67DB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5D78AA">
              <w:rPr>
                <w:rFonts w:ascii="Arial" w:hAnsi="Arial" w:cs="Arial"/>
                <w:b/>
              </w:rPr>
              <w:t>Group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41CC1426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Pod Borem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D2DDC9B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41-808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Zabrze</w:t>
            </w:r>
          </w:p>
          <w:p w14:paraId="7375083D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6 017.76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BC9F582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DDC650D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5A60F7BA" w14:textId="77777777" w:rsidTr="0084094E">
        <w:trPr>
          <w:cantSplit/>
        </w:trPr>
        <w:tc>
          <w:tcPr>
            <w:tcW w:w="9498" w:type="dxa"/>
          </w:tcPr>
          <w:p w14:paraId="4613473A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28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Prowadnica do rurek intubacyjnych</w:t>
            </w:r>
          </w:p>
          <w:p w14:paraId="6CA04460" w14:textId="77777777" w:rsidR="005D78AA" w:rsidRPr="007B50E5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  <w:lang w:val="de-DE"/>
              </w:rPr>
            </w:pPr>
            <w:proofErr w:type="spellStart"/>
            <w:r w:rsidRPr="007B50E5">
              <w:rPr>
                <w:rFonts w:ascii="Arial" w:hAnsi="Arial" w:cs="Arial"/>
                <w:b/>
                <w:lang w:val="de-DE"/>
              </w:rPr>
              <w:t>Medicavera</w:t>
            </w:r>
            <w:proofErr w:type="spellEnd"/>
            <w:r w:rsidRPr="007B50E5">
              <w:rPr>
                <w:rFonts w:ascii="Arial" w:hAnsi="Arial" w:cs="Arial"/>
                <w:b/>
                <w:lang w:val="de-DE"/>
              </w:rPr>
              <w:t xml:space="preserve"> </w:t>
            </w:r>
            <w:proofErr w:type="spellStart"/>
            <w:r w:rsidRPr="007B50E5">
              <w:rPr>
                <w:rFonts w:ascii="Arial" w:hAnsi="Arial" w:cs="Arial"/>
                <w:b/>
                <w:lang w:val="de-DE"/>
              </w:rPr>
              <w:t>Sp</w:t>
            </w:r>
            <w:proofErr w:type="spellEnd"/>
            <w:r w:rsidRPr="007B50E5">
              <w:rPr>
                <w:rFonts w:ascii="Arial" w:hAnsi="Arial" w:cs="Arial"/>
                <w:b/>
                <w:lang w:val="de-DE"/>
              </w:rPr>
              <w:t xml:space="preserve">. z </w:t>
            </w:r>
            <w:proofErr w:type="spellStart"/>
            <w:r w:rsidRPr="007B50E5">
              <w:rPr>
                <w:rFonts w:ascii="Arial" w:hAnsi="Arial" w:cs="Arial"/>
                <w:b/>
                <w:lang w:val="de-DE"/>
              </w:rPr>
              <w:t>o.o.</w:t>
            </w:r>
            <w:proofErr w:type="spellEnd"/>
            <w:r w:rsidRPr="007B50E5">
              <w:rPr>
                <w:rFonts w:ascii="Arial" w:hAnsi="Arial" w:cs="Arial"/>
                <w:b/>
                <w:lang w:val="de-DE"/>
              </w:rPr>
              <w:t xml:space="preserve"> Dalhausen Group</w:t>
            </w:r>
          </w:p>
          <w:p w14:paraId="5B6BFB94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Majowa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89F3B66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71-374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Szczecin</w:t>
            </w:r>
          </w:p>
          <w:p w14:paraId="6FB6A1B3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1 046.52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C665493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CC771AF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26482ADF" w14:textId="77777777" w:rsidTr="0084094E">
        <w:trPr>
          <w:cantSplit/>
        </w:trPr>
        <w:tc>
          <w:tcPr>
            <w:tcW w:w="9498" w:type="dxa"/>
          </w:tcPr>
          <w:p w14:paraId="550C7A67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29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Zestawy do zabiegów okulistycznych</w:t>
            </w:r>
          </w:p>
          <w:p w14:paraId="5AC0A778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Lumibird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D78AA">
              <w:rPr>
                <w:rFonts w:ascii="Arial" w:hAnsi="Arial" w:cs="Arial"/>
                <w:b/>
              </w:rPr>
              <w:t>Medical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Polska Sp. z o.o.</w:t>
            </w:r>
          </w:p>
          <w:p w14:paraId="2BE58F92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Wołoska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9A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0C199E0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02-583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3E38E4F1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61 026.05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7B3BEBB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5A8C2DB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37D90863" w14:textId="77777777" w:rsidTr="0084094E">
        <w:trPr>
          <w:cantSplit/>
        </w:trPr>
        <w:tc>
          <w:tcPr>
            <w:tcW w:w="9498" w:type="dxa"/>
          </w:tcPr>
          <w:p w14:paraId="39A16249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30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Sonda ginekologiczna</w:t>
            </w:r>
          </w:p>
          <w:p w14:paraId="7F4469FA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Rovers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Polska Sp. z o.o.</w:t>
            </w:r>
          </w:p>
          <w:p w14:paraId="7EA28564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Stołeczna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BE44AFC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05-501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Piaseczno</w:t>
            </w:r>
          </w:p>
          <w:p w14:paraId="401D708D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253.80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473A43E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370C241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4DB400D7" w14:textId="77777777" w:rsidTr="0084094E">
        <w:trPr>
          <w:cantSplit/>
        </w:trPr>
        <w:tc>
          <w:tcPr>
            <w:tcW w:w="9498" w:type="dxa"/>
          </w:tcPr>
          <w:p w14:paraId="1C239077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31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Kaniula dożylna, zestaw do przetoczeń</w:t>
            </w:r>
          </w:p>
          <w:p w14:paraId="1B69D82F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 xml:space="preserve">J. </w:t>
            </w:r>
            <w:proofErr w:type="spellStart"/>
            <w:r w:rsidRPr="005D78AA">
              <w:rPr>
                <w:rFonts w:ascii="Arial" w:hAnsi="Arial" w:cs="Arial"/>
                <w:b/>
              </w:rPr>
              <w:t>Chodacki</w:t>
            </w:r>
            <w:proofErr w:type="spellEnd"/>
            <w:r w:rsidRPr="005D78AA">
              <w:rPr>
                <w:rFonts w:ascii="Arial" w:hAnsi="Arial" w:cs="Arial"/>
                <w:b/>
              </w:rPr>
              <w:t>, A. Misztal „</w:t>
            </w:r>
            <w:proofErr w:type="spellStart"/>
            <w:r w:rsidRPr="005D78AA">
              <w:rPr>
                <w:rFonts w:ascii="Arial" w:hAnsi="Arial" w:cs="Arial"/>
                <w:b/>
              </w:rPr>
              <w:t>Medica</w:t>
            </w:r>
            <w:proofErr w:type="spellEnd"/>
            <w:r w:rsidRPr="005D78AA">
              <w:rPr>
                <w:rFonts w:ascii="Arial" w:hAnsi="Arial" w:cs="Arial"/>
                <w:b/>
              </w:rPr>
              <w:t>” Spółka Jawna</w:t>
            </w:r>
          </w:p>
          <w:p w14:paraId="46974A55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PRZEMYSŁOWA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4A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50B6EC1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59-300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LUBIN</w:t>
            </w:r>
          </w:p>
          <w:p w14:paraId="12A4ADB8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14 083.20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2A929E2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EB8AC3A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1AB3FF57" w14:textId="77777777" w:rsidTr="0084094E">
        <w:trPr>
          <w:cantSplit/>
        </w:trPr>
        <w:tc>
          <w:tcPr>
            <w:tcW w:w="9498" w:type="dxa"/>
          </w:tcPr>
          <w:p w14:paraId="0D9114CC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35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Kieszeń dwukomorowa samoprzylepna</w:t>
            </w:r>
          </w:p>
          <w:p w14:paraId="11D77DAD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COMPLIMED Sp. z o.o.</w:t>
            </w:r>
          </w:p>
          <w:p w14:paraId="12FD05BB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Jana Długosza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59-75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FD18D09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51-162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Wrocław</w:t>
            </w:r>
          </w:p>
          <w:p w14:paraId="751C4B49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2 462.40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981387D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D60EEBF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323C266F" w14:textId="77777777" w:rsidTr="0084094E">
        <w:trPr>
          <w:cantSplit/>
        </w:trPr>
        <w:tc>
          <w:tcPr>
            <w:tcW w:w="9498" w:type="dxa"/>
          </w:tcPr>
          <w:p w14:paraId="065759F1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36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 xml:space="preserve">Ostrze do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Shavera</w:t>
            </w:r>
            <w:proofErr w:type="spellEnd"/>
          </w:p>
          <w:p w14:paraId="602221E7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Medtronic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Poland sp. z o.o.</w:t>
            </w:r>
          </w:p>
          <w:p w14:paraId="187B9355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Polna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7CFD362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00-633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5AED3695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60 480.00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953E61E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2AFEDA3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7C0D7251" w14:textId="77777777" w:rsidTr="0084094E">
        <w:trPr>
          <w:cantSplit/>
        </w:trPr>
        <w:tc>
          <w:tcPr>
            <w:tcW w:w="9498" w:type="dxa"/>
          </w:tcPr>
          <w:p w14:paraId="489B4E36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37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Zaworki do bronchoskopu</w:t>
            </w:r>
          </w:p>
          <w:p w14:paraId="09144EF4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Olympus Polska Sp. z o.o.</w:t>
            </w:r>
          </w:p>
          <w:p w14:paraId="6B25983E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ul. Wynalazek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C4E65CE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02-677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06A45D3E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29 295.00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A99B8FC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65A94DC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6ABA799F" w14:textId="77777777" w:rsidTr="0084094E">
        <w:trPr>
          <w:cantSplit/>
        </w:trPr>
        <w:tc>
          <w:tcPr>
            <w:tcW w:w="9498" w:type="dxa"/>
          </w:tcPr>
          <w:p w14:paraId="2AE788AF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38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Osłona na lampy</w:t>
            </w:r>
          </w:p>
          <w:p w14:paraId="552E6CA1" w14:textId="77777777" w:rsidR="00416235" w:rsidRPr="00416235" w:rsidRDefault="00416235" w:rsidP="004162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6235">
              <w:rPr>
                <w:rFonts w:ascii="Arial" w:hAnsi="Arial" w:cs="Arial"/>
                <w:bCs/>
              </w:rPr>
              <w:t>Konsorcjum:</w:t>
            </w:r>
          </w:p>
          <w:p w14:paraId="710A3307" w14:textId="77777777" w:rsidR="00416235" w:rsidRPr="00416235" w:rsidRDefault="00416235" w:rsidP="0041623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16235">
              <w:rPr>
                <w:rFonts w:ascii="Arial" w:hAnsi="Arial" w:cs="Arial"/>
                <w:b/>
              </w:rPr>
              <w:t>Citonet</w:t>
            </w:r>
            <w:proofErr w:type="spellEnd"/>
            <w:r w:rsidRPr="00416235">
              <w:rPr>
                <w:rFonts w:ascii="Arial" w:hAnsi="Arial" w:cs="Arial"/>
                <w:b/>
              </w:rPr>
              <w:t>-Kraków sp. z o.o. (lider)</w:t>
            </w:r>
          </w:p>
          <w:p w14:paraId="2F548BE1" w14:textId="77777777" w:rsidR="00416235" w:rsidRPr="00416235" w:rsidRDefault="00416235" w:rsidP="004162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6235">
              <w:rPr>
                <w:rFonts w:ascii="Arial" w:hAnsi="Arial" w:cs="Arial"/>
                <w:bCs/>
              </w:rPr>
              <w:t>Gromadzka 52</w:t>
            </w:r>
          </w:p>
          <w:p w14:paraId="598705C9" w14:textId="77777777" w:rsidR="00416235" w:rsidRPr="00416235" w:rsidRDefault="00416235" w:rsidP="004162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6235">
              <w:rPr>
                <w:rFonts w:ascii="Arial" w:hAnsi="Arial" w:cs="Arial"/>
                <w:bCs/>
              </w:rPr>
              <w:t>30-719 Kraków</w:t>
            </w:r>
          </w:p>
          <w:p w14:paraId="2BF5E210" w14:textId="77777777" w:rsidR="00416235" w:rsidRPr="00416235" w:rsidRDefault="00416235" w:rsidP="0041623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16235">
              <w:rPr>
                <w:rFonts w:ascii="Arial" w:hAnsi="Arial" w:cs="Arial"/>
                <w:b/>
              </w:rPr>
              <w:t>Toruńskie Zakłady Materiałów Opatrunkowych S.A.</w:t>
            </w:r>
          </w:p>
          <w:p w14:paraId="12EE44D3" w14:textId="77777777" w:rsidR="00416235" w:rsidRPr="00416235" w:rsidRDefault="00416235" w:rsidP="004162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6235">
              <w:rPr>
                <w:rFonts w:ascii="Arial" w:hAnsi="Arial" w:cs="Arial"/>
                <w:bCs/>
              </w:rPr>
              <w:t xml:space="preserve">Żółkiewskiego 20/26 </w:t>
            </w:r>
          </w:p>
          <w:p w14:paraId="0EA55B7F" w14:textId="77777777" w:rsidR="00416235" w:rsidRPr="00416235" w:rsidRDefault="00416235" w:rsidP="00416235">
            <w:pPr>
              <w:spacing w:before="120" w:line="360" w:lineRule="auto"/>
              <w:jc w:val="both"/>
              <w:rPr>
                <w:rFonts w:ascii="Arial" w:hAnsi="Arial" w:cs="Arial"/>
                <w:bCs/>
              </w:rPr>
            </w:pPr>
            <w:r w:rsidRPr="00416235">
              <w:rPr>
                <w:rFonts w:ascii="Arial" w:hAnsi="Arial" w:cs="Arial"/>
                <w:bCs/>
              </w:rPr>
              <w:t>87-100 Toruń</w:t>
            </w:r>
          </w:p>
          <w:p w14:paraId="3BCF7FFD" w14:textId="114B3E65" w:rsidR="005D78AA" w:rsidRPr="00B048DA" w:rsidRDefault="005D78AA" w:rsidP="0041623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416235">
              <w:rPr>
                <w:rFonts w:ascii="Arial" w:hAnsi="Arial" w:cs="Arial"/>
                <w:bCs/>
              </w:rPr>
              <w:t>za cenę wykonania</w:t>
            </w:r>
            <w:r w:rsidRPr="00F245C5">
              <w:rPr>
                <w:rFonts w:ascii="Arial" w:hAnsi="Arial" w:cs="Arial"/>
              </w:rPr>
              <w:t xml:space="preserve">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6 739.20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26DE6C0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D3A256B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61677CEA" w14:textId="77777777" w:rsidTr="0084094E">
        <w:trPr>
          <w:cantSplit/>
        </w:trPr>
        <w:tc>
          <w:tcPr>
            <w:tcW w:w="9498" w:type="dxa"/>
          </w:tcPr>
          <w:p w14:paraId="0ED8BD6E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39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Igła z filtrem, igła z otworem bocznym</w:t>
            </w:r>
          </w:p>
          <w:p w14:paraId="2BE7D152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 xml:space="preserve">KD </w:t>
            </w:r>
            <w:proofErr w:type="spellStart"/>
            <w:r w:rsidRPr="005D78AA">
              <w:rPr>
                <w:rFonts w:ascii="Arial" w:hAnsi="Arial" w:cs="Arial"/>
                <w:b/>
              </w:rPr>
              <w:t>Medical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Polska Sp. z o.o.</w:t>
            </w:r>
          </w:p>
          <w:p w14:paraId="7755FEA4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Legionów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192b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916E133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43-502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Czechowice-Dziedzice</w:t>
            </w:r>
          </w:p>
          <w:p w14:paraId="3DCA32AD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45 889.20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106E5D3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0AB945C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7D4AD0B4" w14:textId="77777777" w:rsidTr="0084094E">
        <w:trPr>
          <w:cantSplit/>
        </w:trPr>
        <w:tc>
          <w:tcPr>
            <w:tcW w:w="9498" w:type="dxa"/>
          </w:tcPr>
          <w:p w14:paraId="5A3001A3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40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Osłona na stolik Mayo, kieszeń na narzędzia</w:t>
            </w:r>
          </w:p>
          <w:p w14:paraId="7EBBA1E1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Paul Hartmann Polska Sp. z o.o.</w:t>
            </w:r>
          </w:p>
          <w:p w14:paraId="7F3E2281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ul. Żeromskiego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DBEB31D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95-200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Pabianice</w:t>
            </w:r>
          </w:p>
          <w:p w14:paraId="67EA29F0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4 864.32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D57C431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B0E43C6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288B0F06" w14:textId="77777777" w:rsidTr="0084094E">
        <w:trPr>
          <w:cantSplit/>
        </w:trPr>
        <w:tc>
          <w:tcPr>
            <w:tcW w:w="9498" w:type="dxa"/>
          </w:tcPr>
          <w:p w14:paraId="3A35780F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41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Koszulka dostępowa</w:t>
            </w:r>
          </w:p>
          <w:p w14:paraId="304BBC3B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Advance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Europe Sp. z o.o. Biuro Techniczno-Handlowe</w:t>
            </w:r>
          </w:p>
          <w:p w14:paraId="6480E2AC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Fasolowa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31A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F84C603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02-482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63AD3FA6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15 940.80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86FA5FD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E3F96DA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5F9E27A4" w14:textId="77777777" w:rsidTr="0084094E">
        <w:trPr>
          <w:cantSplit/>
        </w:trPr>
        <w:tc>
          <w:tcPr>
            <w:tcW w:w="9498" w:type="dxa"/>
          </w:tcPr>
          <w:p w14:paraId="79CC2D3F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42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Adsorber pełnej krwi - zestaw</w:t>
            </w:r>
          </w:p>
          <w:p w14:paraId="28F0C273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Cytosorbents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Poland Sp. z o.o.</w:t>
            </w:r>
          </w:p>
          <w:p w14:paraId="3760734B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Gałeczki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54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A33E2F6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41500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Chorzów</w:t>
            </w:r>
          </w:p>
          <w:p w14:paraId="03969B43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135 658.80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3CF0D0A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9341F35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350CD1F3" w14:textId="77777777" w:rsidTr="0084094E">
        <w:trPr>
          <w:cantSplit/>
        </w:trPr>
        <w:tc>
          <w:tcPr>
            <w:tcW w:w="9498" w:type="dxa"/>
          </w:tcPr>
          <w:p w14:paraId="5163B44A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43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Test antygenowy  4 w 1</w:t>
            </w:r>
          </w:p>
          <w:p w14:paraId="7908626E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COMPLIMED Sp. z o.o.</w:t>
            </w:r>
          </w:p>
          <w:p w14:paraId="51B51736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Jana Długosza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59-75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B485932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51-162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Wrocław</w:t>
            </w:r>
          </w:p>
          <w:p w14:paraId="1192A032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80 740.80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1184726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B6E645B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6A66C63D" w14:textId="77777777" w:rsidTr="0084094E">
        <w:trPr>
          <w:cantSplit/>
        </w:trPr>
        <w:tc>
          <w:tcPr>
            <w:tcW w:w="9498" w:type="dxa"/>
          </w:tcPr>
          <w:p w14:paraId="47DF176A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44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Test antygenowy SARS-Cov-2</w:t>
            </w:r>
          </w:p>
          <w:p w14:paraId="549229EE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Axon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Lab Sp. z o.o.</w:t>
            </w:r>
          </w:p>
          <w:p w14:paraId="065F62EF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Transportowców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4632BA4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02-858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3B8DEAA0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2 954.88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E6ED0DE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C4FBF33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6F36DDBA" w14:textId="77777777" w:rsidTr="0084094E">
        <w:trPr>
          <w:cantSplit/>
        </w:trPr>
        <w:tc>
          <w:tcPr>
            <w:tcW w:w="9498" w:type="dxa"/>
          </w:tcPr>
          <w:p w14:paraId="03D013A4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46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Zestawy, narzędzia i inne</w:t>
            </w:r>
          </w:p>
          <w:p w14:paraId="608E2942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Vente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D78AA">
              <w:rPr>
                <w:rFonts w:ascii="Arial" w:hAnsi="Arial" w:cs="Arial"/>
                <w:b/>
              </w:rPr>
              <w:t>Amicale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Sp. z o.o.</w:t>
            </w:r>
          </w:p>
          <w:p w14:paraId="48D1A909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Marszałkowska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58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E4E92DD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00-545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176504E6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1 489 471.20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979B284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CC225F3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5911C393" w14:textId="77777777" w:rsidTr="0084094E">
        <w:trPr>
          <w:cantSplit/>
        </w:trPr>
        <w:tc>
          <w:tcPr>
            <w:tcW w:w="9498" w:type="dxa"/>
          </w:tcPr>
          <w:p w14:paraId="26E50B8D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47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Prowadnica, rurka</w:t>
            </w:r>
          </w:p>
          <w:p w14:paraId="3BF8F81D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ANMAR Sp. z o.o.</w:t>
            </w:r>
          </w:p>
          <w:p w14:paraId="59534CD8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Strefowa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22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BB7F247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43-100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Tychy</w:t>
            </w:r>
          </w:p>
          <w:p w14:paraId="0AD678A5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18 446.40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0DF0651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70229FD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553420AB" w14:textId="77777777" w:rsidTr="0084094E">
        <w:trPr>
          <w:cantSplit/>
        </w:trPr>
        <w:tc>
          <w:tcPr>
            <w:tcW w:w="9498" w:type="dxa"/>
          </w:tcPr>
          <w:p w14:paraId="1988B120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48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Nóż okulistyczny</w:t>
            </w:r>
          </w:p>
          <w:p w14:paraId="2BFFE07C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Consultronix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Sp. z o.o.</w:t>
            </w:r>
          </w:p>
          <w:p w14:paraId="1253AFF2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Przemysłowa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F91818D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32-083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Balice</w:t>
            </w:r>
          </w:p>
          <w:p w14:paraId="7C23BF42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4 633.20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26D3A4C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36217B4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19C03442" w14:textId="77777777" w:rsidTr="0084094E">
        <w:trPr>
          <w:cantSplit/>
        </w:trPr>
        <w:tc>
          <w:tcPr>
            <w:tcW w:w="9498" w:type="dxa"/>
          </w:tcPr>
          <w:p w14:paraId="4BD62D84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50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Urządzenie do złogów</w:t>
            </w:r>
          </w:p>
          <w:p w14:paraId="729D0248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 xml:space="preserve">Cook </w:t>
            </w:r>
            <w:proofErr w:type="spellStart"/>
            <w:r w:rsidRPr="005D78AA">
              <w:rPr>
                <w:rFonts w:ascii="Arial" w:hAnsi="Arial" w:cs="Arial"/>
                <w:b/>
              </w:rPr>
              <w:t>Medical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sp. z o.o.</w:t>
            </w:r>
          </w:p>
          <w:p w14:paraId="0C6D827D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Rondo Daszyńskiego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2B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033B27A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00-842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3A52CD95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9 720.00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5A5B01D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061F9FE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5D30DC36" w14:textId="77777777" w:rsidTr="0084094E">
        <w:trPr>
          <w:cantSplit/>
        </w:trPr>
        <w:tc>
          <w:tcPr>
            <w:tcW w:w="9498" w:type="dxa"/>
          </w:tcPr>
          <w:p w14:paraId="7DA1772E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53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Kaniula do dróg łzowych, soczewka</w:t>
            </w:r>
          </w:p>
          <w:p w14:paraId="36660A2F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Consultronix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Sp. z o.o.</w:t>
            </w:r>
          </w:p>
          <w:p w14:paraId="03A18B43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Przemysłowa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768492D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32-083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Balice</w:t>
            </w:r>
          </w:p>
          <w:p w14:paraId="26CC3A43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14 666.40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3E3D9EF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72C6523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312691B4" w14:textId="77777777" w:rsidTr="0084094E">
        <w:trPr>
          <w:cantSplit/>
        </w:trPr>
        <w:tc>
          <w:tcPr>
            <w:tcW w:w="9498" w:type="dxa"/>
          </w:tcPr>
          <w:p w14:paraId="367CDE0E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55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Cewnik pośredni</w:t>
            </w:r>
          </w:p>
          <w:p w14:paraId="6F5FA223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Teleflex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Polska sp. z o.o.</w:t>
            </w:r>
          </w:p>
          <w:p w14:paraId="42DC1DDD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Żwirki i Wigury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16A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1727896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02-092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6F88C90A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131 760.00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D956776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7AF0A30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4E08606B" w14:textId="77777777" w:rsidTr="0084094E">
        <w:trPr>
          <w:cantSplit/>
        </w:trPr>
        <w:tc>
          <w:tcPr>
            <w:tcW w:w="9498" w:type="dxa"/>
          </w:tcPr>
          <w:p w14:paraId="2FB07E0F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56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Szczoteczki do mycia rąk</w:t>
            </w:r>
          </w:p>
          <w:p w14:paraId="20E0CCDC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Medicus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Spółka z ograniczoną odpowiedzialnością Spółka komandytowo-akcyjna</w:t>
            </w:r>
          </w:p>
          <w:p w14:paraId="6B1FCB5E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Browarowa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21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DC9BEDF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43-100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Tychy</w:t>
            </w:r>
          </w:p>
          <w:p w14:paraId="7FAC563C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15 153.60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1754B36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BD32391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39655DCC" w14:textId="77777777" w:rsidTr="0084094E">
        <w:trPr>
          <w:cantSplit/>
        </w:trPr>
        <w:tc>
          <w:tcPr>
            <w:tcW w:w="9498" w:type="dxa"/>
          </w:tcPr>
          <w:p w14:paraId="3267D48B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58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Dreny, aparat infuzyjny</w:t>
            </w:r>
          </w:p>
          <w:p w14:paraId="5451B302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ANMAR Sp. z o.o.</w:t>
            </w:r>
          </w:p>
          <w:p w14:paraId="5D4D3DC0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Strefowa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22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746C969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43-100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Tychy</w:t>
            </w:r>
          </w:p>
          <w:p w14:paraId="71A9B91A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7 341.84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72F134F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40470BB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5D6519CC" w14:textId="77777777" w:rsidTr="0084094E">
        <w:trPr>
          <w:cantSplit/>
        </w:trPr>
        <w:tc>
          <w:tcPr>
            <w:tcW w:w="9498" w:type="dxa"/>
          </w:tcPr>
          <w:p w14:paraId="00CC26DE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59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Taśma do leczenia wysiłkowego nietrzymania moczu</w:t>
            </w:r>
          </w:p>
          <w:p w14:paraId="32FBB843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Abiss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Poland sp. z o.o.</w:t>
            </w:r>
          </w:p>
          <w:p w14:paraId="7DD8C338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Bagrowa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FC641B9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30733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Kraków</w:t>
            </w:r>
          </w:p>
          <w:p w14:paraId="73D460E5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89 100.00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59639C9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F33B2F4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396B296D" w14:textId="77777777" w:rsidTr="0084094E">
        <w:trPr>
          <w:cantSplit/>
        </w:trPr>
        <w:tc>
          <w:tcPr>
            <w:tcW w:w="9498" w:type="dxa"/>
          </w:tcPr>
          <w:p w14:paraId="0A9B9B2D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60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Opatrunek piankowy do terapii podciśnieniowej</w:t>
            </w:r>
          </w:p>
          <w:p w14:paraId="0E9CCEB0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Aspironix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Polska Sp. z o.o.</w:t>
            </w:r>
          </w:p>
          <w:p w14:paraId="30B1F866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Różyckiego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6933F51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31-324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Kraków</w:t>
            </w:r>
          </w:p>
          <w:p w14:paraId="49F0CD3C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12 976.20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5FE433A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665C608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7B7D3470" w14:textId="77777777" w:rsidTr="0084094E">
        <w:trPr>
          <w:cantSplit/>
        </w:trPr>
        <w:tc>
          <w:tcPr>
            <w:tcW w:w="9498" w:type="dxa"/>
          </w:tcPr>
          <w:p w14:paraId="5F2112A3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61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Kanister z żelem, opatrunek podciśnieniowy, dzierżawa urządzenia</w:t>
            </w:r>
          </w:p>
          <w:p w14:paraId="12D4E177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Paul Hartmann Polska Sp. z o.o.</w:t>
            </w:r>
          </w:p>
          <w:p w14:paraId="0BDA5B70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ul. Żeromskiego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2F29CEC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95-200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Pabianice</w:t>
            </w:r>
          </w:p>
          <w:p w14:paraId="407ADD48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108 489.42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487DAF0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AE7037A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127F821B" w14:textId="77777777" w:rsidTr="0084094E">
        <w:trPr>
          <w:cantSplit/>
        </w:trPr>
        <w:tc>
          <w:tcPr>
            <w:tcW w:w="9498" w:type="dxa"/>
          </w:tcPr>
          <w:p w14:paraId="0D5193B8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62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System do terapii ran</w:t>
            </w:r>
          </w:p>
          <w:p w14:paraId="0D9CA408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Smith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&amp; </w:t>
            </w:r>
            <w:proofErr w:type="spellStart"/>
            <w:r w:rsidRPr="005D78AA">
              <w:rPr>
                <w:rFonts w:ascii="Arial" w:hAnsi="Arial" w:cs="Arial"/>
                <w:b/>
              </w:rPr>
              <w:t>Nephew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Sp. z o.o.</w:t>
            </w:r>
          </w:p>
          <w:p w14:paraId="4D4D847F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Osmańska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1E0E1D1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02-823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1B43D510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114 480.00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4517AE4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4E43986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44AD84BD" w14:textId="77777777" w:rsidTr="0084094E">
        <w:trPr>
          <w:cantSplit/>
        </w:trPr>
        <w:tc>
          <w:tcPr>
            <w:tcW w:w="9498" w:type="dxa"/>
          </w:tcPr>
          <w:p w14:paraId="40AEF0AB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63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Przyrząd endoskopowy żołądkowy</w:t>
            </w:r>
          </w:p>
          <w:p w14:paraId="1253A611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VARIMED Sp. z o.o.</w:t>
            </w:r>
          </w:p>
          <w:p w14:paraId="2E169AC4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Tadeusza Kościuszki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115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/4U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43C1AB5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50-442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Wrocław</w:t>
            </w:r>
          </w:p>
          <w:p w14:paraId="00D972DD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5 616.00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1184B59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C0F5E9E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18F7A1FD" w14:textId="77777777" w:rsidTr="0084094E">
        <w:trPr>
          <w:cantSplit/>
        </w:trPr>
        <w:tc>
          <w:tcPr>
            <w:tcW w:w="9498" w:type="dxa"/>
          </w:tcPr>
          <w:p w14:paraId="4FCA24BB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64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 xml:space="preserve">Zestaw do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szynowania</w:t>
            </w:r>
            <w:proofErr w:type="spellEnd"/>
            <w:r w:rsidRPr="005D78AA">
              <w:rPr>
                <w:rFonts w:ascii="Arial" w:hAnsi="Arial" w:cs="Arial"/>
                <w:color w:val="000000"/>
              </w:rPr>
              <w:t xml:space="preserve"> moczowodów pediatryczny</w:t>
            </w:r>
          </w:p>
          <w:p w14:paraId="18F008D5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Advance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Europe Sp. z o.o. Biuro Techniczno-Handlowe</w:t>
            </w:r>
          </w:p>
          <w:p w14:paraId="4B8F8043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Fasolowa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31A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B385C9C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02-482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1C45B772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3 315.60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99B6409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9597C06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5B2FB6FC" w14:textId="77777777" w:rsidTr="0084094E">
        <w:trPr>
          <w:cantSplit/>
        </w:trPr>
        <w:tc>
          <w:tcPr>
            <w:tcW w:w="9498" w:type="dxa"/>
          </w:tcPr>
          <w:p w14:paraId="6F0E160A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65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Sprzęt medyczny</w:t>
            </w:r>
          </w:p>
          <w:p w14:paraId="0A706124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ANMAR Sp. z o.o.</w:t>
            </w:r>
          </w:p>
          <w:p w14:paraId="144B5DF3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Strefowa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22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A5FEBC6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43-100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Tychy</w:t>
            </w:r>
          </w:p>
          <w:p w14:paraId="3CE4E31F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50 190.84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3E9EE16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05F82F5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7D741FBC" w14:textId="77777777" w:rsidTr="0084094E">
        <w:trPr>
          <w:cantSplit/>
        </w:trPr>
        <w:tc>
          <w:tcPr>
            <w:tcW w:w="9498" w:type="dxa"/>
          </w:tcPr>
          <w:p w14:paraId="508BD469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66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Płaty silikonowe</w:t>
            </w:r>
          </w:p>
          <w:p w14:paraId="1F60AB72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 xml:space="preserve">MEDAG Aparatura Medyczna </w:t>
            </w:r>
            <w:proofErr w:type="spellStart"/>
            <w:r w:rsidRPr="005D78AA">
              <w:rPr>
                <w:rFonts w:ascii="Arial" w:hAnsi="Arial" w:cs="Arial"/>
                <w:b/>
              </w:rPr>
              <w:t>P.Augustynowicz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Spółka Jawna</w:t>
            </w:r>
          </w:p>
          <w:p w14:paraId="5A9DEC16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Brylantowa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24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/3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776E041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52-214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Wrocław</w:t>
            </w:r>
          </w:p>
          <w:p w14:paraId="26861CC5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2 592.00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20A6E7D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53D585F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058635F3" w14:textId="77777777" w:rsidTr="0084094E">
        <w:trPr>
          <w:cantSplit/>
        </w:trPr>
        <w:tc>
          <w:tcPr>
            <w:tcW w:w="9498" w:type="dxa"/>
          </w:tcPr>
          <w:p w14:paraId="6AF25D5D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67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Bronchoskop jednorazowy</w:t>
            </w:r>
          </w:p>
          <w:p w14:paraId="6EF4B28B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CIRRO Sp. z o.o.</w:t>
            </w:r>
          </w:p>
          <w:p w14:paraId="3C725EC8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5D78AA">
              <w:rPr>
                <w:rFonts w:ascii="Arial" w:hAnsi="Arial" w:cs="Arial"/>
                <w:bCs/>
              </w:rPr>
              <w:t>Elewatorska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58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AAAE1DF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15-620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Białystok</w:t>
            </w:r>
          </w:p>
          <w:p w14:paraId="58A7D8DD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192 682.80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A37809C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E4DB0D7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3FE0BC67" w14:textId="77777777" w:rsidTr="0084094E">
        <w:trPr>
          <w:cantSplit/>
        </w:trPr>
        <w:tc>
          <w:tcPr>
            <w:tcW w:w="9498" w:type="dxa"/>
          </w:tcPr>
          <w:p w14:paraId="08D058EA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68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Siatki przepuklinowe</w:t>
            </w:r>
          </w:p>
          <w:p w14:paraId="3BEFADE0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COMPLIMED Sp. z o.o.</w:t>
            </w:r>
          </w:p>
          <w:p w14:paraId="74EE2BEF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Jana Długosza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59-75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0186D8D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51-162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Wrocław</w:t>
            </w:r>
          </w:p>
          <w:p w14:paraId="742FB2A1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33 308.28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4E4C6CB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7AB40C6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7F06FFF5" w14:textId="77777777" w:rsidTr="0084094E">
        <w:trPr>
          <w:cantSplit/>
        </w:trPr>
        <w:tc>
          <w:tcPr>
            <w:tcW w:w="9498" w:type="dxa"/>
          </w:tcPr>
          <w:p w14:paraId="2BA89868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69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Siatki przepuklinowe</w:t>
            </w:r>
          </w:p>
          <w:p w14:paraId="7DEB9137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Becton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Dickinson Polska Sp. z o.o.</w:t>
            </w:r>
          </w:p>
          <w:p w14:paraId="512ED71A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Osmańska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CFEDE7C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02-823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Warszawa</w:t>
            </w:r>
          </w:p>
          <w:p w14:paraId="28A9ECF3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105 300.00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9F3FF12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08D1262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6782A19D" w14:textId="77777777" w:rsidTr="0084094E">
        <w:trPr>
          <w:cantSplit/>
        </w:trPr>
        <w:tc>
          <w:tcPr>
            <w:tcW w:w="9498" w:type="dxa"/>
          </w:tcPr>
          <w:p w14:paraId="4A964959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70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 xml:space="preserve">Roztwór błękitu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trypanu</w:t>
            </w:r>
            <w:proofErr w:type="spellEnd"/>
            <w:r w:rsidRPr="005D78AA">
              <w:rPr>
                <w:rFonts w:ascii="Arial" w:hAnsi="Arial" w:cs="Arial"/>
                <w:color w:val="000000"/>
              </w:rPr>
              <w:t xml:space="preserve"> 0,15%</w:t>
            </w:r>
          </w:p>
          <w:p w14:paraId="0288B22E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Optotech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51282FD4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5D78AA">
              <w:rPr>
                <w:rFonts w:ascii="Arial" w:hAnsi="Arial" w:cs="Arial"/>
                <w:bCs/>
              </w:rPr>
              <w:t>Wimmera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67E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DBFBCCD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32-005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Niepołomice</w:t>
            </w:r>
          </w:p>
          <w:p w14:paraId="0FBAB45B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6 156.00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8A5BD29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95686EA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450A0351" w14:textId="77777777" w:rsidTr="0084094E">
        <w:trPr>
          <w:cantSplit/>
        </w:trPr>
        <w:tc>
          <w:tcPr>
            <w:tcW w:w="9498" w:type="dxa"/>
          </w:tcPr>
          <w:p w14:paraId="197EDF60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71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 xml:space="preserve">2% roztwór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hydroksypropylometylocelulozy</w:t>
            </w:r>
            <w:proofErr w:type="spellEnd"/>
          </w:p>
          <w:p w14:paraId="334C2976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POLYMED POLSKA SP. Z O.O.</w:t>
            </w:r>
          </w:p>
          <w:p w14:paraId="0BDF6791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WARSZAWSKA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320A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494D509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05-082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STARE BABICE</w:t>
            </w:r>
          </w:p>
          <w:p w14:paraId="2CBD65F4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3 628.80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8FD1781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07BB636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67B215FA" w14:textId="77777777" w:rsidTr="0084094E">
        <w:trPr>
          <w:cantSplit/>
        </w:trPr>
        <w:tc>
          <w:tcPr>
            <w:tcW w:w="9498" w:type="dxa"/>
          </w:tcPr>
          <w:p w14:paraId="2C2E2221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72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Sonda okulistyczna</w:t>
            </w:r>
          </w:p>
          <w:p w14:paraId="00E00E74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D78AA">
              <w:rPr>
                <w:rFonts w:ascii="Arial" w:hAnsi="Arial" w:cs="Arial"/>
                <w:b/>
              </w:rPr>
              <w:t>Topcon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Polska spółka z ograniczoną odpowiedzialnością</w:t>
            </w:r>
          </w:p>
          <w:p w14:paraId="2E97300A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Warszawska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23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91AB670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42-470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Siewierz</w:t>
            </w:r>
          </w:p>
          <w:p w14:paraId="10D5E4FB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23 328.00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8BE3DD5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5570D9D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16E35CD1" w14:textId="77777777" w:rsidTr="0084094E">
        <w:trPr>
          <w:cantSplit/>
        </w:trPr>
        <w:tc>
          <w:tcPr>
            <w:tcW w:w="9498" w:type="dxa"/>
          </w:tcPr>
          <w:p w14:paraId="3601FEC6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75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Kaseta grzejna</w:t>
            </w:r>
          </w:p>
          <w:p w14:paraId="0597BB70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CIRRO Sp. z o.o.</w:t>
            </w:r>
          </w:p>
          <w:p w14:paraId="28FE726F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5D78AA">
              <w:rPr>
                <w:rFonts w:ascii="Arial" w:hAnsi="Arial" w:cs="Arial"/>
                <w:bCs/>
              </w:rPr>
              <w:t>Elewatorska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58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478CF63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15-620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Białystok</w:t>
            </w:r>
          </w:p>
          <w:p w14:paraId="69B8D23E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2 646.00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2668716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2594CC7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111DE237" w14:textId="77777777" w:rsidTr="0084094E">
        <w:trPr>
          <w:cantSplit/>
        </w:trPr>
        <w:tc>
          <w:tcPr>
            <w:tcW w:w="9498" w:type="dxa"/>
          </w:tcPr>
          <w:p w14:paraId="2B6C6E55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76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Probówka PP</w:t>
            </w:r>
          </w:p>
          <w:p w14:paraId="79D17364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MEDAN Andrzej Hędrzak</w:t>
            </w:r>
          </w:p>
          <w:p w14:paraId="7344AC3A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 xml:space="preserve">A. </w:t>
            </w:r>
            <w:proofErr w:type="spellStart"/>
            <w:r w:rsidRPr="005D78AA">
              <w:rPr>
                <w:rFonts w:ascii="Arial" w:hAnsi="Arial" w:cs="Arial"/>
                <w:bCs/>
              </w:rPr>
              <w:t>Korczoka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32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C90124D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44-103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Gliwice</w:t>
            </w:r>
          </w:p>
          <w:p w14:paraId="2E1AD6BC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276.75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6ACBE11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C046EDD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7A35CCC4" w14:textId="77777777" w:rsidTr="0084094E">
        <w:trPr>
          <w:cantSplit/>
        </w:trPr>
        <w:tc>
          <w:tcPr>
            <w:tcW w:w="9498" w:type="dxa"/>
          </w:tcPr>
          <w:p w14:paraId="427C07DC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78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Kaniule ssące</w:t>
            </w:r>
          </w:p>
          <w:p w14:paraId="2B465F63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 xml:space="preserve">MEDAG Aparatura Medyczna </w:t>
            </w:r>
            <w:proofErr w:type="spellStart"/>
            <w:r w:rsidRPr="005D78AA">
              <w:rPr>
                <w:rFonts w:ascii="Arial" w:hAnsi="Arial" w:cs="Arial"/>
                <w:b/>
              </w:rPr>
              <w:t>P.Augustynowicz</w:t>
            </w:r>
            <w:proofErr w:type="spellEnd"/>
            <w:r w:rsidRPr="005D78AA">
              <w:rPr>
                <w:rFonts w:ascii="Arial" w:hAnsi="Arial" w:cs="Arial"/>
                <w:b/>
              </w:rPr>
              <w:t xml:space="preserve"> Spółka Jawna</w:t>
            </w:r>
          </w:p>
          <w:p w14:paraId="45C611FC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Brylantowa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24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/3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AACD327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52-214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Wrocław</w:t>
            </w:r>
          </w:p>
          <w:p w14:paraId="332D5A82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219 672.00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DF5F0CF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F242F43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4522DA18" w14:textId="77777777" w:rsidTr="0084094E">
        <w:trPr>
          <w:cantSplit/>
        </w:trPr>
        <w:tc>
          <w:tcPr>
            <w:tcW w:w="9498" w:type="dxa"/>
          </w:tcPr>
          <w:p w14:paraId="7CFD7A94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80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D78AA">
              <w:rPr>
                <w:rFonts w:ascii="Arial" w:hAnsi="Arial" w:cs="Arial"/>
                <w:color w:val="000000"/>
              </w:rPr>
              <w:t>Zestawy, narzędzia i inne</w:t>
            </w:r>
          </w:p>
          <w:p w14:paraId="47063887" w14:textId="77777777" w:rsidR="00416235" w:rsidRPr="00416235" w:rsidRDefault="00416235" w:rsidP="004162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6235">
              <w:rPr>
                <w:rFonts w:ascii="Arial" w:hAnsi="Arial" w:cs="Arial"/>
                <w:bCs/>
              </w:rPr>
              <w:t>Konsorcjum:</w:t>
            </w:r>
          </w:p>
          <w:p w14:paraId="54B375DF" w14:textId="77777777" w:rsidR="00416235" w:rsidRPr="00416235" w:rsidRDefault="00416235" w:rsidP="0041623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16235">
              <w:rPr>
                <w:rFonts w:ascii="Arial" w:hAnsi="Arial" w:cs="Arial"/>
                <w:b/>
              </w:rPr>
              <w:t>Citonet</w:t>
            </w:r>
            <w:proofErr w:type="spellEnd"/>
            <w:r w:rsidRPr="00416235">
              <w:rPr>
                <w:rFonts w:ascii="Arial" w:hAnsi="Arial" w:cs="Arial"/>
                <w:b/>
              </w:rPr>
              <w:t>-Kraków sp. z o.o. (lider)</w:t>
            </w:r>
          </w:p>
          <w:p w14:paraId="03BDDC42" w14:textId="77777777" w:rsidR="00416235" w:rsidRPr="00416235" w:rsidRDefault="00416235" w:rsidP="004162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6235">
              <w:rPr>
                <w:rFonts w:ascii="Arial" w:hAnsi="Arial" w:cs="Arial"/>
                <w:bCs/>
              </w:rPr>
              <w:t>Gromadzka 52</w:t>
            </w:r>
          </w:p>
          <w:p w14:paraId="25B78733" w14:textId="77777777" w:rsidR="00416235" w:rsidRPr="00416235" w:rsidRDefault="00416235" w:rsidP="004162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6235">
              <w:rPr>
                <w:rFonts w:ascii="Arial" w:hAnsi="Arial" w:cs="Arial"/>
                <w:bCs/>
              </w:rPr>
              <w:t>30-719 Kraków</w:t>
            </w:r>
          </w:p>
          <w:p w14:paraId="0CCA845A" w14:textId="77777777" w:rsidR="00416235" w:rsidRPr="00416235" w:rsidRDefault="00416235" w:rsidP="0041623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16235">
              <w:rPr>
                <w:rFonts w:ascii="Arial" w:hAnsi="Arial" w:cs="Arial"/>
                <w:b/>
              </w:rPr>
              <w:t>Toruńskie Zakłady Materiałów Opatrunkowych S.A.</w:t>
            </w:r>
          </w:p>
          <w:p w14:paraId="5044157C" w14:textId="77777777" w:rsidR="00416235" w:rsidRPr="00416235" w:rsidRDefault="00416235" w:rsidP="004162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6235">
              <w:rPr>
                <w:rFonts w:ascii="Arial" w:hAnsi="Arial" w:cs="Arial"/>
                <w:bCs/>
              </w:rPr>
              <w:t xml:space="preserve">Żółkiewskiego 20/26 </w:t>
            </w:r>
          </w:p>
          <w:p w14:paraId="5EF91701" w14:textId="77777777" w:rsidR="00416235" w:rsidRPr="00416235" w:rsidRDefault="00416235" w:rsidP="00416235">
            <w:pPr>
              <w:spacing w:before="120" w:line="360" w:lineRule="auto"/>
              <w:jc w:val="both"/>
              <w:rPr>
                <w:rFonts w:ascii="Arial" w:hAnsi="Arial" w:cs="Arial"/>
                <w:bCs/>
              </w:rPr>
            </w:pPr>
            <w:r w:rsidRPr="00416235">
              <w:rPr>
                <w:rFonts w:ascii="Arial" w:hAnsi="Arial" w:cs="Arial"/>
                <w:bCs/>
              </w:rPr>
              <w:t>87-100 Toruń</w:t>
            </w:r>
          </w:p>
          <w:p w14:paraId="2E4A0F96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192 652.99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A44C442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B29FEDA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5D78AA" w14:paraId="124D7A87" w14:textId="77777777" w:rsidTr="0084094E">
        <w:trPr>
          <w:cantSplit/>
        </w:trPr>
        <w:tc>
          <w:tcPr>
            <w:tcW w:w="9498" w:type="dxa"/>
          </w:tcPr>
          <w:p w14:paraId="6515AFF2" w14:textId="77777777" w:rsidR="005D78AA" w:rsidRDefault="005D78AA" w:rsidP="0084094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D78AA">
              <w:rPr>
                <w:rFonts w:ascii="Arial" w:hAnsi="Arial" w:cs="Arial"/>
                <w:b/>
                <w:bCs/>
                <w:color w:val="000000"/>
              </w:rPr>
              <w:t>82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5D78AA">
              <w:rPr>
                <w:rFonts w:ascii="Arial" w:hAnsi="Arial" w:cs="Arial"/>
                <w:color w:val="000000"/>
              </w:rPr>
              <w:t>Hialuronianu</w:t>
            </w:r>
            <w:proofErr w:type="spellEnd"/>
            <w:r w:rsidRPr="005D78AA">
              <w:rPr>
                <w:rFonts w:ascii="Arial" w:hAnsi="Arial" w:cs="Arial"/>
                <w:color w:val="000000"/>
              </w:rPr>
              <w:t xml:space="preserve"> sodu</w:t>
            </w:r>
          </w:p>
          <w:p w14:paraId="0C0BBFF8" w14:textId="77777777" w:rsidR="005D78AA" w:rsidRPr="00B048DA" w:rsidRDefault="005D78AA" w:rsidP="0084094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D78AA">
              <w:rPr>
                <w:rFonts w:ascii="Arial" w:hAnsi="Arial" w:cs="Arial"/>
                <w:b/>
              </w:rPr>
              <w:t>POLYMED POLSKA SP. Z O.O.</w:t>
            </w:r>
          </w:p>
          <w:p w14:paraId="39D03388" w14:textId="77777777" w:rsidR="005D78A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WARSZAWSKA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320A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355C938" w14:textId="77777777" w:rsidR="005D78AA" w:rsidRPr="00B048DA" w:rsidRDefault="005D78AA" w:rsidP="0084094E">
            <w:pPr>
              <w:spacing w:line="360" w:lineRule="auto"/>
              <w:rPr>
                <w:rFonts w:ascii="Arial" w:hAnsi="Arial" w:cs="Arial"/>
                <w:bCs/>
              </w:rPr>
            </w:pPr>
            <w:r w:rsidRPr="005D78AA">
              <w:rPr>
                <w:rFonts w:ascii="Arial" w:hAnsi="Arial" w:cs="Arial"/>
                <w:bCs/>
              </w:rPr>
              <w:t>05-082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D78AA">
              <w:rPr>
                <w:rFonts w:ascii="Arial" w:hAnsi="Arial" w:cs="Arial"/>
                <w:bCs/>
              </w:rPr>
              <w:t>STARE BABICE</w:t>
            </w:r>
          </w:p>
          <w:p w14:paraId="0D151089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D78AA">
              <w:rPr>
                <w:rFonts w:ascii="Arial" w:hAnsi="Arial" w:cs="Arial"/>
                <w:b/>
              </w:rPr>
              <w:t>36 547.20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C280B2B" w14:textId="77777777" w:rsidR="005D78AA" w:rsidRPr="00B048DA" w:rsidRDefault="005D78AA" w:rsidP="0084094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74161B1" w14:textId="77777777" w:rsidR="005D78AA" w:rsidRPr="00B048DA" w:rsidRDefault="005D78AA" w:rsidP="008409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D78AA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</w:tbl>
    <w:p w14:paraId="41623B80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15E2AD56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9168A7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68AFA1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2668C3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8DE04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D78AA" w14:paraId="6198C889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07B08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Soczewka i nóż okulistyczny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CC3FC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Alcon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339791D5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Marynarska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15/I piętro</w:t>
            </w:r>
          </w:p>
          <w:p w14:paraId="58C278CF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02-674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194A3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FF938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29B5E459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21EE4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Rurki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tracheostomijne</w:t>
            </w:r>
            <w:proofErr w:type="spellEnd"/>
            <w:r w:rsidRPr="005D78AA">
              <w:rPr>
                <w:rFonts w:ascii="Arial" w:hAnsi="Arial" w:cs="Arial"/>
                <w:sz w:val="22"/>
                <w:szCs w:val="22"/>
              </w:rPr>
              <w:t xml:space="preserve">, przyrząd do drenażu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j.bębenkowej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D29E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Detali Medycznych "DEMED"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o.o.</w:t>
            </w:r>
          </w:p>
          <w:p w14:paraId="19D7BD4F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56C</w:t>
            </w:r>
          </w:p>
          <w:p w14:paraId="0486453D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43-190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Mikołów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AD7DA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7A3DB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042FD413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5F15D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Rurki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lastRenderedPageBreak/>
              <w:t>tracheostomijne</w:t>
            </w:r>
            <w:proofErr w:type="spellEnd"/>
            <w:r w:rsidRPr="005D78AA">
              <w:rPr>
                <w:rFonts w:ascii="Arial" w:hAnsi="Arial" w:cs="Arial"/>
                <w:sz w:val="22"/>
                <w:szCs w:val="22"/>
              </w:rPr>
              <w:t xml:space="preserve">, przyrząd do drenażu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j.bębenkowej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95E1D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ANMAR Sp. z o.o.</w:t>
            </w:r>
          </w:p>
          <w:p w14:paraId="776C7CDC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lastRenderedPageBreak/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17FF0DB8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E00D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lastRenderedPageBreak/>
              <w:t>1 - Cena - 83.39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23BE0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83,39</w:t>
            </w:r>
          </w:p>
        </w:tc>
      </w:tr>
      <w:tr w:rsidR="005D78AA" w14:paraId="141FA5CF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78C4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Elektroda,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introduktor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C9207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E7AC60D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370C9A59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A0698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BF340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79E88F0D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8BB96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Soczewka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1249C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BAUSCH &amp; LOMB POLAND SP. Z O.O.</w:t>
            </w:r>
          </w:p>
          <w:p w14:paraId="2CD65A93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Marynarska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365D9471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02-674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48120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A8CCF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76345C45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4EC37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Sprzęt do leków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6FBFB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14:paraId="1B1DABA5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5C4E9C27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95B6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3A8ED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346A3823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4AA8B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Dren do pompy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Alaris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F6A7F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30352F01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0358FAEE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F38F8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93C48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43CE0E01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6BB9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Ewakuator</w:t>
            </w:r>
            <w:proofErr w:type="spellEnd"/>
            <w:r w:rsidRPr="005D78AA">
              <w:rPr>
                <w:rFonts w:ascii="Arial" w:hAnsi="Arial" w:cs="Arial"/>
                <w:sz w:val="22"/>
                <w:szCs w:val="22"/>
              </w:rPr>
              <w:t xml:space="preserve"> laparoskopowy, igła biopsyjna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97899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FA48CC0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rtm. Witolda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59/151</w:t>
            </w:r>
          </w:p>
          <w:p w14:paraId="16B895AB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27499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FE340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0703DB8B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0AAA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Zgłębnik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gastronomijny</w:t>
            </w:r>
            <w:proofErr w:type="spellEnd"/>
            <w:r w:rsidRPr="005D78AA">
              <w:rPr>
                <w:rFonts w:ascii="Arial" w:hAnsi="Arial" w:cs="Arial"/>
                <w:sz w:val="22"/>
                <w:szCs w:val="22"/>
              </w:rPr>
              <w:t>, strzykawka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1EE7B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MadMed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5896AC8A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Szpitalna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7/1</w:t>
            </w:r>
          </w:p>
          <w:p w14:paraId="27660B64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41-800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FCC54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E738F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4D3CFC56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A0584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Zgłębnik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gastronomijny</w:t>
            </w:r>
            <w:proofErr w:type="spellEnd"/>
            <w:r w:rsidRPr="005D78AA">
              <w:rPr>
                <w:rFonts w:ascii="Arial" w:hAnsi="Arial" w:cs="Arial"/>
                <w:sz w:val="22"/>
                <w:szCs w:val="22"/>
              </w:rPr>
              <w:t>, strzykawka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25E43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D670ADA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75183737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B3A15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- 93.31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01044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93,31</w:t>
            </w:r>
          </w:p>
        </w:tc>
      </w:tr>
      <w:tr w:rsidR="005D78AA" w14:paraId="35F274B7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93DFE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Sprzęt do podawania kontrastu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C0F70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33A9378C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7DC4B313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6C919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DC52F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57420092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465C0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Wziernik dwułyżkowy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04559" w14:textId="77777777" w:rsidR="005D78AA" w:rsidRPr="007B50E5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ALBIS MAZUR </w:t>
            </w:r>
            <w:proofErr w:type="spellStart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432155ED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Stawiszyńska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10/2</w:t>
            </w:r>
          </w:p>
          <w:p w14:paraId="70EA42D5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62-800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Kalisz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2C82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4A9C6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12464BA7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CD3C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Zestaw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47079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28BB83B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2527AD51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0B5E4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EF83F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6A51A058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0F313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Zestaw do pilnej konikotomii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9FC97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EUMed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4E2BFAC8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Chłopickiego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50</w:t>
            </w:r>
          </w:p>
          <w:p w14:paraId="0840A0E7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04275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97404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49CD7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395EEFD6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151AB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lastRenderedPageBreak/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Dren do histeroskopii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6F711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5E1413D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123/-</w:t>
            </w:r>
          </w:p>
          <w:p w14:paraId="7D907096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C29DF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F21C3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7C8D145B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3AEDA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Igła do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botoxu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786F6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Advance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Europe Sp. z o.o. Biuro Techniczno-Handlowe</w:t>
            </w:r>
          </w:p>
          <w:p w14:paraId="540153D2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Fasolowa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31A</w:t>
            </w:r>
          </w:p>
          <w:p w14:paraId="51F991EE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02-482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02DDA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BEE97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3F676477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2F0DA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Zatyczka silikonowa okulistyczna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EB688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BDD695B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681F9BC0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32-083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710D5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D8D6C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17D9FA0B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60936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Zatyczka silikonowa okulistyczna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C509B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Lumibird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24D2B0C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Wołoska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9A</w:t>
            </w:r>
          </w:p>
          <w:p w14:paraId="65790B94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02-583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E0AA7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B89FF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52D762C7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A3BE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5D78AA">
              <w:rPr>
                <w:rFonts w:ascii="Arial" w:hAnsi="Arial" w:cs="Arial"/>
                <w:sz w:val="22"/>
                <w:szCs w:val="22"/>
              </w:rPr>
              <w:t xml:space="preserve"> liniowy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8164F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13C99EE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rtm. Witolda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59/151</w:t>
            </w:r>
          </w:p>
          <w:p w14:paraId="3CEA395F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7B95F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F2C68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5FCB855B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55F29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5D78AA">
              <w:rPr>
                <w:rFonts w:ascii="Arial" w:hAnsi="Arial" w:cs="Arial"/>
                <w:sz w:val="22"/>
                <w:szCs w:val="22"/>
              </w:rPr>
              <w:t xml:space="preserve"> liniowy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06CD3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4B6BDF0D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458CE11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61B9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C8F1F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0F9328C8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7DFE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Strzykawka do pompy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Medima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4A331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9554A38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180D21C2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4DA08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D347A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09F6D224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028D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Strzykawka do pompy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Medima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AC18E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” Spółka Jawna</w:t>
            </w:r>
          </w:p>
          <w:p w14:paraId="74602013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4A</w:t>
            </w:r>
          </w:p>
          <w:p w14:paraId="26BB81A6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983D1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- 96.55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2997B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96,55</w:t>
            </w:r>
          </w:p>
        </w:tc>
      </w:tr>
      <w:tr w:rsidR="005D78AA" w14:paraId="1B207682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85A03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Strzykawka do pompy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Medima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20200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0BA39CD5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1EC46143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3FE8F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- 41.48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9AF21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41,48</w:t>
            </w:r>
          </w:p>
        </w:tc>
      </w:tr>
      <w:tr w:rsidR="005D78AA" w14:paraId="1634D480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F13D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Strzykawka do pompy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Medima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83AC8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52D3B5D0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1EF2DE62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A05B4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9BBC2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6EE1B20C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8EFDF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Strzykawka do pompy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Medima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6E86C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Becton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Dickinson Polska Sp. z o.o.</w:t>
            </w:r>
          </w:p>
          <w:p w14:paraId="742F49BA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Osmańska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52C643F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02-823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EB28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2F51B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3CA92301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5AC3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lastRenderedPageBreak/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Soczewka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afakijna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ED3F8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POLYMED POLSKA SP. Z O.O.</w:t>
            </w:r>
          </w:p>
          <w:p w14:paraId="54567E80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WARSZAWSKA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320A</w:t>
            </w:r>
          </w:p>
          <w:p w14:paraId="153FD130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05-082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STARE BABICE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8EC5D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08208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2E3F07F5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0BCBF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Sprzęt okulistyczny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5CDFD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POLYMED POLSKA SP. Z O.O.</w:t>
            </w:r>
          </w:p>
          <w:p w14:paraId="62FC649C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WARSZAWSKA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320A</w:t>
            </w:r>
          </w:p>
          <w:p w14:paraId="07AC9EB3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05-082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STARE BABICE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0ED55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D811D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23CB30E5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1145A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Kulociąg</w:t>
            </w:r>
            <w:proofErr w:type="spellEnd"/>
            <w:r w:rsidRPr="005D78AA">
              <w:rPr>
                <w:rFonts w:ascii="Arial" w:hAnsi="Arial" w:cs="Arial"/>
                <w:sz w:val="22"/>
                <w:szCs w:val="22"/>
              </w:rPr>
              <w:t xml:space="preserve"> jednorazowy,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próżnociąg</w:t>
            </w:r>
            <w:proofErr w:type="spellEnd"/>
            <w:r w:rsidRPr="005D78AA">
              <w:rPr>
                <w:rFonts w:ascii="Arial" w:hAnsi="Arial" w:cs="Arial"/>
                <w:sz w:val="22"/>
                <w:szCs w:val="22"/>
              </w:rPr>
              <w:t xml:space="preserve"> położniczy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68C12" w14:textId="77777777" w:rsidR="005D78AA" w:rsidRPr="007B50E5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ALBIS MAZUR </w:t>
            </w:r>
            <w:proofErr w:type="spellStart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67088466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Stawiszyńska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10/2</w:t>
            </w:r>
          </w:p>
          <w:p w14:paraId="4CCC328B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62-800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Kalisz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BD124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33954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620F5907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F91D0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Kulociąg</w:t>
            </w:r>
            <w:proofErr w:type="spellEnd"/>
            <w:r w:rsidRPr="005D78AA">
              <w:rPr>
                <w:rFonts w:ascii="Arial" w:hAnsi="Arial" w:cs="Arial"/>
                <w:sz w:val="22"/>
                <w:szCs w:val="22"/>
              </w:rPr>
              <w:t xml:space="preserve"> jednorazowy,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próżnociąg</w:t>
            </w:r>
            <w:proofErr w:type="spellEnd"/>
            <w:r w:rsidRPr="005D78AA">
              <w:rPr>
                <w:rFonts w:ascii="Arial" w:hAnsi="Arial" w:cs="Arial"/>
                <w:sz w:val="22"/>
                <w:szCs w:val="22"/>
              </w:rPr>
              <w:t xml:space="preserve"> położniczy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9C37C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Rovers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483D4D9A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Stołeczna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72D6F9D0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A9DD8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- 76.25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635EC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76,25</w:t>
            </w:r>
          </w:p>
        </w:tc>
      </w:tr>
      <w:tr w:rsidR="005D78AA" w14:paraId="03A73C17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74786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Cewniki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tiemann</w:t>
            </w:r>
            <w:proofErr w:type="spellEnd"/>
            <w:r w:rsidRPr="005D78AA">
              <w:rPr>
                <w:rFonts w:ascii="Arial" w:hAnsi="Arial" w:cs="Arial"/>
                <w:sz w:val="22"/>
                <w:szCs w:val="22"/>
              </w:rPr>
              <w:t xml:space="preserve"> z twardą końcówką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F9B53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F56891C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16A</w:t>
            </w:r>
          </w:p>
          <w:p w14:paraId="25D6CC5E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AF9C8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D3A01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72398A16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8FE6B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Kranik trójdrożny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53452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FB52BBE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145BFEE7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EA688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7753D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14429E63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3619C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Kranik trójdrożny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45BA2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7FEC5E5E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29ED3A8E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C1D8D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- 78.94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65408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78,94</w:t>
            </w:r>
          </w:p>
        </w:tc>
      </w:tr>
      <w:tr w:rsidR="005D78AA" w14:paraId="2026EA84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2E985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Kranik trójdrożny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57DF2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563D4C3C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08A270CB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DE1CE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- 32.74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C6F4F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32,74</w:t>
            </w:r>
          </w:p>
        </w:tc>
      </w:tr>
      <w:tr w:rsidR="005D78AA" w14:paraId="77C77168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F8201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Kranik trójdrożny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B0EBE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Becton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Dickinson Polska Sp. z o.o.</w:t>
            </w:r>
          </w:p>
          <w:p w14:paraId="06E17993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Osmańska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1301BB1F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02-823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44903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- 23.77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1CD22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23,77</w:t>
            </w:r>
          </w:p>
        </w:tc>
      </w:tr>
      <w:tr w:rsidR="005D78AA" w14:paraId="475B6B06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69DBD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Kranik trójdrożny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E3859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” Spółka Jawna</w:t>
            </w:r>
          </w:p>
          <w:p w14:paraId="2FF47C42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4A</w:t>
            </w:r>
          </w:p>
          <w:p w14:paraId="514FC638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42ECD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47439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1F757131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5A77D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Włókno laserowe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725E0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Meden-Inmed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 z o.o.</w:t>
            </w:r>
          </w:p>
          <w:p w14:paraId="4594D672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Wenedów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79F3A59B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75-847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5357B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16110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662C96DE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41820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Sprzęt medyczny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E6DBA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55E433D6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lastRenderedPageBreak/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2EA58C95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F02ED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00CEB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33691E3D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4BA75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Prowadnica do rurek intubacyjnych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2055A" w14:textId="77777777" w:rsidR="005D78AA" w:rsidRPr="007B50E5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proofErr w:type="spellStart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Medicavera</w:t>
            </w:r>
            <w:proofErr w:type="spellEnd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Dalhausen Group</w:t>
            </w:r>
          </w:p>
          <w:p w14:paraId="2DE42849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Majowa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24EA4326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71-374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EDF59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B2B4E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01D4D254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9C7E6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Prowadnica do rurek intubacyjnych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6B62C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29F773E0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15253391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7F753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80717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344E4132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5933E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Prowadnica do rurek intubacyjnych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E8A3D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074A3967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4588E5FB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BA58D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AE41E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735F93EA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7DD07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Zestawy do zabiegów okulistycznych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7226B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Lumibird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ED04AA6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Wołoska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9A</w:t>
            </w:r>
          </w:p>
          <w:p w14:paraId="07CC8BBD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02-583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9856F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0E0DE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5CB33AD5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A6E19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Sonda ginekologiczna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E72BF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Rovers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E24F607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Stołeczna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6AFF796E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259C9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B525B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1A1B3417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4EC0C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Kaniula dożylna, zestaw do przetoczeń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06D11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” Spółka Jawna</w:t>
            </w:r>
          </w:p>
          <w:p w14:paraId="59A4DD72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4A</w:t>
            </w:r>
          </w:p>
          <w:p w14:paraId="24D04811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98300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37423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48F0A2BE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A13E0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Kieszeń dwukomorowa samoprzylepna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930B9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3C5EF376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21AECFEF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BC40A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C80A9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48915618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03A93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Ostrze do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Shavera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3F44A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14EFA163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480F1906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FCEA7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79D7B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41C34BA7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0AB77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Zaworki do bronchoskopu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EB86A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Olympus Polska Sp. z o.o.</w:t>
            </w:r>
          </w:p>
          <w:p w14:paraId="0B559F97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ul. Wynalazek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6ED8189A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02-677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4C759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0A7D4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1358DEE6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A2520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Osłona na lampy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9B571" w14:textId="77777777" w:rsidR="00416235" w:rsidRPr="00416235" w:rsidRDefault="00416235" w:rsidP="00416235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416235">
              <w:rPr>
                <w:rFonts w:ascii="Arial" w:hAnsi="Arial" w:cs="Arial"/>
                <w:sz w:val="22"/>
                <w:szCs w:val="22"/>
              </w:rPr>
              <w:t>Konsorcjum:</w:t>
            </w:r>
          </w:p>
          <w:p w14:paraId="52525776" w14:textId="77777777" w:rsidR="00416235" w:rsidRPr="00416235" w:rsidRDefault="00416235" w:rsidP="0041623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16235">
              <w:rPr>
                <w:rFonts w:ascii="Arial" w:hAnsi="Arial" w:cs="Arial"/>
                <w:b/>
                <w:bCs/>
                <w:sz w:val="22"/>
                <w:szCs w:val="22"/>
              </w:rPr>
              <w:t>Citonet</w:t>
            </w:r>
            <w:proofErr w:type="spellEnd"/>
            <w:r w:rsidRPr="00416235">
              <w:rPr>
                <w:rFonts w:ascii="Arial" w:hAnsi="Arial" w:cs="Arial"/>
                <w:b/>
                <w:bCs/>
                <w:sz w:val="22"/>
                <w:szCs w:val="22"/>
              </w:rPr>
              <w:t>-Kraków sp. z o.o. (lider)</w:t>
            </w:r>
          </w:p>
          <w:p w14:paraId="3BF2388A" w14:textId="77777777" w:rsidR="00416235" w:rsidRPr="00416235" w:rsidRDefault="00416235" w:rsidP="00416235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416235">
              <w:rPr>
                <w:rFonts w:ascii="Arial" w:hAnsi="Arial" w:cs="Arial"/>
                <w:sz w:val="22"/>
                <w:szCs w:val="22"/>
              </w:rPr>
              <w:t>Gromadzka 52</w:t>
            </w:r>
          </w:p>
          <w:p w14:paraId="566FCFF0" w14:textId="77777777" w:rsidR="00416235" w:rsidRPr="00416235" w:rsidRDefault="00416235" w:rsidP="00416235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416235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1A8900CF" w14:textId="77777777" w:rsidR="00416235" w:rsidRPr="00416235" w:rsidRDefault="00416235" w:rsidP="0041623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16235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14F0B7C7" w14:textId="77777777" w:rsidR="00416235" w:rsidRPr="00416235" w:rsidRDefault="00416235" w:rsidP="00416235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416235">
              <w:rPr>
                <w:rFonts w:ascii="Arial" w:hAnsi="Arial" w:cs="Arial"/>
                <w:sz w:val="22"/>
                <w:szCs w:val="22"/>
              </w:rPr>
              <w:t xml:space="preserve">Żółkiewskiego 20/26 </w:t>
            </w:r>
          </w:p>
          <w:p w14:paraId="3371C838" w14:textId="71C71812" w:rsidR="005D78AA" w:rsidRPr="007D7932" w:rsidRDefault="00416235" w:rsidP="004162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6235">
              <w:rPr>
                <w:rFonts w:ascii="Arial" w:hAnsi="Arial" w:cs="Arial"/>
                <w:sz w:val="22"/>
                <w:szCs w:val="22"/>
              </w:rPr>
              <w:lastRenderedPageBreak/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AD866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C828B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5F36AA26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BCD35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Osłona na lampy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C582C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13BF7BBC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33FA966B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94669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- 65.82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F052E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65,82</w:t>
            </w:r>
          </w:p>
        </w:tc>
      </w:tr>
      <w:tr w:rsidR="005D78AA" w14:paraId="681FA2DA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A582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Igła z filtrem, igła z otworem bocznym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3F282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KD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EFB3D1E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Legionów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192b</w:t>
            </w:r>
          </w:p>
          <w:p w14:paraId="77648435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43-502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Czechowice-Dziedzice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0DD10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D99BB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7B5FC7D0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77238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Osłona na stolik Mayo, kieszeń na narzędzia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58CD6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4218B3F3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ul.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48BC52AF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CE281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A7463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17299180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16C34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Osłona na stolik Mayo, kieszeń na narzędzia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0C143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47A2EDEC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08E549E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12216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5AD63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79AA5362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F898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Koszulka dostępowa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B07EF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IVRA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T. Kaczmarek A. Twardowski Sp. j.</w:t>
            </w:r>
          </w:p>
          <w:p w14:paraId="253C2F25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Czerniakowska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28/VIIIB</w:t>
            </w:r>
          </w:p>
          <w:p w14:paraId="10E977AF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00-714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134DC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- 94.62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5D648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94,62</w:t>
            </w:r>
          </w:p>
        </w:tc>
      </w:tr>
      <w:tr w:rsidR="005D78AA" w14:paraId="5B1D7339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DBE88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Koszulka dostępowa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3187C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Advance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Europe Sp. z o.o. Biuro Techniczno-Handlowe</w:t>
            </w:r>
          </w:p>
          <w:p w14:paraId="091F25EA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Fasolowa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31A</w:t>
            </w:r>
          </w:p>
          <w:p w14:paraId="0AFE45D2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02-482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94B86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34365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7305BA08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A4360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Koszulka dostępowa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78268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3332A307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38A515D1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2B756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- 82.00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031DE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82,00</w:t>
            </w:r>
          </w:p>
        </w:tc>
      </w:tr>
      <w:tr w:rsidR="005D78AA" w14:paraId="6CFAC639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EC170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Adsorber pełnej krwi - zestaw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FBB54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Cytosorbents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89276F5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Gałeczki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54</w:t>
            </w:r>
          </w:p>
          <w:p w14:paraId="15EA6EFF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41500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0E5E1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FE03F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36AF95B8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363C7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Test antygenowy  4 w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7B8DD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762BBB97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06C890BC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53FF5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374AA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285ABF0C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F8645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Test antygenowy  4 w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EB10D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MEDAN Andrzej Hędrzak</w:t>
            </w:r>
          </w:p>
          <w:p w14:paraId="69FB0B19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A.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Korczoka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32</w:t>
            </w:r>
          </w:p>
          <w:p w14:paraId="5EE5B3F1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44-103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51A0A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4C447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6527A6EE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FEE60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Test antygenowy  4 w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8A97F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Axon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Lab Sp. z o.o.</w:t>
            </w:r>
          </w:p>
          <w:p w14:paraId="499B580F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Transportowców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678E1901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02-858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2283C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E5CB7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1FEA6FD3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BD91E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lastRenderedPageBreak/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Test antygenowy  4 w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539E0" w14:textId="77777777" w:rsidR="005D78AA" w:rsidRPr="007B50E5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proofErr w:type="spellStart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BioMaxima</w:t>
            </w:r>
            <w:proofErr w:type="spellEnd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S.A.</w:t>
            </w:r>
          </w:p>
          <w:p w14:paraId="2F8A2862" w14:textId="77777777" w:rsidR="005D78AA" w:rsidRPr="007B50E5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  <w:lang w:val="de-DE"/>
              </w:rPr>
            </w:pPr>
            <w:proofErr w:type="spellStart"/>
            <w:r w:rsidRPr="007B50E5">
              <w:rPr>
                <w:rFonts w:ascii="Arial" w:hAnsi="Arial" w:cs="Arial"/>
                <w:sz w:val="22"/>
                <w:szCs w:val="22"/>
                <w:lang w:val="de-DE"/>
              </w:rPr>
              <w:t>Vetterów</w:t>
            </w:r>
            <w:proofErr w:type="spellEnd"/>
            <w:r w:rsidRPr="007B50E5">
              <w:rPr>
                <w:rFonts w:ascii="Arial" w:hAnsi="Arial" w:cs="Arial"/>
                <w:sz w:val="22"/>
                <w:szCs w:val="22"/>
                <w:lang w:val="de-DE"/>
              </w:rPr>
              <w:t xml:space="preserve"> 5</w:t>
            </w:r>
          </w:p>
          <w:p w14:paraId="623C018E" w14:textId="77777777" w:rsidR="005D78AA" w:rsidRPr="007B50E5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</w:pPr>
            <w:r w:rsidRPr="007B50E5">
              <w:rPr>
                <w:rFonts w:ascii="Arial" w:hAnsi="Arial" w:cs="Arial"/>
                <w:sz w:val="22"/>
                <w:szCs w:val="22"/>
                <w:lang w:val="de-DE"/>
              </w:rPr>
              <w:t>20-277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48924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DFAC7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2319AB0E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A8B9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Test antygenowy  4 w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5AE75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Farmator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zoo</w:t>
            </w:r>
          </w:p>
          <w:p w14:paraId="40626BB0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Na Zapleczu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4B</w:t>
            </w:r>
          </w:p>
          <w:p w14:paraId="1ACA06B9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0B22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EB4C5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3F73C4EE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4087C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Test antygenowy  4 w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65311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Hydrex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Diagnostics Sp. z o.o.</w:t>
            </w:r>
          </w:p>
          <w:p w14:paraId="652D7ABB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Al. Stanów Zjednoczonych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61A</w:t>
            </w:r>
          </w:p>
          <w:p w14:paraId="1CCA43AF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04-028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34BB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BAB34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4950BF84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6AC89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Test antygenowy  4 w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5E7F3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5040297F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4884CD45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3ABA1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C17FA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5E8DBA18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001CC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Test antygenowy SARS-Cov-2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1B696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Bio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-Novum Sp. z o.o.</w:t>
            </w:r>
          </w:p>
          <w:p w14:paraId="1D26A3A3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Nowy Świat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 23A/3U</w:t>
            </w:r>
          </w:p>
          <w:p w14:paraId="6E606387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20-418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71E8B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- 82.91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B6E93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82,91</w:t>
            </w:r>
          </w:p>
        </w:tc>
      </w:tr>
      <w:tr w:rsidR="005D78AA" w14:paraId="7FB07B30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92081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Test antygenowy SARS-Cov-2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0E363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Axon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Lab Sp. z o.o.</w:t>
            </w:r>
          </w:p>
          <w:p w14:paraId="0AAFFD72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Transportowców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1C9AC5E6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02-858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C6F8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BFDB3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7DAC07CD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2E55D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Test antygenowy SARS-Cov-2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5DD41" w14:textId="77777777" w:rsidR="005D78AA" w:rsidRPr="007B50E5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proofErr w:type="spellStart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BioMaxima</w:t>
            </w:r>
            <w:proofErr w:type="spellEnd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S.A.</w:t>
            </w:r>
          </w:p>
          <w:p w14:paraId="2195D07F" w14:textId="77777777" w:rsidR="005D78AA" w:rsidRPr="007B50E5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  <w:lang w:val="de-DE"/>
              </w:rPr>
            </w:pPr>
            <w:proofErr w:type="spellStart"/>
            <w:r w:rsidRPr="007B50E5">
              <w:rPr>
                <w:rFonts w:ascii="Arial" w:hAnsi="Arial" w:cs="Arial"/>
                <w:sz w:val="22"/>
                <w:szCs w:val="22"/>
                <w:lang w:val="de-DE"/>
              </w:rPr>
              <w:t>Vetterów</w:t>
            </w:r>
            <w:proofErr w:type="spellEnd"/>
            <w:r w:rsidRPr="007B50E5">
              <w:rPr>
                <w:rFonts w:ascii="Arial" w:hAnsi="Arial" w:cs="Arial"/>
                <w:sz w:val="22"/>
                <w:szCs w:val="22"/>
                <w:lang w:val="de-DE"/>
              </w:rPr>
              <w:t xml:space="preserve"> 5</w:t>
            </w:r>
          </w:p>
          <w:p w14:paraId="0B6C4F5D" w14:textId="77777777" w:rsidR="005D78AA" w:rsidRPr="007B50E5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</w:pPr>
            <w:r w:rsidRPr="007B50E5">
              <w:rPr>
                <w:rFonts w:ascii="Arial" w:hAnsi="Arial" w:cs="Arial"/>
                <w:sz w:val="22"/>
                <w:szCs w:val="22"/>
                <w:lang w:val="de-DE"/>
              </w:rPr>
              <w:t>20-277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D513D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- 88.37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282AD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88,37</w:t>
            </w:r>
          </w:p>
        </w:tc>
      </w:tr>
      <w:tr w:rsidR="005D78AA" w14:paraId="6879FA71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44553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Test antygenowy SARS-Cov-2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452BF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Hydrex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Diagnostics Sp. z o.o.</w:t>
            </w:r>
          </w:p>
          <w:p w14:paraId="3577622C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Al. Stanów Zjednoczonych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61A</w:t>
            </w:r>
          </w:p>
          <w:p w14:paraId="3FFE0455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04-028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8FC43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- 80.00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23F7B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5D78AA" w14:paraId="2F9DB3BC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9BA10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Test antygenowy SARS-Cov-2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3C42B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0B795C9F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49E2FFAD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772DE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- 73.55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E76BB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73,55</w:t>
            </w:r>
          </w:p>
        </w:tc>
      </w:tr>
      <w:tr w:rsidR="005D78AA" w14:paraId="2C82BED8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4F7EE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Test antygenowy SARS-Cov-2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84DFC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MEDAN Andrzej Hędrzak</w:t>
            </w:r>
          </w:p>
          <w:p w14:paraId="78C4A54B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A.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Korczoka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32</w:t>
            </w:r>
          </w:p>
          <w:p w14:paraId="2B062BE7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44-103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F07EC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FBBC1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13AD1B4D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03551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Test antygenowy SARS-Cov-2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A3DE3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Farmator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zoo</w:t>
            </w:r>
          </w:p>
          <w:p w14:paraId="08D52906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Na Zapleczu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4B</w:t>
            </w:r>
          </w:p>
          <w:p w14:paraId="749392CF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401EA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A4B71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34FFDC4A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D0600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Zestawy, narzędzia i inne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C3492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Vente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Amicale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DD9A791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Marszałkowska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51FE607C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00-545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843CC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DBF46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65CA0B2E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2C019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Prowadnica, </w:t>
            </w:r>
            <w:r w:rsidRPr="005D78AA">
              <w:rPr>
                <w:rFonts w:ascii="Arial" w:hAnsi="Arial" w:cs="Arial"/>
                <w:sz w:val="22"/>
                <w:szCs w:val="22"/>
              </w:rPr>
              <w:lastRenderedPageBreak/>
              <w:t>rurka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6849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ANMAR Sp. z o.o.</w:t>
            </w:r>
          </w:p>
          <w:p w14:paraId="332D6CE5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lastRenderedPageBreak/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70B765C1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791C7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05216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115D21D0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C0DA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Nóż okulistyczny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21635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2DAACC4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4A22E047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32-083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2CE0C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77C6D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599E23CA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6F597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Nóż okulistyczny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87CB6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POLYMED POLSKA SP. Z O.O.</w:t>
            </w:r>
          </w:p>
          <w:p w14:paraId="5A84FBA0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WARSZAWSKA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320A</w:t>
            </w:r>
          </w:p>
          <w:p w14:paraId="3AB61B17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05-082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STARE BABICE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A25C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- 94.55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76C9B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94,55</w:t>
            </w:r>
          </w:p>
        </w:tc>
      </w:tr>
      <w:tr w:rsidR="005D78AA" w14:paraId="11AF01F1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FE00A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Urządzenie do złogów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2A971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Cook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BBB044D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Rondo Daszyńskiego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2B</w:t>
            </w:r>
          </w:p>
          <w:p w14:paraId="50A0FD46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00-842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157A5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C4063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17A01119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A2437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Kaniula do dróg łzowych, soczewka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C0529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6DEABB2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676DA62D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32-083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CF65E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4752C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55DBF204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CA613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Cewnik pośredni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C175F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E5963B6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16A</w:t>
            </w:r>
          </w:p>
          <w:p w14:paraId="465332E8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4B671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7BD73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089CFA4C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077F7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Szczoteczki do mycia rąk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729E1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4FBE6CFC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5767EDFD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1F91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D128A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3D850A22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AF800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Szczoteczki do mycia rąk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8C8EE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1511D64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3FE15161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BDE17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- 97.78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E8C0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97,78</w:t>
            </w:r>
          </w:p>
        </w:tc>
      </w:tr>
      <w:tr w:rsidR="005D78AA" w14:paraId="0F092B59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281E9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Szczoteczki do mycia rąk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E8D08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44952706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2906F715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1BBAC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95D32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0533793D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0A343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Dreny, aparat infuzyjny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42870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38604E7E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61B010B6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E074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95375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68625F4E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EC273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Taśma do leczenia wysiłkowego nietrzymania moczu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66C7B" w14:textId="77777777" w:rsidR="005D78AA" w:rsidRPr="007B50E5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ALBIS MAZUR </w:t>
            </w:r>
            <w:proofErr w:type="spellStart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7B50E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41EC4EB9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Stawiszyńska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10/2</w:t>
            </w:r>
          </w:p>
          <w:p w14:paraId="2194F736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62-800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Kalisz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8A96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D90A2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D78AA" w14:paraId="645E9E86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F25FA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Taśma do leczenia wysiłkowego nietrzymania moczu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0BE37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Abiss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8DE0803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Bagrowa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8E65897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30733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1A2A6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95A4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264F1BA7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474BE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Opatrunek </w:t>
            </w:r>
            <w:r w:rsidRPr="005D78AA">
              <w:rPr>
                <w:rFonts w:ascii="Arial" w:hAnsi="Arial" w:cs="Arial"/>
                <w:sz w:val="22"/>
                <w:szCs w:val="22"/>
              </w:rPr>
              <w:lastRenderedPageBreak/>
              <w:t>piankowy do terapii podciśnieniowej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F4C60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Aspironix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</w:t>
            </w: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o.o.</w:t>
            </w:r>
          </w:p>
          <w:p w14:paraId="5691F749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Różyckiego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8C88163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31-324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892F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A41E7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4D8BA466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49C53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Kanister z żelem, opatrunek podciśnieniowy, dzierżawa urządzenia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E0102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2F896FF0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ul.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4698053B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D875E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F0050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2CDD107C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EC4C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Kanister z żelem, opatrunek podciśnieniowy, dzierżawa urządzenia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08EF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Smith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&amp;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Nephew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F46BD72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Osmańska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37DEB720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02-823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41200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- 85.61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37FDC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85,61</w:t>
            </w:r>
          </w:p>
        </w:tc>
      </w:tr>
      <w:tr w:rsidR="005D78AA" w14:paraId="45A2461E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E3EA9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System do terapii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6BC85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Smith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&amp;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Nephew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ABB466E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Osmańska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7D89DD92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02-823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634BC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1CC2A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54F07D4E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8C516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System do terapii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DD52E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25C806AD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ul.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05B4E0D6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217E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- 95.50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AFE09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95,50</w:t>
            </w:r>
          </w:p>
        </w:tc>
      </w:tr>
      <w:tr w:rsidR="005D78AA" w14:paraId="7C7D5422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3F19A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Przyrząd endoskopowy żołądkowy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879BD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VARIMED Sp. z o.o.</w:t>
            </w:r>
          </w:p>
          <w:p w14:paraId="38430481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Tadeusza Kościuszki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115/4U</w:t>
            </w:r>
          </w:p>
          <w:p w14:paraId="7E108F38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50-442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346B0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BA4C9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5C9D5C4F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1A77E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Zestaw do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szynowania</w:t>
            </w:r>
            <w:proofErr w:type="spellEnd"/>
            <w:r w:rsidRPr="005D78AA">
              <w:rPr>
                <w:rFonts w:ascii="Arial" w:hAnsi="Arial" w:cs="Arial"/>
                <w:sz w:val="22"/>
                <w:szCs w:val="22"/>
              </w:rPr>
              <w:t xml:space="preserve"> moczowodów pediatryczny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38962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Advance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Europe Sp. z o.o. Biuro Techniczno-Handlowe</w:t>
            </w:r>
          </w:p>
          <w:p w14:paraId="06CA2AC7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Fasolowa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31A</w:t>
            </w:r>
          </w:p>
          <w:p w14:paraId="14D7D449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02-482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7ACA4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6EB4A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3E3B49AA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B2828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Sprzęt medyczny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037C3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1717F448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0D0329BA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4878E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13B43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7BB268F1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CDD0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Płaty silikonowe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549E1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MEDAG Aparatura Medyczna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P.Augustynowicz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Jawna</w:t>
            </w:r>
          </w:p>
          <w:p w14:paraId="7A6001BE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Brylantowa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24/3</w:t>
            </w:r>
          </w:p>
          <w:p w14:paraId="502FE164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52-214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68D79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E341F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21EE048B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E409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Płaty silikonowe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8D1C3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EUMed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05C3EAED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Chłopickiego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50</w:t>
            </w:r>
          </w:p>
          <w:p w14:paraId="48184BB5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04275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D2EC6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- 80.00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861D5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5D78AA" w14:paraId="400B949E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10C0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Bronchoskop jednorazowy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67574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CIRRO Sp. z o.o.</w:t>
            </w:r>
          </w:p>
          <w:p w14:paraId="4BF4BCFB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Elewatorska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0702BADC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15-620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73CF4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A0482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409714A1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13D61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lastRenderedPageBreak/>
              <w:t>68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Siatki przepuklinowe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C6CC2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4BD522FF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4AAC6648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CA33C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F0EC8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0EE2FB46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F35A2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69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Siatki przepuklinowe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97D31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Becton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Dickinson Polska Sp. z o.o.</w:t>
            </w:r>
          </w:p>
          <w:p w14:paraId="2A0485A9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Osmańska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A887B77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02-823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53A41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8A807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6BA62837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E6108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Roztwór błękitu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trypanu</w:t>
            </w:r>
            <w:proofErr w:type="spellEnd"/>
            <w:r w:rsidRPr="005D78AA">
              <w:rPr>
                <w:rFonts w:ascii="Arial" w:hAnsi="Arial" w:cs="Arial"/>
                <w:sz w:val="22"/>
                <w:szCs w:val="22"/>
              </w:rPr>
              <w:t xml:space="preserve"> 0,15%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D3703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Optotech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34E45664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Wimmera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67E</w:t>
            </w:r>
          </w:p>
          <w:p w14:paraId="36D30E2C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32-005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391A3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70A62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743DD3E3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1C548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Roztwór błękitu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trypanu</w:t>
            </w:r>
            <w:proofErr w:type="spellEnd"/>
            <w:r w:rsidRPr="005D78AA">
              <w:rPr>
                <w:rFonts w:ascii="Arial" w:hAnsi="Arial" w:cs="Arial"/>
                <w:sz w:val="22"/>
                <w:szCs w:val="22"/>
              </w:rPr>
              <w:t xml:space="preserve"> 0,15%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A4C60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POLYMED POLSKA SP. Z O.O.</w:t>
            </w:r>
          </w:p>
          <w:p w14:paraId="4EB0C3F5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WARSZAWSKA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320A</w:t>
            </w:r>
          </w:p>
          <w:p w14:paraId="6E5A79F9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05-082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STARE BABICE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63BD9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- 79.17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2A702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79,17</w:t>
            </w:r>
          </w:p>
        </w:tc>
      </w:tr>
      <w:tr w:rsidR="005D78AA" w14:paraId="4BFE7F12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69558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 xml:space="preserve">2% roztwór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hydroksypropylometylocelulozy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BF768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POLYMED POLSKA SP. Z O.O.</w:t>
            </w:r>
          </w:p>
          <w:p w14:paraId="53DF3197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WARSZAWSKA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320A</w:t>
            </w:r>
          </w:p>
          <w:p w14:paraId="347E5269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05-082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STARE BABICE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C56D7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C67FF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7E7C3817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DC2C8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Sonda okulistyczna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66C6B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Topcon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spółka z ograniczoną odpowiedzialnością</w:t>
            </w:r>
          </w:p>
          <w:p w14:paraId="3E79FECB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Warszawska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23</w:t>
            </w:r>
          </w:p>
          <w:p w14:paraId="693074E1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42-470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Siewierz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0D25B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28EC7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35F6EA68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0CC5A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Kaseta grzejna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C9E98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CIRRO Sp. z o.o.</w:t>
            </w:r>
          </w:p>
          <w:p w14:paraId="00CCF77A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Elewatorska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523EB705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15-620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02165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DF82E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056B9ACD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B6E9F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Probówka PP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FB79B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MEDAN Andrzej Hędrzak</w:t>
            </w:r>
          </w:p>
          <w:p w14:paraId="17D39A17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A.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Korczoka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32</w:t>
            </w:r>
          </w:p>
          <w:p w14:paraId="2BCB23AC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44-103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4439E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2DED7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35BB0F1E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E62E6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Probówka PP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4BC6B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0A7D0474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792096BA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34D6F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- 69.23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EA2DF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69,23</w:t>
            </w:r>
          </w:p>
        </w:tc>
      </w:tr>
      <w:tr w:rsidR="005D78AA" w14:paraId="4B8BC1EB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FBE06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Kaniule ssące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9DAFF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MEDAG Aparatura Medyczna </w:t>
            </w:r>
            <w:proofErr w:type="spellStart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P.Augustynowicz</w:t>
            </w:r>
            <w:proofErr w:type="spellEnd"/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Jawna</w:t>
            </w:r>
          </w:p>
          <w:p w14:paraId="04035B48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Brylantowa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24/3</w:t>
            </w:r>
          </w:p>
          <w:p w14:paraId="0FD18957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52-214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E7A36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35EE2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0CC689D4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B2897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D78AA">
              <w:rPr>
                <w:rFonts w:ascii="Arial" w:hAnsi="Arial" w:cs="Arial"/>
                <w:sz w:val="22"/>
                <w:szCs w:val="22"/>
              </w:rPr>
              <w:t>Zestawy, narzędzia i inne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FCD1C" w14:textId="77777777" w:rsidR="00416235" w:rsidRPr="00416235" w:rsidRDefault="00416235" w:rsidP="00416235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416235">
              <w:rPr>
                <w:rFonts w:ascii="Arial" w:hAnsi="Arial" w:cs="Arial"/>
                <w:sz w:val="22"/>
                <w:szCs w:val="22"/>
              </w:rPr>
              <w:t>Konsorcjum:</w:t>
            </w:r>
          </w:p>
          <w:p w14:paraId="1E2C53A3" w14:textId="77777777" w:rsidR="00416235" w:rsidRPr="00416235" w:rsidRDefault="00416235" w:rsidP="0041623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1623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Citonet</w:t>
            </w:r>
            <w:proofErr w:type="spellEnd"/>
            <w:r w:rsidRPr="00416235">
              <w:rPr>
                <w:rFonts w:ascii="Arial" w:hAnsi="Arial" w:cs="Arial"/>
                <w:b/>
                <w:bCs/>
                <w:sz w:val="22"/>
                <w:szCs w:val="22"/>
              </w:rPr>
              <w:t>-Kraków sp. z o.o. (lider)</w:t>
            </w:r>
          </w:p>
          <w:p w14:paraId="25914AFD" w14:textId="77777777" w:rsidR="00416235" w:rsidRPr="00416235" w:rsidRDefault="00416235" w:rsidP="00416235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416235">
              <w:rPr>
                <w:rFonts w:ascii="Arial" w:hAnsi="Arial" w:cs="Arial"/>
                <w:sz w:val="22"/>
                <w:szCs w:val="22"/>
              </w:rPr>
              <w:t>Gromadzka 52</w:t>
            </w:r>
          </w:p>
          <w:p w14:paraId="51F69D48" w14:textId="77777777" w:rsidR="00416235" w:rsidRPr="00416235" w:rsidRDefault="00416235" w:rsidP="00416235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416235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7CFCB708" w14:textId="77777777" w:rsidR="00416235" w:rsidRPr="00416235" w:rsidRDefault="00416235" w:rsidP="0041623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16235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0606B2FC" w14:textId="77777777" w:rsidR="00416235" w:rsidRPr="00416235" w:rsidRDefault="00416235" w:rsidP="00416235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416235">
              <w:rPr>
                <w:rFonts w:ascii="Arial" w:hAnsi="Arial" w:cs="Arial"/>
                <w:sz w:val="22"/>
                <w:szCs w:val="22"/>
              </w:rPr>
              <w:t xml:space="preserve">Żółkiewskiego 20/26 </w:t>
            </w:r>
          </w:p>
          <w:p w14:paraId="3375D373" w14:textId="4A0D1170" w:rsidR="005D78AA" w:rsidRPr="007D7932" w:rsidRDefault="00416235" w:rsidP="004162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6235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DAA2F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6AAE3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6054C0F2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248CE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Hialuronianu</w:t>
            </w:r>
            <w:proofErr w:type="spellEnd"/>
            <w:r w:rsidRPr="005D78AA">
              <w:rPr>
                <w:rFonts w:ascii="Arial" w:hAnsi="Arial" w:cs="Arial"/>
                <w:sz w:val="22"/>
                <w:szCs w:val="22"/>
              </w:rPr>
              <w:t xml:space="preserve"> sodu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FE8EA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POLYMED POLSKA SP. Z O.O.</w:t>
            </w:r>
          </w:p>
          <w:p w14:paraId="2E27504C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WARSZAWSKA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320A</w:t>
            </w:r>
          </w:p>
          <w:p w14:paraId="35402DAE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05-082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STARE BABICE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53D48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CE188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D78AA" w14:paraId="1F75B69A" w14:textId="77777777" w:rsidTr="008409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AFA01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D78AA">
              <w:rPr>
                <w:rFonts w:ascii="Arial" w:hAnsi="Arial" w:cs="Arial"/>
                <w:sz w:val="22"/>
                <w:szCs w:val="22"/>
              </w:rPr>
              <w:t>Hialuronianu</w:t>
            </w:r>
            <w:proofErr w:type="spellEnd"/>
            <w:r w:rsidRPr="005D78AA">
              <w:rPr>
                <w:rFonts w:ascii="Arial" w:hAnsi="Arial" w:cs="Arial"/>
                <w:sz w:val="22"/>
                <w:szCs w:val="22"/>
              </w:rPr>
              <w:t xml:space="preserve"> sodu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5CD08" w14:textId="77777777" w:rsidR="005D78AA" w:rsidRPr="007D7932" w:rsidRDefault="005D78AA" w:rsidP="0084094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8AA">
              <w:rPr>
                <w:rFonts w:ascii="Arial" w:hAnsi="Arial" w:cs="Arial"/>
                <w:b/>
                <w:bCs/>
                <w:sz w:val="22"/>
                <w:szCs w:val="22"/>
              </w:rPr>
              <w:t>BAUSCH &amp; LOMB POLAND SP. Z O.O.</w:t>
            </w:r>
          </w:p>
          <w:p w14:paraId="2B278F7D" w14:textId="77777777" w:rsidR="005D78AA" w:rsidRPr="007D7932" w:rsidRDefault="005D78AA" w:rsidP="0084094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Marynarska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27B8713F" w14:textId="77777777" w:rsidR="005D78AA" w:rsidRPr="007D7932" w:rsidRDefault="005D78AA" w:rsidP="0084094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02-674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8A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D589F" w14:textId="77777777" w:rsidR="005D78AA" w:rsidRPr="007D7932" w:rsidRDefault="005D78AA" w:rsidP="0084094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>1 - Cena - 79.66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DCAB0" w14:textId="77777777" w:rsidR="005D78AA" w:rsidRPr="007D7932" w:rsidRDefault="005D78AA" w:rsidP="0084094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D78AA">
              <w:rPr>
                <w:rFonts w:ascii="Arial" w:hAnsi="Arial" w:cs="Arial"/>
                <w:sz w:val="22"/>
                <w:szCs w:val="22"/>
              </w:rPr>
              <w:t xml:space="preserve">  79,66</w:t>
            </w:r>
          </w:p>
        </w:tc>
      </w:tr>
    </w:tbl>
    <w:p w14:paraId="01EB04BF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3021BBD9" w14:textId="7262CFC0" w:rsidR="008642B3" w:rsidRPr="00992FF5" w:rsidRDefault="005D78AA" w:rsidP="00B51A2B">
      <w:pPr>
        <w:jc w:val="right"/>
        <w:rPr>
          <w:rFonts w:ascii="Arial" w:hAnsi="Arial" w:cs="Arial"/>
        </w:rPr>
      </w:pPr>
      <w:r w:rsidRPr="005D78AA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0178D" w14:textId="77777777" w:rsidR="007D7696" w:rsidRDefault="007D7696">
      <w:r>
        <w:separator/>
      </w:r>
    </w:p>
  </w:endnote>
  <w:endnote w:type="continuationSeparator" w:id="0">
    <w:p w14:paraId="635447E7" w14:textId="77777777" w:rsidR="007D7696" w:rsidRDefault="007D7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819A5" w14:textId="77777777" w:rsidR="005D78AA" w:rsidRDefault="005D78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F9847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5B1B2F0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D2A5E2F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EAB5A" w14:textId="77777777" w:rsidR="005D78AA" w:rsidRDefault="005D78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F4CB7" w14:textId="77777777" w:rsidR="007D7696" w:rsidRDefault="007D7696">
      <w:r>
        <w:separator/>
      </w:r>
    </w:p>
  </w:footnote>
  <w:footnote w:type="continuationSeparator" w:id="0">
    <w:p w14:paraId="3389B3DB" w14:textId="77777777" w:rsidR="007D7696" w:rsidRDefault="007D7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C4F34" w14:textId="77777777" w:rsidR="005D78AA" w:rsidRDefault="005D78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4D2FE" w14:textId="77777777" w:rsidR="005D78AA" w:rsidRDefault="005D78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71078" w14:textId="77777777" w:rsidR="005D78AA" w:rsidRDefault="005D78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7696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16235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D78AA"/>
    <w:rsid w:val="005E5BFF"/>
    <w:rsid w:val="00607F9B"/>
    <w:rsid w:val="00644DCB"/>
    <w:rsid w:val="00657C1E"/>
    <w:rsid w:val="006E3089"/>
    <w:rsid w:val="00712C39"/>
    <w:rsid w:val="00756CDA"/>
    <w:rsid w:val="007B50E5"/>
    <w:rsid w:val="007D7696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4973AB"/>
  <w15:chartTrackingRefBased/>
  <w15:docId w15:val="{D424A980-BB3E-4D62-9260-B8907F8DA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33</Pages>
  <Words>6503</Words>
  <Characters>34354</Characters>
  <Application>Microsoft Office Word</Application>
  <DocSecurity>0</DocSecurity>
  <Lines>286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cp:lastPrinted>1899-12-31T23:00:00Z</cp:lastPrinted>
  <dcterms:created xsi:type="dcterms:W3CDTF">2025-02-26T09:48:00Z</dcterms:created>
  <dcterms:modified xsi:type="dcterms:W3CDTF">2025-02-26T09:52:00Z</dcterms:modified>
</cp:coreProperties>
</file>