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5368F" w14:textId="59260129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75EF0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45F7D9E" w14:textId="77777777" w:rsidTr="00D62E6E">
        <w:tc>
          <w:tcPr>
            <w:tcW w:w="2800" w:type="dxa"/>
            <w:shd w:val="clear" w:color="auto" w:fill="auto"/>
          </w:tcPr>
          <w:p w14:paraId="7FBB081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32CCD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E88C6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5F056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D3A4A0C" w14:textId="77777777" w:rsidTr="00D62E6E">
        <w:tc>
          <w:tcPr>
            <w:tcW w:w="2800" w:type="dxa"/>
            <w:shd w:val="clear" w:color="auto" w:fill="auto"/>
          </w:tcPr>
          <w:p w14:paraId="5E62BC29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D95FB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39BBC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E4D7D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378581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6E5A" w:rsidRPr="00C14101" w14:paraId="50131796" w14:textId="77777777" w:rsidTr="00DE06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0962DC" w14:textId="77777777" w:rsidR="003F6E5A" w:rsidRPr="00C14101" w:rsidRDefault="003F6E5A" w:rsidP="00DE065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C223FDA" w14:textId="77777777" w:rsidR="003F6E5A" w:rsidRPr="00C14101" w:rsidRDefault="003F6E5A" w:rsidP="00DE065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F6E5A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F6E5A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F6E5A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8F8754D" w14:textId="77777777" w:rsidR="003F6E5A" w:rsidRPr="00C14101" w:rsidRDefault="003F6E5A" w:rsidP="00DE06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EB8BC0D" w14:textId="77777777" w:rsidR="003F6E5A" w:rsidRPr="00C14101" w:rsidRDefault="003F6E5A" w:rsidP="00DE06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77CBFAB" w14:textId="77777777" w:rsidR="00BC121E" w:rsidRPr="00C14101" w:rsidRDefault="003F6E5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2A25C77" w14:textId="77777777" w:rsidTr="00D62E6E">
        <w:tc>
          <w:tcPr>
            <w:tcW w:w="2269" w:type="dxa"/>
            <w:shd w:val="clear" w:color="auto" w:fill="auto"/>
          </w:tcPr>
          <w:p w14:paraId="57D1C55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8D23C7" w14:textId="77777777" w:rsidR="00D62E6E" w:rsidRPr="00D62E6E" w:rsidRDefault="003F6E5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E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i myjących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6E5A" w:rsidRPr="00D62E6E" w14:paraId="5849D938" w14:textId="77777777" w:rsidTr="00DE065C">
        <w:tc>
          <w:tcPr>
            <w:tcW w:w="2269" w:type="dxa"/>
            <w:shd w:val="clear" w:color="auto" w:fill="auto"/>
          </w:tcPr>
          <w:p w14:paraId="19C20C89" w14:textId="77777777" w:rsidR="003F6E5A" w:rsidRPr="00D62E6E" w:rsidRDefault="003F6E5A" w:rsidP="00DE06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67AC4D" w14:textId="77777777" w:rsidR="003F6E5A" w:rsidRPr="00D62E6E" w:rsidRDefault="003F6E5A" w:rsidP="00DE06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E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SZP-271-5/25</w:t>
            </w:r>
          </w:p>
        </w:tc>
      </w:tr>
    </w:tbl>
    <w:p w14:paraId="241F0B9E" w14:textId="77777777" w:rsidR="00BC121E" w:rsidRDefault="003F6E5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F6E5A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60D70CF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6818F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AD88D1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3723B0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866AF0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8B908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5E8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D5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483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275D11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D36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EE9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A87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AD7139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986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807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312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81760F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3EEFCA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25E88B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FB0120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7A7B8A8" w14:textId="77777777" w:rsidTr="00620E37">
        <w:tc>
          <w:tcPr>
            <w:tcW w:w="2660" w:type="dxa"/>
            <w:shd w:val="clear" w:color="auto" w:fill="auto"/>
          </w:tcPr>
          <w:p w14:paraId="30B145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BD81B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026B11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7645DC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6E6B6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71ABBE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6E5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863C4C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676ED" w14:textId="77777777" w:rsidR="00023439" w:rsidRDefault="00023439">
      <w:r>
        <w:separator/>
      </w:r>
    </w:p>
  </w:endnote>
  <w:endnote w:type="continuationSeparator" w:id="0">
    <w:p w14:paraId="4C992FA8" w14:textId="77777777" w:rsidR="00023439" w:rsidRDefault="00023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D0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AA26B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0A5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2D5AC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458D110">
        <v:line id="_x0000_s1025" style="position:absolute;left:0;text-align:left;z-index:251657728" from="-3.85pt,8.7pt" to="455.15pt,8.7pt"/>
      </w:pict>
    </w:r>
  </w:p>
  <w:p w14:paraId="38FFBA9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4FF0" w14:textId="77777777" w:rsidR="003F6E5A" w:rsidRDefault="003F6E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C9CA0" w14:textId="77777777" w:rsidR="00023439" w:rsidRDefault="00023439">
      <w:r>
        <w:separator/>
      </w:r>
    </w:p>
  </w:footnote>
  <w:footnote w:type="continuationSeparator" w:id="0">
    <w:p w14:paraId="46F7A04B" w14:textId="77777777" w:rsidR="00023439" w:rsidRDefault="00023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3E06" w14:textId="77777777" w:rsidR="003F6E5A" w:rsidRDefault="003F6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93DA" w14:textId="77777777" w:rsidR="003F6E5A" w:rsidRDefault="003F6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A9840" w14:textId="77777777" w:rsidR="003F6E5A" w:rsidRDefault="003F6E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7722040">
    <w:abstractNumId w:val="13"/>
  </w:num>
  <w:num w:numId="2" w16cid:durableId="646394880">
    <w:abstractNumId w:val="0"/>
  </w:num>
  <w:num w:numId="3" w16cid:durableId="635263449">
    <w:abstractNumId w:val="11"/>
  </w:num>
  <w:num w:numId="4" w16cid:durableId="287007903">
    <w:abstractNumId w:val="8"/>
  </w:num>
  <w:num w:numId="5" w16cid:durableId="1791782936">
    <w:abstractNumId w:val="7"/>
  </w:num>
  <w:num w:numId="6" w16cid:durableId="590353251">
    <w:abstractNumId w:val="1"/>
  </w:num>
  <w:num w:numId="7" w16cid:durableId="1710765758">
    <w:abstractNumId w:val="6"/>
  </w:num>
  <w:num w:numId="8" w16cid:durableId="1210919673">
    <w:abstractNumId w:val="3"/>
  </w:num>
  <w:num w:numId="9" w16cid:durableId="1365714595">
    <w:abstractNumId w:val="2"/>
  </w:num>
  <w:num w:numId="10" w16cid:durableId="2055229162">
    <w:abstractNumId w:val="5"/>
  </w:num>
  <w:num w:numId="11" w16cid:durableId="899706952">
    <w:abstractNumId w:val="10"/>
  </w:num>
  <w:num w:numId="12" w16cid:durableId="1368792368">
    <w:abstractNumId w:val="4"/>
  </w:num>
  <w:num w:numId="13" w16cid:durableId="1726905427">
    <w:abstractNumId w:val="9"/>
  </w:num>
  <w:num w:numId="14" w16cid:durableId="1085951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439"/>
    <w:rsid w:val="0000184A"/>
    <w:rsid w:val="00007C1C"/>
    <w:rsid w:val="00012997"/>
    <w:rsid w:val="00023439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3F6E5A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5EF0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4F5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CB954"/>
  <w15:chartTrackingRefBased/>
  <w15:docId w15:val="{4A74F074-A747-4C7D-8E5E-28A7A27A2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2025-02-19T07:01:00Z</dcterms:created>
  <dcterms:modified xsi:type="dcterms:W3CDTF">2025-02-19T07:01:00Z</dcterms:modified>
</cp:coreProperties>
</file>