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7780D" w14:textId="424B02E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A7E0C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0257964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8AED608" w14:textId="77777777" w:rsidR="006676AE" w:rsidRPr="0012157F" w:rsidRDefault="009D258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2582">
        <w:rPr>
          <w:rFonts w:ascii="Arial" w:hAnsi="Arial" w:cs="Arial"/>
        </w:rPr>
        <w:t>Szpital Specjalistyczny im. Stefana Żeromskiego SPZOZ w Krakowie</w:t>
      </w:r>
    </w:p>
    <w:p w14:paraId="7655CF8A" w14:textId="77777777" w:rsidR="006676AE" w:rsidRPr="0012157F" w:rsidRDefault="009D258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258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9D258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507CAC8" w14:textId="77777777" w:rsidR="00F90CD1" w:rsidRDefault="009D258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D258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9D2582">
        <w:rPr>
          <w:rFonts w:ascii="Arial" w:hAnsi="Arial" w:cs="Arial"/>
        </w:rPr>
        <w:t>Kraków</w:t>
      </w:r>
    </w:p>
    <w:p w14:paraId="26FB38F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EC6360D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514590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FEB3436" w14:textId="77777777" w:rsidTr="0018769E">
        <w:tc>
          <w:tcPr>
            <w:tcW w:w="2800" w:type="dxa"/>
            <w:shd w:val="clear" w:color="auto" w:fill="auto"/>
          </w:tcPr>
          <w:p w14:paraId="58A8463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9BBD8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C280F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DA61E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3BA5477" w14:textId="77777777" w:rsidTr="0018769E">
        <w:tc>
          <w:tcPr>
            <w:tcW w:w="2800" w:type="dxa"/>
            <w:shd w:val="clear" w:color="auto" w:fill="auto"/>
          </w:tcPr>
          <w:p w14:paraId="3D3ECC2A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D2B4B3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F13C4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A2F5BD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E4715FF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2582" w:rsidRPr="0012157F" w14:paraId="2C6E17D0" w14:textId="77777777" w:rsidTr="00301B3D">
        <w:tc>
          <w:tcPr>
            <w:tcW w:w="9104" w:type="dxa"/>
            <w:shd w:val="clear" w:color="auto" w:fill="D9D9D9"/>
          </w:tcPr>
          <w:p w14:paraId="3823BD64" w14:textId="77777777" w:rsidR="009D2582" w:rsidRPr="0012157F" w:rsidRDefault="009D2582" w:rsidP="00301B3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E257294" w14:textId="77777777" w:rsidR="009D2582" w:rsidRPr="0012157F" w:rsidRDefault="009D2582" w:rsidP="00301B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D258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D258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D258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DA97C06" w14:textId="77777777" w:rsidR="009D2582" w:rsidRPr="00612283" w:rsidRDefault="009D2582" w:rsidP="00301B3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A07A701" w14:textId="77777777" w:rsidR="009D2582" w:rsidRPr="00612283" w:rsidRDefault="009D2582" w:rsidP="00301B3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29EAD60" w14:textId="77777777" w:rsidR="009D2582" w:rsidRPr="0012157F" w:rsidRDefault="009D2582" w:rsidP="00301B3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6945B89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4E8386F" w14:textId="77777777" w:rsidTr="0018769E">
        <w:tc>
          <w:tcPr>
            <w:tcW w:w="2269" w:type="dxa"/>
            <w:shd w:val="clear" w:color="auto" w:fill="auto"/>
          </w:tcPr>
          <w:p w14:paraId="5488497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7865DB" w14:textId="77777777" w:rsidR="002578E4" w:rsidRPr="00A2540E" w:rsidRDefault="009D258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25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 i myjących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2582" w:rsidRPr="00A2540E" w14:paraId="57E25857" w14:textId="77777777" w:rsidTr="00301B3D">
        <w:tc>
          <w:tcPr>
            <w:tcW w:w="2269" w:type="dxa"/>
            <w:shd w:val="clear" w:color="auto" w:fill="auto"/>
          </w:tcPr>
          <w:p w14:paraId="7BC9C4CD" w14:textId="77777777" w:rsidR="009D2582" w:rsidRPr="00A2540E" w:rsidRDefault="009D2582" w:rsidP="00301B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8FDB72" w14:textId="77777777" w:rsidR="009D2582" w:rsidRPr="00A2540E" w:rsidRDefault="009D2582" w:rsidP="00301B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25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SZP-271-5/25</w:t>
            </w:r>
          </w:p>
        </w:tc>
      </w:tr>
    </w:tbl>
    <w:p w14:paraId="2163D6BA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E315E3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D2582" w:rsidRPr="009D258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7BFD80D" w14:textId="77777777" w:rsidTr="00650D6C">
        <w:tc>
          <w:tcPr>
            <w:tcW w:w="9104" w:type="dxa"/>
            <w:shd w:val="clear" w:color="auto" w:fill="D9D9D9"/>
          </w:tcPr>
          <w:p w14:paraId="16F8F4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5D05485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4475E70" w14:textId="77777777" w:rsidR="009D2582" w:rsidRPr="00992BD8" w:rsidRDefault="009D2582" w:rsidP="009D258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0FECCA6" w14:textId="77777777" w:rsidR="002426FF" w:rsidRPr="00A44833" w:rsidRDefault="009D2582" w:rsidP="009D258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9FDCD9A" w14:textId="77777777" w:rsidR="009D2582" w:rsidRPr="00A44833" w:rsidRDefault="009D2582" w:rsidP="009D258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8C569DB" w14:textId="77777777" w:rsidR="009D2582" w:rsidRPr="0012157F" w:rsidRDefault="009D2582" w:rsidP="009D258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87AD963" w14:textId="77777777" w:rsidR="009D2582" w:rsidRPr="0012157F" w:rsidRDefault="009D2582" w:rsidP="009D258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BF29B3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5391DD7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3A9600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199501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1A3921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B28A4F1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485DF38" w14:textId="77777777" w:rsidTr="00CD4DD1">
        <w:tc>
          <w:tcPr>
            <w:tcW w:w="9104" w:type="dxa"/>
            <w:shd w:val="clear" w:color="auto" w:fill="D9D9D9"/>
          </w:tcPr>
          <w:p w14:paraId="414CA5E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ED13FB0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6F6F57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FC5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27F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D2582" w:rsidRPr="0012157F" w14:paraId="657E84CC" w14:textId="77777777" w:rsidTr="00301B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9BB1" w14:textId="77777777" w:rsidR="009D2582" w:rsidRPr="0012157F" w:rsidRDefault="009D2582" w:rsidP="00301B3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258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89763" w14:textId="77777777" w:rsidR="009D2582" w:rsidRPr="0012157F" w:rsidRDefault="009D2582" w:rsidP="00301B3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258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70492BF" w14:textId="77777777" w:rsidR="009D2582" w:rsidRPr="0012157F" w:rsidRDefault="009D2582" w:rsidP="00301B3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258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 zgodnie z ustawą z dnia 6.09.2001 r. Prawo farmaceutyczne. (tekst jednolity Dz. U. z 2022 r., poz. 2301 ze zm.) - </w:t>
            </w:r>
            <w:r w:rsidRPr="00DD5E5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dot. zadania 2</w:t>
            </w:r>
            <w:r w:rsidRPr="009D2582">
              <w:rPr>
                <w:rFonts w:ascii="Arial" w:hAnsi="Arial" w:cs="Arial"/>
                <w:sz w:val="24"/>
                <w:szCs w:val="24"/>
              </w:rPr>
              <w:t>.  Ocena spełniania warunków udziału w postępowaniu będzie dokonana na zasadzie spełnia/nie spełnia.</w:t>
            </w:r>
          </w:p>
        </w:tc>
      </w:tr>
    </w:tbl>
    <w:p w14:paraId="41B9770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318171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E3BAFFE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2DB71C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7A99DB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11534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58A02F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AA143E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7B6E44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E5FB50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8B0D3D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1549BFD" w14:textId="77777777" w:rsidTr="00CD4DD1">
        <w:tc>
          <w:tcPr>
            <w:tcW w:w="9104" w:type="dxa"/>
            <w:shd w:val="clear" w:color="auto" w:fill="D9D9D9"/>
          </w:tcPr>
          <w:p w14:paraId="72BABF9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5F0D8E8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BDCBD88" w14:textId="77777777" w:rsidTr="00847232">
        <w:tc>
          <w:tcPr>
            <w:tcW w:w="9104" w:type="dxa"/>
            <w:shd w:val="clear" w:color="auto" w:fill="D9D9D9"/>
          </w:tcPr>
          <w:p w14:paraId="23BE054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E5FF8F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DEE2C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AE342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14540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E8548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FEA90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A7A5B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8E644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AAEEF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99E190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133DED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DF9A7A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9CD8F" w14:textId="77777777" w:rsidR="00343481" w:rsidRDefault="00343481" w:rsidP="0038231F">
      <w:pPr>
        <w:spacing w:after="0" w:line="240" w:lineRule="auto"/>
      </w:pPr>
      <w:r>
        <w:separator/>
      </w:r>
    </w:p>
  </w:endnote>
  <w:endnote w:type="continuationSeparator" w:id="0">
    <w:p w14:paraId="0B8AF0FB" w14:textId="77777777" w:rsidR="00343481" w:rsidRDefault="003434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66391" w14:textId="77777777" w:rsidR="009D2582" w:rsidRDefault="009D25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E00C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C07C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A9E7C" w14:textId="77777777" w:rsidR="009D2582" w:rsidRDefault="009D25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E2322" w14:textId="77777777" w:rsidR="00343481" w:rsidRDefault="00343481" w:rsidP="0038231F">
      <w:pPr>
        <w:spacing w:after="0" w:line="240" w:lineRule="auto"/>
      </w:pPr>
      <w:r>
        <w:separator/>
      </w:r>
    </w:p>
  </w:footnote>
  <w:footnote w:type="continuationSeparator" w:id="0">
    <w:p w14:paraId="7B9CA424" w14:textId="77777777" w:rsidR="00343481" w:rsidRDefault="00343481" w:rsidP="0038231F">
      <w:pPr>
        <w:spacing w:after="0" w:line="240" w:lineRule="auto"/>
      </w:pPr>
      <w:r>
        <w:continuationSeparator/>
      </w:r>
    </w:p>
  </w:footnote>
  <w:footnote w:id="1">
    <w:p w14:paraId="586E3C6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810CFE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04B47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8D555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A8914" w14:textId="77777777" w:rsidR="009D2582" w:rsidRDefault="009D25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F07D" w14:textId="77777777" w:rsidR="009D2582" w:rsidRDefault="009D25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95137" w14:textId="77777777" w:rsidR="009D2582" w:rsidRDefault="009D25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291028">
    <w:abstractNumId w:val="11"/>
  </w:num>
  <w:num w:numId="2" w16cid:durableId="1241714764">
    <w:abstractNumId w:val="0"/>
  </w:num>
  <w:num w:numId="3" w16cid:durableId="2038967436">
    <w:abstractNumId w:val="10"/>
  </w:num>
  <w:num w:numId="4" w16cid:durableId="963772529">
    <w:abstractNumId w:val="13"/>
  </w:num>
  <w:num w:numId="5" w16cid:durableId="234171213">
    <w:abstractNumId w:val="12"/>
  </w:num>
  <w:num w:numId="6" w16cid:durableId="1691251445">
    <w:abstractNumId w:val="9"/>
  </w:num>
  <w:num w:numId="7" w16cid:durableId="2104570594">
    <w:abstractNumId w:val="1"/>
  </w:num>
  <w:num w:numId="8" w16cid:durableId="868566742">
    <w:abstractNumId w:val="6"/>
  </w:num>
  <w:num w:numId="9" w16cid:durableId="1301617146">
    <w:abstractNumId w:val="4"/>
  </w:num>
  <w:num w:numId="10" w16cid:durableId="801001800">
    <w:abstractNumId w:val="7"/>
  </w:num>
  <w:num w:numId="11" w16cid:durableId="2008896917">
    <w:abstractNumId w:val="5"/>
  </w:num>
  <w:num w:numId="12" w16cid:durableId="1976450924">
    <w:abstractNumId w:val="8"/>
  </w:num>
  <w:num w:numId="13" w16cid:durableId="1559317301">
    <w:abstractNumId w:val="3"/>
  </w:num>
  <w:num w:numId="14" w16cid:durableId="1735154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48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481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258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7E0C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D5E58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5230D"/>
  <w15:docId w15:val="{8FAB7B01-4444-47E9-BDEE-A4538E04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2016-07-26T10:32:00Z</cp:lastPrinted>
  <dcterms:created xsi:type="dcterms:W3CDTF">2025-02-19T08:10:00Z</dcterms:created>
  <dcterms:modified xsi:type="dcterms:W3CDTF">2025-02-19T08:10:00Z</dcterms:modified>
</cp:coreProperties>
</file>