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BEB91" w14:textId="163792EA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648BB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0191DB4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E9537F6" w14:textId="77777777" w:rsidR="005D05C3" w:rsidRPr="0012157F" w:rsidRDefault="00A03FC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03FC7">
        <w:rPr>
          <w:rFonts w:ascii="Arial" w:hAnsi="Arial" w:cs="Arial"/>
        </w:rPr>
        <w:t>Szpital Specjalistyczny im. Stefana Żeromskiego SPZOZ w Krakowie</w:t>
      </w:r>
    </w:p>
    <w:p w14:paraId="3D90D3B3" w14:textId="77777777" w:rsidR="005D05C3" w:rsidRPr="0012157F" w:rsidRDefault="00A03FC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03FC7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A03FC7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78165344" w14:textId="77777777" w:rsidR="005D05C3" w:rsidRDefault="00A03FC7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03FC7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A03FC7">
        <w:rPr>
          <w:rFonts w:ascii="Arial" w:hAnsi="Arial" w:cs="Arial"/>
        </w:rPr>
        <w:t>Kraków</w:t>
      </w:r>
    </w:p>
    <w:p w14:paraId="0B853E5C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B5FD35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DBF8D0F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084924F9" w14:textId="77777777" w:rsidTr="001B7D97">
        <w:tc>
          <w:tcPr>
            <w:tcW w:w="2800" w:type="dxa"/>
            <w:shd w:val="clear" w:color="auto" w:fill="auto"/>
          </w:tcPr>
          <w:p w14:paraId="089331C6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1E92AA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917466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F5AF0B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353D365F" w14:textId="77777777" w:rsidTr="001B7D97">
        <w:tc>
          <w:tcPr>
            <w:tcW w:w="2800" w:type="dxa"/>
            <w:shd w:val="clear" w:color="auto" w:fill="auto"/>
          </w:tcPr>
          <w:p w14:paraId="791C0E1D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4566E7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2D79AE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5F4093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85BB4BB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03FC7" w:rsidRPr="0012157F" w14:paraId="2226F706" w14:textId="77777777" w:rsidTr="00DE065C">
        <w:tc>
          <w:tcPr>
            <w:tcW w:w="9104" w:type="dxa"/>
            <w:shd w:val="clear" w:color="auto" w:fill="D9D9D9"/>
          </w:tcPr>
          <w:p w14:paraId="413111B9" w14:textId="77777777" w:rsidR="00A03FC7" w:rsidRPr="0012157F" w:rsidRDefault="00A03FC7" w:rsidP="00DE065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281AAFF" w14:textId="77777777" w:rsidR="00A03FC7" w:rsidRPr="00094F76" w:rsidRDefault="00A03FC7" w:rsidP="00DE065C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03FC7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389A260" w14:textId="77777777" w:rsidR="00A03FC7" w:rsidRPr="004B5FB1" w:rsidRDefault="00A03FC7" w:rsidP="00DE065C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4BDF52DB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7A85CE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76A3D2FF" w14:textId="77777777" w:rsidTr="001B7D97">
        <w:tc>
          <w:tcPr>
            <w:tcW w:w="2269" w:type="dxa"/>
            <w:shd w:val="clear" w:color="auto" w:fill="auto"/>
          </w:tcPr>
          <w:p w14:paraId="646C1F67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FD9E04" w14:textId="77777777" w:rsidR="00ED79A4" w:rsidRPr="00A2540E" w:rsidRDefault="00A03FC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03F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preparatów dezynfekujących i myjących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03FC7" w:rsidRPr="00A2540E" w14:paraId="30EF80C6" w14:textId="77777777" w:rsidTr="00DE065C">
        <w:tc>
          <w:tcPr>
            <w:tcW w:w="2269" w:type="dxa"/>
            <w:shd w:val="clear" w:color="auto" w:fill="auto"/>
          </w:tcPr>
          <w:p w14:paraId="05E26EC9" w14:textId="77777777" w:rsidR="00A03FC7" w:rsidRPr="00A2540E" w:rsidRDefault="00A03FC7" w:rsidP="00DE06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C0C918" w14:textId="77777777" w:rsidR="00A03FC7" w:rsidRPr="00A2540E" w:rsidRDefault="00A03FC7" w:rsidP="00DE06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03F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SZP-271-5/25</w:t>
            </w:r>
          </w:p>
        </w:tc>
      </w:tr>
    </w:tbl>
    <w:p w14:paraId="6F2C0AB6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7A3DFB5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03FC7" w:rsidRPr="00A03FC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4C9D256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D96EDD5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22ECDE2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89D3836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28232AF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7DF067D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2208DBFB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8EBEC3F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DD31258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5736B32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E443F6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48201E17" w14:textId="77777777" w:rsidTr="001B7D97">
        <w:tc>
          <w:tcPr>
            <w:tcW w:w="2660" w:type="dxa"/>
            <w:shd w:val="clear" w:color="auto" w:fill="auto"/>
          </w:tcPr>
          <w:p w14:paraId="0B103CA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8F408D3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5032992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55E923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81D23F3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0F8E96E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03FC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32F3F3C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79F04" w14:textId="77777777" w:rsidR="006D0AE7" w:rsidRDefault="006D0AE7" w:rsidP="0038231F">
      <w:pPr>
        <w:spacing w:after="0" w:line="240" w:lineRule="auto"/>
      </w:pPr>
      <w:r>
        <w:separator/>
      </w:r>
    </w:p>
  </w:endnote>
  <w:endnote w:type="continuationSeparator" w:id="0">
    <w:p w14:paraId="1CF44221" w14:textId="77777777" w:rsidR="006D0AE7" w:rsidRDefault="006D0A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384FB" w14:textId="77777777" w:rsidR="00A03FC7" w:rsidRDefault="00A03F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BB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CB87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ED0AA" w14:textId="77777777" w:rsidR="00A03FC7" w:rsidRDefault="00A03F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9A356" w14:textId="77777777" w:rsidR="006D0AE7" w:rsidRDefault="006D0AE7" w:rsidP="0038231F">
      <w:pPr>
        <w:spacing w:after="0" w:line="240" w:lineRule="auto"/>
      </w:pPr>
      <w:r>
        <w:separator/>
      </w:r>
    </w:p>
  </w:footnote>
  <w:footnote w:type="continuationSeparator" w:id="0">
    <w:p w14:paraId="0A64C9DD" w14:textId="77777777" w:rsidR="006D0AE7" w:rsidRDefault="006D0AE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8418D" w14:textId="77777777" w:rsidR="00A03FC7" w:rsidRDefault="00A03F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91030" w14:textId="77777777" w:rsidR="00A03FC7" w:rsidRDefault="00A03F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021B6" w14:textId="77777777" w:rsidR="00A03FC7" w:rsidRDefault="00A03F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95472">
    <w:abstractNumId w:val="12"/>
  </w:num>
  <w:num w:numId="2" w16cid:durableId="902981252">
    <w:abstractNumId w:val="0"/>
  </w:num>
  <w:num w:numId="3" w16cid:durableId="403769208">
    <w:abstractNumId w:val="11"/>
  </w:num>
  <w:num w:numId="4" w16cid:durableId="1030453605">
    <w:abstractNumId w:val="16"/>
  </w:num>
  <w:num w:numId="5" w16cid:durableId="1758791402">
    <w:abstractNumId w:val="13"/>
  </w:num>
  <w:num w:numId="6" w16cid:durableId="1890218744">
    <w:abstractNumId w:val="10"/>
  </w:num>
  <w:num w:numId="7" w16cid:durableId="1644313307">
    <w:abstractNumId w:val="1"/>
  </w:num>
  <w:num w:numId="8" w16cid:durableId="369304029">
    <w:abstractNumId w:val="6"/>
  </w:num>
  <w:num w:numId="9" w16cid:durableId="1601796511">
    <w:abstractNumId w:val="4"/>
  </w:num>
  <w:num w:numId="10" w16cid:durableId="292294279">
    <w:abstractNumId w:val="7"/>
  </w:num>
  <w:num w:numId="11" w16cid:durableId="1955625985">
    <w:abstractNumId w:val="5"/>
  </w:num>
  <w:num w:numId="12" w16cid:durableId="407188307">
    <w:abstractNumId w:val="9"/>
  </w:num>
  <w:num w:numId="13" w16cid:durableId="756286933">
    <w:abstractNumId w:val="3"/>
  </w:num>
  <w:num w:numId="14" w16cid:durableId="1986154266">
    <w:abstractNumId w:val="2"/>
  </w:num>
  <w:num w:numId="15" w16cid:durableId="1327977014">
    <w:abstractNumId w:val="15"/>
  </w:num>
  <w:num w:numId="16" w16cid:durableId="482550227">
    <w:abstractNumId w:val="8"/>
  </w:num>
  <w:num w:numId="17" w16cid:durableId="11163670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AE7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48BB"/>
    <w:rsid w:val="006676AE"/>
    <w:rsid w:val="00697361"/>
    <w:rsid w:val="006A3A1F"/>
    <w:rsid w:val="006A52B6"/>
    <w:rsid w:val="006B53D6"/>
    <w:rsid w:val="006D0AE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03FC7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F4C9EB"/>
  <w15:docId w15:val="{1E2B69CF-7F14-4C8B-876A-D201ED9D5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2025-02-19T07:00:00Z</dcterms:created>
  <dcterms:modified xsi:type="dcterms:W3CDTF">2025-02-19T07:01:00Z</dcterms:modified>
</cp:coreProperties>
</file>