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05C5C" w:rsidRPr="00805C5C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805C5C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05C5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preparatów dezynfekujących i myjących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05C5C" w:rsidRPr="00A2540E" w:rsidTr="00DE065C">
        <w:tc>
          <w:tcPr>
            <w:tcW w:w="2269" w:type="dxa"/>
            <w:shd w:val="clear" w:color="auto" w:fill="auto"/>
          </w:tcPr>
          <w:p w:rsidR="00805C5C" w:rsidRPr="00A2540E" w:rsidRDefault="00805C5C" w:rsidP="00DE065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05C5C" w:rsidRPr="00A2540E" w:rsidRDefault="00805C5C" w:rsidP="00DE065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05C5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SZP-271-5/25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05C5C" w:rsidRPr="00805C5C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805C5C" w:rsidRPr="00805C5C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05C5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51CB4" w:rsidRDefault="00E51CB4" w:rsidP="00025386">
      <w:pPr>
        <w:spacing w:after="0" w:line="240" w:lineRule="auto"/>
      </w:pPr>
      <w:r>
        <w:separator/>
      </w:r>
    </w:p>
  </w:endnote>
  <w:endnote w:type="continuationSeparator" w:id="0">
    <w:p w:rsidR="00E51CB4" w:rsidRDefault="00E51CB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05C5C" w:rsidRDefault="00805C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05C5C" w:rsidRDefault="00805C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51CB4" w:rsidRDefault="00E51CB4" w:rsidP="00025386">
      <w:pPr>
        <w:spacing w:after="0" w:line="240" w:lineRule="auto"/>
      </w:pPr>
      <w:r>
        <w:separator/>
      </w:r>
    </w:p>
  </w:footnote>
  <w:footnote w:type="continuationSeparator" w:id="0">
    <w:p w:rsidR="00E51CB4" w:rsidRDefault="00E51CB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05C5C" w:rsidRDefault="00805C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05C5C" w:rsidRDefault="00805C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05C5C" w:rsidRDefault="00805C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0039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1CB4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05C5C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51CB4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780C8CC-7D83-48C0-8E74-1A22C59D6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2</cp:revision>
  <dcterms:created xsi:type="dcterms:W3CDTF">2025-02-19T07:04:00Z</dcterms:created>
  <dcterms:modified xsi:type="dcterms:W3CDTF">2025-02-19T07:04:00Z</dcterms:modified>
</cp:coreProperties>
</file>