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A73DC" w14:textId="6717687B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62356" w:rsidRPr="00C62356">
        <w:rPr>
          <w:rFonts w:ascii="Arial" w:hAnsi="Arial" w:cs="Arial"/>
          <w:sz w:val="24"/>
          <w:szCs w:val="24"/>
        </w:rPr>
        <w:t>1</w:t>
      </w:r>
      <w:r w:rsidR="00AE4810">
        <w:rPr>
          <w:rFonts w:ascii="Arial" w:hAnsi="Arial" w:cs="Arial"/>
          <w:sz w:val="24"/>
          <w:szCs w:val="24"/>
        </w:rPr>
        <w:t>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14A9DBA" w14:textId="77777777" w:rsidTr="005844F6">
        <w:tc>
          <w:tcPr>
            <w:tcW w:w="9104" w:type="dxa"/>
            <w:shd w:val="clear" w:color="auto" w:fill="F2F2F2"/>
          </w:tcPr>
          <w:p w14:paraId="1DBB9B89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6691C2EF" w14:textId="40895585" w:rsidR="00140C27" w:rsidRPr="00140C27" w:rsidRDefault="00C6235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62356">
        <w:rPr>
          <w:rFonts w:ascii="Arial" w:hAnsi="Arial" w:cs="Arial"/>
          <w:b/>
          <w:bCs/>
        </w:rPr>
        <w:t>Szpital Specjalistyczny im. Stefana Żeromskiego SP ZOZ w Krakowie</w:t>
      </w:r>
    </w:p>
    <w:p w14:paraId="00F026EA" w14:textId="77777777" w:rsidR="00140C27" w:rsidRPr="00140C27" w:rsidRDefault="00C62356" w:rsidP="00140C27">
      <w:pPr>
        <w:spacing w:line="360" w:lineRule="auto"/>
        <w:ind w:left="3969"/>
        <w:rPr>
          <w:rFonts w:ascii="Arial" w:hAnsi="Arial" w:cs="Arial"/>
        </w:rPr>
      </w:pPr>
      <w:r w:rsidRPr="00C6235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C62356">
        <w:rPr>
          <w:rFonts w:ascii="Arial" w:hAnsi="Arial" w:cs="Arial"/>
        </w:rPr>
        <w:t>66</w:t>
      </w:r>
    </w:p>
    <w:p w14:paraId="18119B8D" w14:textId="77777777" w:rsidR="00140C27" w:rsidRPr="00140C27" w:rsidRDefault="00C62356" w:rsidP="00140C27">
      <w:pPr>
        <w:ind w:left="3969"/>
        <w:rPr>
          <w:rFonts w:ascii="Arial" w:hAnsi="Arial" w:cs="Arial"/>
        </w:rPr>
      </w:pPr>
      <w:r w:rsidRPr="00C6235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C62356">
        <w:rPr>
          <w:rFonts w:ascii="Arial" w:hAnsi="Arial" w:cs="Arial"/>
        </w:rPr>
        <w:t>Kraków</w:t>
      </w:r>
    </w:p>
    <w:p w14:paraId="76894112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923482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25F51CBF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1EE1344A" w14:textId="77777777">
        <w:tc>
          <w:tcPr>
            <w:tcW w:w="2268" w:type="dxa"/>
            <w:shd w:val="clear" w:color="auto" w:fill="auto"/>
          </w:tcPr>
          <w:p w14:paraId="475C83B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3368D8D" w14:textId="77777777" w:rsidR="00140C27" w:rsidRPr="00140C27" w:rsidRDefault="00C62356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2356">
              <w:rPr>
                <w:rFonts w:ascii="Arial" w:hAnsi="Arial" w:cs="Arial"/>
                <w:bCs/>
              </w:rPr>
              <w:t>Zakup i dostawa preparatów dezynfekujących i myjących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62356" w:rsidRPr="00140C27" w14:paraId="1454B086" w14:textId="77777777" w:rsidTr="005C488E">
        <w:tc>
          <w:tcPr>
            <w:tcW w:w="2268" w:type="dxa"/>
            <w:shd w:val="clear" w:color="auto" w:fill="auto"/>
          </w:tcPr>
          <w:p w14:paraId="409FBB19" w14:textId="77777777" w:rsidR="00C62356" w:rsidRPr="00140C27" w:rsidRDefault="00C62356" w:rsidP="005C48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AD97B1C" w14:textId="77777777" w:rsidR="00C62356" w:rsidRPr="00140C27" w:rsidRDefault="00C62356" w:rsidP="005C48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2356">
              <w:rPr>
                <w:rFonts w:ascii="Arial" w:hAnsi="Arial" w:cs="Arial"/>
                <w:bCs/>
              </w:rPr>
              <w:t>SZP-271-5/25</w:t>
            </w:r>
          </w:p>
        </w:tc>
      </w:tr>
    </w:tbl>
    <w:p w14:paraId="1004C5DF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2227B08A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67AC5E45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5AA9697D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040B3E2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D41A5E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4B49A95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1A86E06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35C3D9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C84CA31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F9B2B3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5ED56B5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9EDE190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4D4D99D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514618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D39C511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65F33EA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FB6A73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FA4686E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C4A0016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DF1F67B" w14:textId="77777777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1E4E445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16897FCA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3BA19920">
                <v:shape id="_x0000_i1042" type="#_x0000_t75" style="width:314.25pt;height:20.25pt" o:ole="">
                  <v:imagedata r:id="rId10" o:title=""/>
                </v:shape>
                <w:control r:id="rId11" w:name="OptionButton2" w:shapeid="_x0000_i1042"/>
              </w:object>
            </w:r>
          </w:p>
          <w:p w14:paraId="33F81737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417C2556">
                <v:shape id="_x0000_i1043" type="#_x0000_t75" style="width:314.25pt;height:20.25pt" o:ole="">
                  <v:imagedata r:id="rId12" o:title=""/>
                </v:shape>
                <w:control r:id="rId13" w:name="OptionButton3" w:shapeid="_x0000_i1043"/>
              </w:object>
            </w:r>
          </w:p>
          <w:p w14:paraId="4F9F609C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52B11D5F">
                <v:shape id="_x0000_i1044" type="#_x0000_t75" style="width:314.25pt;height:20.25pt" o:ole="">
                  <v:imagedata r:id="rId14" o:title=""/>
                </v:shape>
                <w:control r:id="rId15" w:name="OptionButton4" w:shapeid="_x0000_i1044"/>
              </w:object>
            </w:r>
          </w:p>
          <w:p w14:paraId="304A3363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6FC0AA23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14:paraId="29A23A54" w14:textId="7777777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4D4BFEBE">
                <v:shape id="_x0000_i1046" type="#_x0000_t75" style="width:108pt;height:20.25pt" o:ole="">
                  <v:imagedata r:id="rId18" o:title=""/>
                </v:shape>
                <w:control r:id="rId19" w:name="OptionButton6" w:shapeid="_x0000_i1046"/>
              </w:object>
            </w:r>
          </w:p>
        </w:tc>
      </w:tr>
    </w:tbl>
    <w:p w14:paraId="71471B79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FF5F727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2E4DB522" w14:textId="6DB2A888" w:rsidR="00AE4810" w:rsidRPr="00AE4810" w:rsidRDefault="00B964C4" w:rsidP="00AE48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AE4810">
        <w:rPr>
          <w:rFonts w:ascii="Arial" w:hAnsi="Arial" w:cs="Arial"/>
        </w:rPr>
        <w:t xml:space="preserve"> </w:t>
      </w:r>
      <w:r w:rsidR="00AE4810" w:rsidRPr="006E3618">
        <w:rPr>
          <w:rFonts w:ascii="Arial" w:hAnsi="Arial" w:cs="Arial"/>
          <w:b/>
          <w:bCs/>
        </w:rPr>
        <w:t>podaną w załączniku nr 1.B do SWZ</w:t>
      </w:r>
      <w:r w:rsidR="00AE4810">
        <w:rPr>
          <w:rFonts w:ascii="Arial" w:hAnsi="Arial" w:cs="Arial"/>
          <w:b/>
          <w:bCs/>
        </w:rPr>
        <w:t>.</w:t>
      </w:r>
    </w:p>
    <w:p w14:paraId="5159B086" w14:textId="77777777" w:rsidR="00B9086B" w:rsidRPr="00BE474D" w:rsidRDefault="00B9086B" w:rsidP="00AE481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8D5F06C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42756714" w14:textId="77777777" w:rsidR="00C62356" w:rsidRPr="00C754AE" w:rsidRDefault="00FF57EE" w:rsidP="00C6235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D00503F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0133C89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30C0150D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D05F75B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EF68FA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9B1D4E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EB019AA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453C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F2B7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3988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25BC3CAC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54A5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13B8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4862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0F5A9073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206450CA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437C1406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A18FE54" w14:textId="77777777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7778ACF1">
          <v:shape id="_x0000_i1047" type="#_x0000_t75" style="width:142.5pt;height:17.25pt" o:ole="">
            <v:imagedata r:id="rId20" o:title=""/>
          </v:shape>
          <w:control r:id="rId21" w:name="CheckBox1" w:shapeid="_x0000_i1047"/>
        </w:object>
      </w:r>
    </w:p>
    <w:p w14:paraId="7BE18F5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743F61D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545685D" w14:textId="7777777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6B8F854C">
          <v:shape id="_x0000_i1048" type="#_x0000_t75" style="width:180.75pt;height:21.75pt" o:ole="">
            <v:imagedata r:id="rId22" o:title=""/>
          </v:shape>
          <w:control r:id="rId23" w:name="CheckBox2" w:shapeid="_x0000_i1048"/>
        </w:object>
      </w:r>
    </w:p>
    <w:p w14:paraId="72C1899B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1CCF9F6C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C8E6A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44C1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B76DE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FFF7B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008FDA83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A79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E58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5E0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7D3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4AEBC49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E8F2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DAE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DD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938F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E25CD4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058ECC62" w14:textId="77777777" w:rsidTr="00B56BE6">
        <w:tc>
          <w:tcPr>
            <w:tcW w:w="1984" w:type="dxa"/>
            <w:shd w:val="clear" w:color="auto" w:fill="auto"/>
            <w:vAlign w:val="center"/>
          </w:tcPr>
          <w:p w14:paraId="741007C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26076A8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EF46EC9" w14:textId="77777777" w:rsidTr="00B56BE6">
        <w:tc>
          <w:tcPr>
            <w:tcW w:w="1984" w:type="dxa"/>
            <w:shd w:val="clear" w:color="auto" w:fill="auto"/>
            <w:vAlign w:val="center"/>
          </w:tcPr>
          <w:p w14:paraId="5243916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052F344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4A43278" w14:textId="77777777" w:rsidTr="00B56BE6">
        <w:tc>
          <w:tcPr>
            <w:tcW w:w="1984" w:type="dxa"/>
            <w:shd w:val="clear" w:color="auto" w:fill="auto"/>
            <w:vAlign w:val="center"/>
          </w:tcPr>
          <w:p w14:paraId="024B18A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15FE378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A3117EF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08700CB6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DA45046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33A86313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5DED9AFB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7F5F692B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A529C99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6B39F" w14:textId="77777777" w:rsidR="00903D96" w:rsidRDefault="00903D96" w:rsidP="00FF57EE">
      <w:r>
        <w:separator/>
      </w:r>
    </w:p>
  </w:endnote>
  <w:endnote w:type="continuationSeparator" w:id="0">
    <w:p w14:paraId="54895D46" w14:textId="77777777" w:rsidR="00903D96" w:rsidRDefault="00903D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4D7BA" w14:textId="77777777" w:rsidR="00C62356" w:rsidRDefault="00C623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F8B9B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C41B9" w14:textId="77777777" w:rsidR="00C62356" w:rsidRDefault="00C623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7B097" w14:textId="77777777" w:rsidR="00903D96" w:rsidRDefault="00903D96" w:rsidP="00FF57EE">
      <w:r>
        <w:separator/>
      </w:r>
    </w:p>
  </w:footnote>
  <w:footnote w:type="continuationSeparator" w:id="0">
    <w:p w14:paraId="67E5F1BC" w14:textId="77777777" w:rsidR="00903D96" w:rsidRDefault="00903D96" w:rsidP="00FF57EE">
      <w:r>
        <w:continuationSeparator/>
      </w:r>
    </w:p>
  </w:footnote>
  <w:footnote w:id="1">
    <w:p w14:paraId="0C2908C2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D41BAC4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DA6C532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01E800C2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C71D40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75E05B00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B0FF7E6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073CA" w14:textId="77777777" w:rsidR="00C62356" w:rsidRDefault="00C62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985CC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C62356">
      <w:rPr>
        <w:sz w:val="20"/>
        <w:szCs w:val="20"/>
      </w:rPr>
      <w:t>SZP-271-5/25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7362" w14:textId="77777777" w:rsidR="00C62356" w:rsidRDefault="00C623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523407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87951415">
    <w:abstractNumId w:val="2"/>
  </w:num>
  <w:num w:numId="2" w16cid:durableId="1259556153">
    <w:abstractNumId w:val="0"/>
  </w:num>
  <w:num w:numId="3" w16cid:durableId="925066733">
    <w:abstractNumId w:val="1"/>
  </w:num>
  <w:num w:numId="4" w16cid:durableId="3420483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D96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D5DDF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C5531"/>
    <w:rsid w:val="00903D96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E4810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62356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4B8B4"/>
  <w15:chartTrackingRefBased/>
  <w15:docId w15:val="{26CFE677-4AE9-473A-8A28-111D7E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2025-02-19T06:43:00Z</dcterms:created>
  <dcterms:modified xsi:type="dcterms:W3CDTF">2025-02-19T06:45:00Z</dcterms:modified>
</cp:coreProperties>
</file>