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E6554" w14:textId="77777777" w:rsidR="00FB7F50" w:rsidRPr="002245BE" w:rsidRDefault="00114FA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4FA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14FAE">
        <w:rPr>
          <w:sz w:val="22"/>
          <w:szCs w:val="22"/>
        </w:rPr>
        <w:t>2025-02-26</w:t>
      </w:r>
    </w:p>
    <w:p w14:paraId="39A21E8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7936A6" w14:textId="77777777" w:rsidR="00114FAE" w:rsidRPr="00114FAE" w:rsidRDefault="00114FAE" w:rsidP="00FB7F50">
      <w:pPr>
        <w:spacing w:after="40"/>
        <w:rPr>
          <w:b/>
          <w:bCs/>
          <w:sz w:val="22"/>
          <w:szCs w:val="22"/>
        </w:rPr>
      </w:pPr>
      <w:r w:rsidRPr="00114FAE">
        <w:rPr>
          <w:b/>
          <w:bCs/>
          <w:sz w:val="22"/>
          <w:szCs w:val="22"/>
        </w:rPr>
        <w:t>Akademia Górniczo - Hutnicza</w:t>
      </w:r>
    </w:p>
    <w:p w14:paraId="1432347B" w14:textId="77777777" w:rsidR="00114FAE" w:rsidRPr="00114FAE" w:rsidRDefault="00114FAE" w:rsidP="00FB7F50">
      <w:pPr>
        <w:spacing w:after="40"/>
        <w:rPr>
          <w:b/>
          <w:bCs/>
          <w:sz w:val="22"/>
          <w:szCs w:val="22"/>
        </w:rPr>
      </w:pPr>
      <w:r w:rsidRPr="00114FAE">
        <w:rPr>
          <w:b/>
          <w:bCs/>
          <w:sz w:val="22"/>
          <w:szCs w:val="22"/>
        </w:rPr>
        <w:t>im. Stanisława Staszica w Krakowie</w:t>
      </w:r>
    </w:p>
    <w:p w14:paraId="651412AC" w14:textId="77777777" w:rsidR="00FB7F50" w:rsidRPr="002245BE" w:rsidRDefault="00114FAE" w:rsidP="00FB7F50">
      <w:pPr>
        <w:spacing w:after="40"/>
        <w:rPr>
          <w:b/>
          <w:bCs/>
          <w:sz w:val="22"/>
          <w:szCs w:val="22"/>
        </w:rPr>
      </w:pPr>
      <w:r w:rsidRPr="00114FAE">
        <w:rPr>
          <w:b/>
          <w:bCs/>
          <w:sz w:val="22"/>
          <w:szCs w:val="22"/>
        </w:rPr>
        <w:t>Dział Zamówień Publicznych</w:t>
      </w:r>
    </w:p>
    <w:p w14:paraId="4E1D2EF8" w14:textId="77777777" w:rsidR="00FB7F50" w:rsidRPr="002245BE" w:rsidRDefault="00114FAE" w:rsidP="00FB7F50">
      <w:pPr>
        <w:rPr>
          <w:sz w:val="22"/>
          <w:szCs w:val="22"/>
        </w:rPr>
      </w:pPr>
      <w:r w:rsidRPr="00114FA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14FAE">
        <w:rPr>
          <w:sz w:val="22"/>
          <w:szCs w:val="22"/>
        </w:rPr>
        <w:t>30</w:t>
      </w:r>
    </w:p>
    <w:p w14:paraId="509FBBCE" w14:textId="77777777" w:rsidR="00FB7F50" w:rsidRPr="002245BE" w:rsidRDefault="00114FAE" w:rsidP="00FB7F50">
      <w:pPr>
        <w:rPr>
          <w:sz w:val="22"/>
          <w:szCs w:val="22"/>
        </w:rPr>
      </w:pPr>
      <w:r w:rsidRPr="00114FA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14FAE">
        <w:rPr>
          <w:sz w:val="22"/>
          <w:szCs w:val="22"/>
        </w:rPr>
        <w:t>Kraków</w:t>
      </w:r>
    </w:p>
    <w:p w14:paraId="1AF4B44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B453C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4FAE" w:rsidRPr="00607F9B" w14:paraId="6F3523ED" w14:textId="77777777" w:rsidTr="00EA73C9">
        <w:trPr>
          <w:trHeight w:val="638"/>
        </w:trPr>
        <w:tc>
          <w:tcPr>
            <w:tcW w:w="959" w:type="dxa"/>
            <w:shd w:val="clear" w:color="auto" w:fill="auto"/>
          </w:tcPr>
          <w:p w14:paraId="78FF6A56" w14:textId="77777777" w:rsidR="00114FAE" w:rsidRPr="00607F9B" w:rsidRDefault="00114FAE" w:rsidP="00EA73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9F4C0A" w14:textId="77777777" w:rsidR="00114FAE" w:rsidRPr="00607F9B" w:rsidRDefault="00114FAE" w:rsidP="00EA73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14FA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14FA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4FAE">
              <w:rPr>
                <w:b/>
                <w:bCs/>
                <w:sz w:val="22"/>
                <w:szCs w:val="22"/>
              </w:rPr>
              <w:t xml:space="preserve"> wynajem autokarów dla przewozu uczestników wycieczek pracowniczych i emeryckich organizowanych przez Dział Socjalno-Bytowy AGH w 2025 roku  - DE-dzp.272-051/25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4FAE">
              <w:rPr>
                <w:b/>
                <w:sz w:val="22"/>
                <w:szCs w:val="22"/>
              </w:rPr>
              <w:t>DE-dzp.272-051/25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B0248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4FAE" w14:paraId="406CD24F" w14:textId="77777777" w:rsidTr="00EA73C9">
        <w:trPr>
          <w:cantSplit/>
        </w:trPr>
        <w:tc>
          <w:tcPr>
            <w:tcW w:w="10150" w:type="dxa"/>
          </w:tcPr>
          <w:p w14:paraId="5475F209" w14:textId="77777777" w:rsidR="00114FAE" w:rsidRPr="00D26ED6" w:rsidRDefault="00114FAE" w:rsidP="00EA73C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14FAE">
              <w:rPr>
                <w:b/>
                <w:sz w:val="22"/>
                <w:szCs w:val="22"/>
              </w:rPr>
              <w:t>Blaguss</w:t>
            </w:r>
            <w:proofErr w:type="spellEnd"/>
            <w:r w:rsidRPr="00114FAE">
              <w:rPr>
                <w:b/>
                <w:sz w:val="22"/>
                <w:szCs w:val="22"/>
              </w:rPr>
              <w:t xml:space="preserve"> Jordan Międzynarodowy Terminal Autobusowy Sp. z o.o.</w:t>
            </w:r>
          </w:p>
          <w:p w14:paraId="4BD31671" w14:textId="77777777" w:rsidR="00114FAE" w:rsidRPr="009F0E5C" w:rsidRDefault="00114FAE" w:rsidP="00EA73C9">
            <w:pPr>
              <w:jc w:val="both"/>
              <w:rPr>
                <w:bCs/>
                <w:sz w:val="22"/>
                <w:szCs w:val="22"/>
              </w:rPr>
            </w:pPr>
            <w:r w:rsidRPr="00114FAE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4FAE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C10B85A" w14:textId="77777777" w:rsidR="00114FAE" w:rsidRPr="009F0E5C" w:rsidRDefault="00114FAE" w:rsidP="00EA73C9">
            <w:pPr>
              <w:jc w:val="both"/>
              <w:rPr>
                <w:bCs/>
                <w:sz w:val="22"/>
                <w:szCs w:val="22"/>
              </w:rPr>
            </w:pPr>
            <w:r w:rsidRPr="00114FAE">
              <w:rPr>
                <w:bCs/>
                <w:sz w:val="22"/>
                <w:szCs w:val="22"/>
              </w:rPr>
              <w:t>31-147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4FAE">
              <w:rPr>
                <w:bCs/>
                <w:sz w:val="22"/>
                <w:szCs w:val="22"/>
              </w:rPr>
              <w:t>Kraków</w:t>
            </w:r>
          </w:p>
          <w:p w14:paraId="7BFA76B7" w14:textId="77777777" w:rsidR="00114FAE" w:rsidRPr="00D26ED6" w:rsidRDefault="00114FAE" w:rsidP="00EA73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4FAE">
              <w:rPr>
                <w:b/>
                <w:sz w:val="22"/>
                <w:szCs w:val="22"/>
              </w:rPr>
              <w:t>194 285.00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2A93541" w14:textId="59936C15" w:rsidR="00114FAE" w:rsidRDefault="00114FAE" w:rsidP="00EA73C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0B36B7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29CCF66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680"/>
        <w:gridCol w:w="29"/>
        <w:gridCol w:w="2693"/>
        <w:gridCol w:w="993"/>
        <w:gridCol w:w="3260"/>
        <w:gridCol w:w="1559"/>
      </w:tblGrid>
      <w:tr w:rsidR="000B36B7" w:rsidRPr="008567C7" w14:paraId="7DB555FD" w14:textId="77777777" w:rsidTr="000B36B7">
        <w:trPr>
          <w:gridBefore w:val="1"/>
          <w:wBefore w:w="29" w:type="dxa"/>
          <w:trHeight w:val="510"/>
        </w:trPr>
        <w:tc>
          <w:tcPr>
            <w:tcW w:w="709" w:type="dxa"/>
            <w:gridSpan w:val="2"/>
            <w:vAlign w:val="center"/>
          </w:tcPr>
          <w:p w14:paraId="371638EB" w14:textId="77777777" w:rsidR="000B36B7" w:rsidRPr="008567C7" w:rsidRDefault="000B36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6A92653D" w14:textId="77777777" w:rsidR="000B36B7" w:rsidRPr="008567C7" w:rsidRDefault="000B36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0D42B526" w14:textId="77777777" w:rsidR="000B36B7" w:rsidRPr="008567C7" w:rsidRDefault="000B36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14:paraId="532C1A11" w14:textId="77777777" w:rsidR="000B36B7" w:rsidRPr="008567C7" w:rsidRDefault="000B36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 przeznaczonych do realizacji zamówienia</w:t>
            </w:r>
          </w:p>
        </w:tc>
        <w:tc>
          <w:tcPr>
            <w:tcW w:w="1559" w:type="dxa"/>
            <w:vAlign w:val="center"/>
          </w:tcPr>
          <w:p w14:paraId="7D2E8BC7" w14:textId="77777777" w:rsidR="000B36B7" w:rsidRPr="008567C7" w:rsidRDefault="000B36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B36B7" w:rsidRPr="008567C7" w14:paraId="0D8DBA87" w14:textId="77777777" w:rsidTr="000B36B7">
        <w:trPr>
          <w:gridBefore w:val="1"/>
          <w:wBefore w:w="29" w:type="dxa"/>
        </w:trPr>
        <w:tc>
          <w:tcPr>
            <w:tcW w:w="709" w:type="dxa"/>
            <w:gridSpan w:val="2"/>
            <w:vAlign w:val="center"/>
          </w:tcPr>
          <w:p w14:paraId="30B0BF20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07A0FDFA" w14:textId="77777777" w:rsidR="000B36B7" w:rsidRPr="002B6761" w:rsidRDefault="000B36B7" w:rsidP="00EA7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14:paraId="463C2102" w14:textId="77777777" w:rsidR="000B36B7" w:rsidRPr="008567C7" w:rsidRDefault="000B36B7" w:rsidP="00EA73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CB249E" w14:textId="77777777" w:rsidR="000B36B7" w:rsidRPr="001B7815" w:rsidRDefault="000B36B7" w:rsidP="00EA73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14:paraId="0B48818A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50,71</w:t>
            </w:r>
          </w:p>
        </w:tc>
        <w:tc>
          <w:tcPr>
            <w:tcW w:w="3260" w:type="dxa"/>
            <w:vAlign w:val="center"/>
          </w:tcPr>
          <w:p w14:paraId="779E5130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487ECA2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90,71</w:t>
            </w:r>
          </w:p>
        </w:tc>
      </w:tr>
      <w:tr w:rsidR="000B36B7" w:rsidRPr="008567C7" w14:paraId="5BC28A38" w14:textId="77777777" w:rsidTr="000B36B7">
        <w:tc>
          <w:tcPr>
            <w:tcW w:w="709" w:type="dxa"/>
            <w:gridSpan w:val="2"/>
            <w:vAlign w:val="center"/>
          </w:tcPr>
          <w:p w14:paraId="11397EF3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722" w:type="dxa"/>
            <w:gridSpan w:val="2"/>
            <w:vAlign w:val="center"/>
          </w:tcPr>
          <w:p w14:paraId="65C7E2B4" w14:textId="77777777" w:rsidR="000B36B7" w:rsidRPr="002B6761" w:rsidRDefault="000B36B7" w:rsidP="00EA7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14:paraId="4050F699" w14:textId="77777777" w:rsidR="000B36B7" w:rsidRPr="008567C7" w:rsidRDefault="000B36B7" w:rsidP="00EA73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1111F0" w14:textId="77777777" w:rsidR="000B36B7" w:rsidRPr="001B7815" w:rsidRDefault="000B36B7" w:rsidP="00EA73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993" w:type="dxa"/>
            <w:vAlign w:val="center"/>
          </w:tcPr>
          <w:p w14:paraId="12EA1389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14:paraId="38FC1F40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3DC57912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0B36B7" w:rsidRPr="008567C7" w14:paraId="0DF56C00" w14:textId="77777777" w:rsidTr="000B36B7">
        <w:tc>
          <w:tcPr>
            <w:tcW w:w="709" w:type="dxa"/>
            <w:gridSpan w:val="2"/>
            <w:vAlign w:val="center"/>
          </w:tcPr>
          <w:p w14:paraId="513D68A6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22" w:type="dxa"/>
            <w:gridSpan w:val="2"/>
            <w:vAlign w:val="center"/>
          </w:tcPr>
          <w:p w14:paraId="3BE48E22" w14:textId="77777777" w:rsidR="000B36B7" w:rsidRPr="002B6761" w:rsidRDefault="000B36B7" w:rsidP="00EA7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14:paraId="4A2D826C" w14:textId="77777777" w:rsidR="000B36B7" w:rsidRPr="008567C7" w:rsidRDefault="000B36B7" w:rsidP="00EA73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EF13B6E" w14:textId="77777777" w:rsidR="000B36B7" w:rsidRPr="001B7815" w:rsidRDefault="000B36B7" w:rsidP="00EA73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14:paraId="1781CEC5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54,77</w:t>
            </w:r>
          </w:p>
        </w:tc>
        <w:tc>
          <w:tcPr>
            <w:tcW w:w="3260" w:type="dxa"/>
            <w:vAlign w:val="center"/>
          </w:tcPr>
          <w:p w14:paraId="69E60CF1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559" w:type="dxa"/>
            <w:vAlign w:val="center"/>
          </w:tcPr>
          <w:p w14:paraId="73AEA4CE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78,77</w:t>
            </w:r>
          </w:p>
        </w:tc>
      </w:tr>
      <w:tr w:rsidR="000B36B7" w:rsidRPr="008567C7" w14:paraId="4E8EFDA9" w14:textId="77777777" w:rsidTr="000B36B7">
        <w:tc>
          <w:tcPr>
            <w:tcW w:w="709" w:type="dxa"/>
            <w:gridSpan w:val="2"/>
            <w:vAlign w:val="center"/>
          </w:tcPr>
          <w:p w14:paraId="1B3CE48A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722" w:type="dxa"/>
            <w:gridSpan w:val="2"/>
            <w:vAlign w:val="center"/>
          </w:tcPr>
          <w:p w14:paraId="0A183FE1" w14:textId="77777777" w:rsidR="000B36B7" w:rsidRPr="002B6761" w:rsidRDefault="000B36B7" w:rsidP="00EA7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>SHH sp. z o.o. sp. k.</w:t>
            </w:r>
          </w:p>
          <w:p w14:paraId="5F5741A0" w14:textId="77777777" w:rsidR="000B36B7" w:rsidRPr="008567C7" w:rsidRDefault="000B36B7" w:rsidP="00EA73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Józefa Dietla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7D7B61" w14:textId="77777777" w:rsidR="000B36B7" w:rsidRPr="001B7815" w:rsidRDefault="000B36B7" w:rsidP="00EA73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31-039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14:paraId="35F3136D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52,30</w:t>
            </w:r>
          </w:p>
        </w:tc>
        <w:tc>
          <w:tcPr>
            <w:tcW w:w="3260" w:type="dxa"/>
            <w:vAlign w:val="center"/>
          </w:tcPr>
          <w:p w14:paraId="493D189C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559" w:type="dxa"/>
            <w:vAlign w:val="center"/>
          </w:tcPr>
          <w:p w14:paraId="6B198EFA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76,30</w:t>
            </w:r>
          </w:p>
        </w:tc>
      </w:tr>
      <w:tr w:rsidR="000B36B7" w:rsidRPr="008567C7" w14:paraId="0343F421" w14:textId="77777777" w:rsidTr="000B36B7">
        <w:tc>
          <w:tcPr>
            <w:tcW w:w="709" w:type="dxa"/>
            <w:gridSpan w:val="2"/>
            <w:vAlign w:val="center"/>
          </w:tcPr>
          <w:p w14:paraId="5EA62B83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22" w:type="dxa"/>
            <w:gridSpan w:val="2"/>
            <w:vAlign w:val="center"/>
          </w:tcPr>
          <w:p w14:paraId="27E028BE" w14:textId="77777777" w:rsidR="000B36B7" w:rsidRPr="002B6761" w:rsidRDefault="000B36B7" w:rsidP="00EA7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MAL-BUS Malik Ewa, Malik </w:t>
            </w:r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Konrad Spółka Jawna</w:t>
            </w:r>
          </w:p>
          <w:p w14:paraId="5D87C6EE" w14:textId="77777777" w:rsidR="000B36B7" w:rsidRPr="008567C7" w:rsidRDefault="000B36B7" w:rsidP="00EA73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Czułów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E7845C" w14:textId="77777777" w:rsidR="000B36B7" w:rsidRPr="001B7815" w:rsidRDefault="000B36B7" w:rsidP="00EA73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993" w:type="dxa"/>
            <w:vAlign w:val="center"/>
          </w:tcPr>
          <w:p w14:paraId="18CD867B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44,85</w:t>
            </w:r>
          </w:p>
        </w:tc>
        <w:tc>
          <w:tcPr>
            <w:tcW w:w="3260" w:type="dxa"/>
            <w:vAlign w:val="center"/>
          </w:tcPr>
          <w:p w14:paraId="1FACD3FC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559" w:type="dxa"/>
            <w:vAlign w:val="center"/>
          </w:tcPr>
          <w:p w14:paraId="6A741B30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68,85</w:t>
            </w:r>
          </w:p>
        </w:tc>
      </w:tr>
      <w:tr w:rsidR="000B36B7" w:rsidRPr="008567C7" w14:paraId="6685D861" w14:textId="77777777" w:rsidTr="000B36B7">
        <w:tc>
          <w:tcPr>
            <w:tcW w:w="709" w:type="dxa"/>
            <w:gridSpan w:val="2"/>
            <w:vAlign w:val="center"/>
          </w:tcPr>
          <w:p w14:paraId="60F95AD8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722" w:type="dxa"/>
            <w:gridSpan w:val="2"/>
            <w:vAlign w:val="center"/>
          </w:tcPr>
          <w:p w14:paraId="591F0DE6" w14:textId="77777777" w:rsidR="000B36B7" w:rsidRPr="002B6761" w:rsidRDefault="000B36B7" w:rsidP="00EA7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 LIBROPOL SP.J. R. </w:t>
            </w:r>
            <w:proofErr w:type="spellStart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R. Urbanek, M. </w:t>
            </w:r>
            <w:proofErr w:type="spellStart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S. </w:t>
            </w:r>
            <w:proofErr w:type="spellStart"/>
            <w:r w:rsidRPr="00114FAE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</w:p>
          <w:p w14:paraId="176523F2" w14:textId="77777777" w:rsidR="000B36B7" w:rsidRPr="008567C7" w:rsidRDefault="000B36B7" w:rsidP="00EA73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20CA44" w14:textId="77777777" w:rsidR="000B36B7" w:rsidRPr="001B7815" w:rsidRDefault="000B36B7" w:rsidP="00EA73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38-324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FAE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</w:p>
        </w:tc>
        <w:tc>
          <w:tcPr>
            <w:tcW w:w="993" w:type="dxa"/>
            <w:vAlign w:val="center"/>
          </w:tcPr>
          <w:p w14:paraId="6AFC53E3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30,60</w:t>
            </w:r>
          </w:p>
        </w:tc>
        <w:tc>
          <w:tcPr>
            <w:tcW w:w="3260" w:type="dxa"/>
            <w:vAlign w:val="center"/>
          </w:tcPr>
          <w:p w14:paraId="6D2B2CB7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559" w:type="dxa"/>
            <w:vAlign w:val="center"/>
          </w:tcPr>
          <w:p w14:paraId="3B23C693" w14:textId="77777777" w:rsidR="000B36B7" w:rsidRPr="008567C7" w:rsidRDefault="000B36B7" w:rsidP="00EA73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FAE">
              <w:rPr>
                <w:rFonts w:ascii="Times New Roman" w:hAnsi="Times New Roman" w:cs="Times New Roman"/>
                <w:sz w:val="18"/>
                <w:szCs w:val="18"/>
              </w:rPr>
              <w:t xml:space="preserve">  54,60</w:t>
            </w:r>
          </w:p>
        </w:tc>
      </w:tr>
    </w:tbl>
    <w:p w14:paraId="37CAFF6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1B5813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B2AF08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D0E3B" w14:textId="77777777" w:rsidR="009F0B24" w:rsidRDefault="009F0B24">
      <w:r>
        <w:separator/>
      </w:r>
    </w:p>
  </w:endnote>
  <w:endnote w:type="continuationSeparator" w:id="0">
    <w:p w14:paraId="0AD81150" w14:textId="77777777" w:rsidR="009F0B24" w:rsidRDefault="009F0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CEB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8C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DD1B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84693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D1E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E52FE" w14:textId="77777777" w:rsidR="009F0B24" w:rsidRDefault="009F0B24">
      <w:r>
        <w:separator/>
      </w:r>
    </w:p>
  </w:footnote>
  <w:footnote w:type="continuationSeparator" w:id="0">
    <w:p w14:paraId="1EC7B48C" w14:textId="77777777" w:rsidR="009F0B24" w:rsidRDefault="009F0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1D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49E7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9A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B24"/>
    <w:rsid w:val="00005838"/>
    <w:rsid w:val="00022322"/>
    <w:rsid w:val="00042497"/>
    <w:rsid w:val="000B36B7"/>
    <w:rsid w:val="000C1E6F"/>
    <w:rsid w:val="000E4E56"/>
    <w:rsid w:val="00114FA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B2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20DAF"/>
  <w15:chartTrackingRefBased/>
  <w15:docId w15:val="{6A60FAAC-7ECF-4FDE-B75F-7C298810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14FA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2025-02-26T10:33:00Z</cp:lastPrinted>
  <dcterms:created xsi:type="dcterms:W3CDTF">2025-02-26T10:33:00Z</dcterms:created>
  <dcterms:modified xsi:type="dcterms:W3CDTF">2025-02-26T10:33:00Z</dcterms:modified>
</cp:coreProperties>
</file>