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33181" w14:textId="77777777" w:rsidR="00BC121E" w:rsidRPr="007476C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</w:t>
      </w:r>
      <w:r w:rsidR="006C49E3" w:rsidRPr="007476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5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do SWZ</w:t>
      </w:r>
    </w:p>
    <w:p w14:paraId="3AAEE1A1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7476C0">
        <w:rPr>
          <w:rFonts w:ascii="Arial" w:hAnsi="Arial" w:cs="Arial"/>
          <w:b/>
          <w:sz w:val="18"/>
          <w:szCs w:val="18"/>
        </w:rPr>
        <w:t>Wykonawca:</w:t>
      </w:r>
    </w:p>
    <w:p w14:paraId="6212A711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0A01F41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14:paraId="19DBBF8E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7476C0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E50743E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F8842B5" w14:textId="77777777" w:rsidR="00BC121E" w:rsidRPr="007476C0" w:rsidRDefault="00BC121E" w:rsidP="007476C0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A03B9" w:rsidRPr="00C14101" w14:paraId="7CDE987B" w14:textId="77777777" w:rsidTr="006612B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73E338" w14:textId="77777777" w:rsidR="002A03B9" w:rsidRPr="00C14101" w:rsidRDefault="002A03B9" w:rsidP="006612B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E0CC25" w14:textId="77777777" w:rsidR="002A03B9" w:rsidRPr="007476C0" w:rsidRDefault="002A03B9" w:rsidP="006612B6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6404A625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166B947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28C8FAA" w14:textId="3AAFBC65" w:rsidR="00BC121E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Na potrzeby postępowania o udzielenie zamówienia publicznego, pn.:</w:t>
      </w:r>
    </w:p>
    <w:p w14:paraId="02DB3B7F" w14:textId="77777777" w:rsidR="009D75BC" w:rsidRPr="007476C0" w:rsidRDefault="009D75BC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4DD48BB" w14:textId="77777777" w:rsidR="00292DBF" w:rsidRPr="00292DBF" w:rsidRDefault="00292DBF" w:rsidP="00292DBF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92DBF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Zakup i dostawa podłoży, odczynników, testów do identyfikacji i określenia lekowrażliwości </w:t>
      </w:r>
    </w:p>
    <w:p w14:paraId="5976944B" w14:textId="683C2870" w:rsidR="00AD42E7" w:rsidRDefault="00292DBF" w:rsidP="00292DBF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92DBF">
        <w:rPr>
          <w:rFonts w:ascii="Arial" w:eastAsia="Times New Roman" w:hAnsi="Arial" w:cs="Arial"/>
          <w:b/>
          <w:sz w:val="18"/>
          <w:szCs w:val="18"/>
          <w:lang w:eastAsia="pl-PL"/>
        </w:rPr>
        <w:t>drobnoustrojów wraz z dzierżawą automatycznego analizatora</w:t>
      </w:r>
    </w:p>
    <w:p w14:paraId="1603E223" w14:textId="77777777" w:rsidR="00292DBF" w:rsidRDefault="00292DBF" w:rsidP="00292DBF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14:paraId="1694D1E0" w14:textId="4C6A6C48" w:rsidR="00BC121E" w:rsidRPr="007476C0" w:rsidRDefault="00BC121E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ZP/</w:t>
      </w:r>
      <w:r w:rsidR="00292DBF">
        <w:rPr>
          <w:rFonts w:ascii="Arial" w:eastAsia="Times New Roman" w:hAnsi="Arial" w:cs="Arial"/>
          <w:b/>
          <w:sz w:val="18"/>
          <w:szCs w:val="18"/>
          <w:lang w:eastAsia="pl-PL"/>
        </w:rPr>
        <w:t>6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/202</w:t>
      </w:r>
      <w:r w:rsidR="00292DBF">
        <w:rPr>
          <w:rFonts w:ascii="Arial" w:eastAsia="Times New Roman" w:hAnsi="Arial" w:cs="Arial"/>
          <w:b/>
          <w:sz w:val="18"/>
          <w:szCs w:val="18"/>
          <w:lang w:eastAsia="pl-PL"/>
        </w:rPr>
        <w:t>5</w:t>
      </w:r>
    </w:p>
    <w:p w14:paraId="66443811" w14:textId="77777777" w:rsidR="00BC121E" w:rsidRPr="007476C0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prowadzonego przez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Szpital Miejski Specjalistyczny im. Gabriela Narutowicza w</w:t>
      </w:r>
      <w:r w:rsidR="00BB7F07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 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Krakowie</w:t>
      </w:r>
      <w:r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,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 oświadczam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>, że:</w:t>
      </w:r>
    </w:p>
    <w:p w14:paraId="6227DF22" w14:textId="75B50940" w:rsidR="00BC121E" w:rsidRPr="007476C0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25734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(t.j. Dz. U. z 2021 r. poz. 275), z innym Wykonawcą, który złożył odrębną ofertę w niniejszym postępowaniu</w:t>
      </w:r>
      <w:r w:rsidR="00067B62" w:rsidRPr="007476C0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2EA7F7F7" w14:textId="737C0B60" w:rsidR="00BC121E" w:rsidRPr="007476C0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5236CFA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(t.j. Dz. U. z 2021 r. poz. 275), z innym Wykonawcą, który złożył odrębną ofertę w niniejszym postępowaniu.</w:t>
      </w:r>
    </w:p>
    <w:p w14:paraId="7CE085AF" w14:textId="77777777" w:rsidR="00BF69A4" w:rsidRPr="007476C0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2734"/>
        <w:gridCol w:w="5516"/>
      </w:tblGrid>
      <w:tr w:rsidR="00BC121E" w:rsidRPr="00C14101" w14:paraId="528C6EB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8B4D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E535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1319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C14101" w14:paraId="2B82135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302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1651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0CA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C121E" w:rsidRPr="00C14101" w14:paraId="565225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FFE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F2F8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FAD2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286BF5B9" w14:textId="77777777" w:rsidR="00BC121E" w:rsidRPr="007476C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14:paraId="50BE7C25" w14:textId="77777777" w:rsidR="00BC121E" w:rsidRPr="007476C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6AD6B49" w14:textId="77777777" w:rsidR="00067B62" w:rsidRPr="007476C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76C0">
        <w:rPr>
          <w:rFonts w:ascii="Arial" w:eastAsia="Times New Roman" w:hAnsi="Arial" w:cs="Arial"/>
          <w:color w:val="0070C0"/>
          <w:sz w:val="24"/>
          <w:szCs w:val="24"/>
          <w:vertAlign w:val="superscript"/>
          <w:lang w:eastAsia="pl-PL"/>
        </w:rPr>
        <w:t xml:space="preserve">* </w:t>
      </w:r>
      <w:r w:rsidRPr="007476C0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2B98BEC" w14:textId="77777777" w:rsidTr="00620E37">
        <w:tc>
          <w:tcPr>
            <w:tcW w:w="2660" w:type="dxa"/>
            <w:shd w:val="clear" w:color="auto" w:fill="auto"/>
          </w:tcPr>
          <w:p w14:paraId="35F9B32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75B8F27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E8FA1C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73E74F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219CC26" w14:textId="77777777" w:rsidR="00BC121E" w:rsidRPr="00C14101" w:rsidRDefault="002A03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339A678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5B409E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06EBF71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B2BC3" w14:textId="77777777" w:rsidR="00857B35" w:rsidRDefault="00857B35">
      <w:r>
        <w:separator/>
      </w:r>
    </w:p>
  </w:endnote>
  <w:endnote w:type="continuationSeparator" w:id="0">
    <w:p w14:paraId="38FC8E14" w14:textId="77777777" w:rsidR="00857B35" w:rsidRDefault="0085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29B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FDF32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08C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62E4025" w14:textId="77777777" w:rsidR="009A4CD3" w:rsidRDefault="00C61E8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FD493A" wp14:editId="0DEEEE7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126A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75F834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C44F5" w14:textId="77777777" w:rsidR="002A03B9" w:rsidRDefault="002A0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127AB" w14:textId="77777777" w:rsidR="00857B35" w:rsidRDefault="00857B35">
      <w:r>
        <w:separator/>
      </w:r>
    </w:p>
  </w:footnote>
  <w:footnote w:type="continuationSeparator" w:id="0">
    <w:p w14:paraId="0B44FFBD" w14:textId="77777777" w:rsidR="00857B35" w:rsidRDefault="0085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057CB" w14:textId="77777777" w:rsidR="002A03B9" w:rsidRDefault="002A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D418F" w14:textId="77777777" w:rsidR="002A03B9" w:rsidRDefault="002A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BB00C" w14:textId="77777777" w:rsidR="002A03B9" w:rsidRDefault="002A0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7374739">
    <w:abstractNumId w:val="13"/>
  </w:num>
  <w:num w:numId="2" w16cid:durableId="309287050">
    <w:abstractNumId w:val="0"/>
  </w:num>
  <w:num w:numId="3" w16cid:durableId="1083643362">
    <w:abstractNumId w:val="11"/>
  </w:num>
  <w:num w:numId="4" w16cid:durableId="499007406">
    <w:abstractNumId w:val="8"/>
  </w:num>
  <w:num w:numId="5" w16cid:durableId="1585802282">
    <w:abstractNumId w:val="7"/>
  </w:num>
  <w:num w:numId="6" w16cid:durableId="2055039019">
    <w:abstractNumId w:val="1"/>
  </w:num>
  <w:num w:numId="7" w16cid:durableId="552229489">
    <w:abstractNumId w:val="6"/>
  </w:num>
  <w:num w:numId="8" w16cid:durableId="7759016">
    <w:abstractNumId w:val="3"/>
  </w:num>
  <w:num w:numId="9" w16cid:durableId="199360709">
    <w:abstractNumId w:val="2"/>
  </w:num>
  <w:num w:numId="10" w16cid:durableId="168646831">
    <w:abstractNumId w:val="5"/>
  </w:num>
  <w:num w:numId="11" w16cid:durableId="478546341">
    <w:abstractNumId w:val="10"/>
  </w:num>
  <w:num w:numId="12" w16cid:durableId="488910794">
    <w:abstractNumId w:val="4"/>
  </w:num>
  <w:num w:numId="13" w16cid:durableId="74477958">
    <w:abstractNumId w:val="9"/>
  </w:num>
  <w:num w:numId="14" w16cid:durableId="4045747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B35"/>
    <w:rsid w:val="0000184A"/>
    <w:rsid w:val="00012997"/>
    <w:rsid w:val="00022F7C"/>
    <w:rsid w:val="00044F6F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92DBF"/>
    <w:rsid w:val="002A03B9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81A3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4D1D"/>
    <w:rsid w:val="004D5C77"/>
    <w:rsid w:val="00533E9F"/>
    <w:rsid w:val="0056132E"/>
    <w:rsid w:val="00570E8D"/>
    <w:rsid w:val="00583ED5"/>
    <w:rsid w:val="00597DD0"/>
    <w:rsid w:val="005A5013"/>
    <w:rsid w:val="005C0282"/>
    <w:rsid w:val="005C3627"/>
    <w:rsid w:val="005D4C28"/>
    <w:rsid w:val="005E622E"/>
    <w:rsid w:val="00620E37"/>
    <w:rsid w:val="00641063"/>
    <w:rsid w:val="00664D2F"/>
    <w:rsid w:val="00686C95"/>
    <w:rsid w:val="0069692D"/>
    <w:rsid w:val="00697D36"/>
    <w:rsid w:val="006B51E7"/>
    <w:rsid w:val="006C49E3"/>
    <w:rsid w:val="006D68D8"/>
    <w:rsid w:val="006E0FAA"/>
    <w:rsid w:val="0070113A"/>
    <w:rsid w:val="00736B31"/>
    <w:rsid w:val="007476C0"/>
    <w:rsid w:val="00747C6F"/>
    <w:rsid w:val="00753DC1"/>
    <w:rsid w:val="00775E2B"/>
    <w:rsid w:val="007823E9"/>
    <w:rsid w:val="007951AD"/>
    <w:rsid w:val="007D36CE"/>
    <w:rsid w:val="008032C1"/>
    <w:rsid w:val="008460DE"/>
    <w:rsid w:val="00857B35"/>
    <w:rsid w:val="00882E9F"/>
    <w:rsid w:val="008843C0"/>
    <w:rsid w:val="008A0D67"/>
    <w:rsid w:val="008A36F2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4E81"/>
    <w:rsid w:val="009D75BC"/>
    <w:rsid w:val="00A24942"/>
    <w:rsid w:val="00A311C9"/>
    <w:rsid w:val="00A46EFE"/>
    <w:rsid w:val="00A73C79"/>
    <w:rsid w:val="00A807A7"/>
    <w:rsid w:val="00AB6C06"/>
    <w:rsid w:val="00AB7377"/>
    <w:rsid w:val="00AD329C"/>
    <w:rsid w:val="00AD42E7"/>
    <w:rsid w:val="00B04D14"/>
    <w:rsid w:val="00B26102"/>
    <w:rsid w:val="00B45ED4"/>
    <w:rsid w:val="00B54FB4"/>
    <w:rsid w:val="00BB7F07"/>
    <w:rsid w:val="00BC121E"/>
    <w:rsid w:val="00BE6092"/>
    <w:rsid w:val="00BF5DF0"/>
    <w:rsid w:val="00BF69A4"/>
    <w:rsid w:val="00C33407"/>
    <w:rsid w:val="00C37CD2"/>
    <w:rsid w:val="00C527C7"/>
    <w:rsid w:val="00C606B9"/>
    <w:rsid w:val="00C61E8B"/>
    <w:rsid w:val="00C65401"/>
    <w:rsid w:val="00C86609"/>
    <w:rsid w:val="00CB6204"/>
    <w:rsid w:val="00CC527A"/>
    <w:rsid w:val="00D67F46"/>
    <w:rsid w:val="00D74F94"/>
    <w:rsid w:val="00DD482A"/>
    <w:rsid w:val="00DE0396"/>
    <w:rsid w:val="00DE0405"/>
    <w:rsid w:val="00DE252B"/>
    <w:rsid w:val="00E068CD"/>
    <w:rsid w:val="00E37A20"/>
    <w:rsid w:val="00E429A5"/>
    <w:rsid w:val="00EB5766"/>
    <w:rsid w:val="00EC667E"/>
    <w:rsid w:val="00ED31F9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2719495"/>
  <w15:chartTrackingRefBased/>
  <w15:docId w15:val="{37722460-6181-47F2-8E4E-AD6F6468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0ECC-B3BB-449A-88F8-56624F7E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231</Words>
  <Characters>1730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4</cp:revision>
  <cp:lastPrinted>2023-03-21T13:38:00Z</cp:lastPrinted>
  <dcterms:created xsi:type="dcterms:W3CDTF">2024-12-27T12:02:00Z</dcterms:created>
  <dcterms:modified xsi:type="dcterms:W3CDTF">2025-02-17T10:31:00Z</dcterms:modified>
</cp:coreProperties>
</file>