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6A800" w14:textId="2F4C9686" w:rsidR="00FB7F50" w:rsidRPr="002245BE" w:rsidRDefault="0095580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5580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55809">
        <w:rPr>
          <w:sz w:val="22"/>
          <w:szCs w:val="22"/>
        </w:rPr>
        <w:t>2025-02-2</w:t>
      </w:r>
      <w:r w:rsidR="0038697D">
        <w:rPr>
          <w:sz w:val="22"/>
          <w:szCs w:val="22"/>
        </w:rPr>
        <w:t>6</w:t>
      </w:r>
    </w:p>
    <w:p w14:paraId="0937C60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BB556C2" w14:textId="77777777" w:rsidR="00955809" w:rsidRPr="00955809" w:rsidRDefault="00955809" w:rsidP="00FB7F50">
      <w:pPr>
        <w:spacing w:after="40"/>
        <w:rPr>
          <w:b/>
          <w:bCs/>
          <w:sz w:val="22"/>
          <w:szCs w:val="22"/>
        </w:rPr>
      </w:pPr>
      <w:r w:rsidRPr="00955809">
        <w:rPr>
          <w:b/>
          <w:bCs/>
          <w:sz w:val="22"/>
          <w:szCs w:val="22"/>
        </w:rPr>
        <w:t>Akademia Górniczo - Hutnicza</w:t>
      </w:r>
    </w:p>
    <w:p w14:paraId="36CE243F" w14:textId="77777777" w:rsidR="00955809" w:rsidRPr="00955809" w:rsidRDefault="00955809" w:rsidP="00FB7F50">
      <w:pPr>
        <w:spacing w:after="40"/>
        <w:rPr>
          <w:b/>
          <w:bCs/>
          <w:sz w:val="22"/>
          <w:szCs w:val="22"/>
        </w:rPr>
      </w:pPr>
      <w:r w:rsidRPr="00955809">
        <w:rPr>
          <w:b/>
          <w:bCs/>
          <w:sz w:val="22"/>
          <w:szCs w:val="22"/>
        </w:rPr>
        <w:t>im. Stanisława Staszica w Krakowie</w:t>
      </w:r>
    </w:p>
    <w:p w14:paraId="1D516193" w14:textId="77777777" w:rsidR="00FB7F50" w:rsidRPr="002245BE" w:rsidRDefault="00955809" w:rsidP="00FB7F50">
      <w:pPr>
        <w:spacing w:after="40"/>
        <w:rPr>
          <w:b/>
          <w:bCs/>
          <w:sz w:val="22"/>
          <w:szCs w:val="22"/>
        </w:rPr>
      </w:pPr>
      <w:r w:rsidRPr="00955809">
        <w:rPr>
          <w:b/>
          <w:bCs/>
          <w:sz w:val="22"/>
          <w:szCs w:val="22"/>
        </w:rPr>
        <w:t>Dział Zamówień Publicznych</w:t>
      </w:r>
    </w:p>
    <w:p w14:paraId="56191254" w14:textId="77777777" w:rsidR="00FB7F50" w:rsidRPr="002245BE" w:rsidRDefault="00955809" w:rsidP="00FB7F50">
      <w:pPr>
        <w:rPr>
          <w:sz w:val="22"/>
          <w:szCs w:val="22"/>
        </w:rPr>
      </w:pPr>
      <w:r w:rsidRPr="0095580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55809">
        <w:rPr>
          <w:sz w:val="22"/>
          <w:szCs w:val="22"/>
        </w:rPr>
        <w:t>30</w:t>
      </w:r>
    </w:p>
    <w:p w14:paraId="1AE0F6C3" w14:textId="77777777" w:rsidR="00FB7F50" w:rsidRPr="002245BE" w:rsidRDefault="00955809" w:rsidP="00FB7F50">
      <w:pPr>
        <w:rPr>
          <w:sz w:val="22"/>
          <w:szCs w:val="22"/>
        </w:rPr>
      </w:pPr>
      <w:r w:rsidRPr="0095580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55809">
        <w:rPr>
          <w:sz w:val="22"/>
          <w:szCs w:val="22"/>
        </w:rPr>
        <w:t>Kraków</w:t>
      </w:r>
    </w:p>
    <w:p w14:paraId="43674CF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CFF729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55809" w:rsidRPr="00607F9B" w14:paraId="292C03BE" w14:textId="77777777" w:rsidTr="00522C31">
        <w:trPr>
          <w:trHeight w:val="638"/>
        </w:trPr>
        <w:tc>
          <w:tcPr>
            <w:tcW w:w="959" w:type="dxa"/>
            <w:shd w:val="clear" w:color="auto" w:fill="auto"/>
          </w:tcPr>
          <w:p w14:paraId="1EDB2DA6" w14:textId="77777777" w:rsidR="00955809" w:rsidRPr="00607F9B" w:rsidRDefault="00955809" w:rsidP="00522C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972EE47" w14:textId="77777777" w:rsidR="00955809" w:rsidRPr="00607F9B" w:rsidRDefault="00955809" w:rsidP="00522C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55809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55809">
              <w:rPr>
                <w:b/>
                <w:bCs/>
                <w:sz w:val="22"/>
                <w:szCs w:val="22"/>
              </w:rPr>
              <w:t>Dostawa 4 szt. laboratoryjnych pomp membranowych dla WEiP- DE-dzp.272-28/25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55809">
              <w:rPr>
                <w:b/>
                <w:sz w:val="22"/>
                <w:szCs w:val="22"/>
              </w:rPr>
              <w:t>DE-dzp.272-28/25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89863B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55809" w14:paraId="45978532" w14:textId="77777777" w:rsidTr="00522C31">
        <w:trPr>
          <w:cantSplit/>
        </w:trPr>
        <w:tc>
          <w:tcPr>
            <w:tcW w:w="10150" w:type="dxa"/>
          </w:tcPr>
          <w:p w14:paraId="29365F90" w14:textId="77777777" w:rsidR="00955809" w:rsidRPr="00602D85" w:rsidRDefault="00955809" w:rsidP="00522C3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02D85">
              <w:rPr>
                <w:b/>
                <w:sz w:val="22"/>
                <w:szCs w:val="22"/>
              </w:rPr>
              <w:t>WITKO Sp. z o.o.</w:t>
            </w:r>
          </w:p>
          <w:p w14:paraId="25FCE95C" w14:textId="77777777" w:rsidR="00955809" w:rsidRPr="00602D85" w:rsidRDefault="00955809" w:rsidP="00522C31">
            <w:pPr>
              <w:jc w:val="both"/>
              <w:rPr>
                <w:bCs/>
                <w:sz w:val="22"/>
                <w:szCs w:val="22"/>
              </w:rPr>
            </w:pPr>
            <w:r w:rsidRPr="00602D85">
              <w:rPr>
                <w:bCs/>
                <w:sz w:val="22"/>
                <w:szCs w:val="22"/>
              </w:rPr>
              <w:t xml:space="preserve">al. Piłsudskiego 143 </w:t>
            </w:r>
          </w:p>
          <w:p w14:paraId="72914449" w14:textId="77777777" w:rsidR="00955809" w:rsidRPr="00602D85" w:rsidRDefault="00955809" w:rsidP="00522C31">
            <w:pPr>
              <w:jc w:val="both"/>
              <w:rPr>
                <w:bCs/>
                <w:sz w:val="22"/>
                <w:szCs w:val="22"/>
              </w:rPr>
            </w:pPr>
            <w:r w:rsidRPr="00602D85">
              <w:rPr>
                <w:bCs/>
                <w:sz w:val="22"/>
                <w:szCs w:val="22"/>
              </w:rPr>
              <w:t>92-332 Łódź</w:t>
            </w:r>
          </w:p>
          <w:p w14:paraId="49F5AADE" w14:textId="77777777" w:rsidR="00955809" w:rsidRPr="00602D85" w:rsidRDefault="00955809" w:rsidP="00522C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02D85">
              <w:rPr>
                <w:sz w:val="22"/>
                <w:szCs w:val="22"/>
              </w:rPr>
              <w:t>na:</w:t>
            </w:r>
          </w:p>
          <w:p w14:paraId="70A8D459" w14:textId="77777777" w:rsidR="00955809" w:rsidRPr="00602D85" w:rsidRDefault="00955809" w:rsidP="00522C3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02D85">
              <w:rPr>
                <w:sz w:val="22"/>
                <w:szCs w:val="22"/>
              </w:rPr>
              <w:t xml:space="preserve">Dostawa 4 szt. laboratoryjnych pomp membranowych dla WEiP- DE-dzp.272-28/25 </w:t>
            </w:r>
          </w:p>
          <w:p w14:paraId="17E74209" w14:textId="77777777" w:rsidR="00955809" w:rsidRPr="00602D85" w:rsidRDefault="00955809" w:rsidP="00522C3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02D85">
              <w:rPr>
                <w:sz w:val="22"/>
                <w:szCs w:val="22"/>
              </w:rPr>
              <w:t xml:space="preserve">za cenę brutto </w:t>
            </w:r>
            <w:r w:rsidRPr="00602D85">
              <w:rPr>
                <w:b/>
                <w:sz w:val="22"/>
                <w:szCs w:val="22"/>
              </w:rPr>
              <w:t>21 156.00 zł</w:t>
            </w:r>
            <w:r w:rsidRPr="00602D85">
              <w:rPr>
                <w:bCs/>
                <w:sz w:val="22"/>
                <w:szCs w:val="22"/>
              </w:rPr>
              <w:t>.</w:t>
            </w:r>
          </w:p>
          <w:p w14:paraId="1DDD15BC" w14:textId="77777777" w:rsidR="00955809" w:rsidRDefault="00955809" w:rsidP="00522C31">
            <w:pPr>
              <w:spacing w:before="120" w:line="276" w:lineRule="auto"/>
              <w:jc w:val="both"/>
            </w:pPr>
            <w:r w:rsidRPr="00602D85">
              <w:rPr>
                <w:color w:val="000000"/>
                <w:sz w:val="22"/>
                <w:szCs w:val="22"/>
              </w:rPr>
              <w:t>Uzasadnienie wyboru:</w:t>
            </w:r>
            <w:r w:rsidRPr="00602D85">
              <w:rPr>
                <w:sz w:val="22"/>
                <w:szCs w:val="22"/>
              </w:rPr>
              <w:t xml:space="preserve"> </w:t>
            </w:r>
            <w:r w:rsidRPr="00602D85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0DD95F8" w14:textId="2B3DD008"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14:paraId="54BE7FE8" w14:textId="77777777" w:rsidR="00602D85" w:rsidRPr="00756CDA" w:rsidRDefault="00602D85" w:rsidP="00915B9E">
      <w:pPr>
        <w:spacing w:before="240" w:after="120"/>
        <w:jc w:val="both"/>
        <w:rPr>
          <w:color w:val="000000"/>
          <w:sz w:val="22"/>
          <w:szCs w:val="22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701"/>
        <w:gridCol w:w="1701"/>
        <w:gridCol w:w="2127"/>
      </w:tblGrid>
      <w:tr w:rsidR="00602D85" w:rsidRPr="008567C7" w14:paraId="72058297" w14:textId="77777777" w:rsidTr="00602D85">
        <w:trPr>
          <w:trHeight w:val="510"/>
        </w:trPr>
        <w:tc>
          <w:tcPr>
            <w:tcW w:w="709" w:type="dxa"/>
            <w:vAlign w:val="center"/>
          </w:tcPr>
          <w:p w14:paraId="2FCF3DE3" w14:textId="77777777" w:rsidR="00602D85" w:rsidRPr="008567C7" w:rsidRDefault="00602D8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14:paraId="3C85EB6E" w14:textId="77777777" w:rsidR="00602D85" w:rsidRPr="008567C7" w:rsidRDefault="00602D8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78A5BD1D" w14:textId="77777777" w:rsidR="00602D85" w:rsidRPr="008567C7" w:rsidRDefault="00602D8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0954FFCB" w14:textId="77777777" w:rsidR="00602D85" w:rsidRPr="008567C7" w:rsidRDefault="00602D8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127" w:type="dxa"/>
            <w:vAlign w:val="center"/>
          </w:tcPr>
          <w:p w14:paraId="460968C7" w14:textId="77777777" w:rsidR="00602D85" w:rsidRPr="008567C7" w:rsidRDefault="00602D8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02D85" w:rsidRPr="008567C7" w14:paraId="10DC47E2" w14:textId="77777777" w:rsidTr="00602D85">
        <w:tc>
          <w:tcPr>
            <w:tcW w:w="709" w:type="dxa"/>
            <w:vAlign w:val="center"/>
          </w:tcPr>
          <w:p w14:paraId="586FD510" w14:textId="77777777" w:rsidR="00602D85" w:rsidRPr="008567C7" w:rsidRDefault="00602D85" w:rsidP="00522C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969" w:type="dxa"/>
            <w:vAlign w:val="center"/>
          </w:tcPr>
          <w:p w14:paraId="554DAA8B" w14:textId="77777777" w:rsidR="00602D85" w:rsidRPr="002B6761" w:rsidRDefault="00602D85" w:rsidP="00522C3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b/>
                <w:sz w:val="18"/>
                <w:szCs w:val="18"/>
              </w:rPr>
              <w:t>WITKO Sp. z o.o.</w:t>
            </w:r>
          </w:p>
          <w:p w14:paraId="1F946745" w14:textId="77777777" w:rsidR="00602D85" w:rsidRPr="008567C7" w:rsidRDefault="00602D85" w:rsidP="00522C3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bCs/>
                <w:sz w:val="18"/>
                <w:szCs w:val="18"/>
              </w:rPr>
              <w:t>al. Piłsudskiego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809">
              <w:rPr>
                <w:rFonts w:ascii="Times New Roman" w:hAnsi="Times New Roman" w:cs="Times New Roman"/>
                <w:bCs/>
                <w:sz w:val="18"/>
                <w:szCs w:val="18"/>
              </w:rPr>
              <w:t>143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B4A9491" w14:textId="77777777" w:rsidR="00602D85" w:rsidRPr="001B7815" w:rsidRDefault="00602D85" w:rsidP="00522C3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bCs/>
                <w:sz w:val="18"/>
                <w:szCs w:val="18"/>
              </w:rPr>
              <w:t>92-332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809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</w:tc>
        <w:tc>
          <w:tcPr>
            <w:tcW w:w="1701" w:type="dxa"/>
            <w:vAlign w:val="center"/>
          </w:tcPr>
          <w:p w14:paraId="173231A1" w14:textId="77777777" w:rsidR="00602D85" w:rsidRPr="008567C7" w:rsidRDefault="00602D85" w:rsidP="00522C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7BA6B4BE" w14:textId="77777777" w:rsidR="00602D85" w:rsidRPr="008567C7" w:rsidRDefault="00602D85" w:rsidP="00522C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03C3FD62" w14:textId="77777777" w:rsidR="00602D85" w:rsidRPr="008567C7" w:rsidRDefault="00602D85" w:rsidP="00522C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02D85" w:rsidRPr="008567C7" w14:paraId="232BBA32" w14:textId="77777777" w:rsidTr="00602D85">
        <w:tc>
          <w:tcPr>
            <w:tcW w:w="709" w:type="dxa"/>
            <w:vAlign w:val="center"/>
          </w:tcPr>
          <w:p w14:paraId="6DBE742D" w14:textId="77777777" w:rsidR="00602D85" w:rsidRPr="008567C7" w:rsidRDefault="00602D85" w:rsidP="00522C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14:paraId="3E7BE2B3" w14:textId="77777777" w:rsidR="00602D85" w:rsidRPr="002B6761" w:rsidRDefault="00602D85" w:rsidP="00522C3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b/>
                <w:sz w:val="18"/>
                <w:szCs w:val="18"/>
              </w:rPr>
              <w:t>INTER-CHEM Poznań Sp. z o.o.</w:t>
            </w:r>
          </w:p>
          <w:p w14:paraId="31B4CCB6" w14:textId="77777777" w:rsidR="00602D85" w:rsidRPr="008567C7" w:rsidRDefault="00602D85" w:rsidP="00522C3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bCs/>
                <w:sz w:val="18"/>
                <w:szCs w:val="18"/>
              </w:rPr>
              <w:t>Pokrzywno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809">
              <w:rPr>
                <w:rFonts w:ascii="Times New Roman" w:hAnsi="Times New Roman" w:cs="Times New Roman"/>
                <w:bCs/>
                <w:sz w:val="18"/>
                <w:szCs w:val="18"/>
              </w:rPr>
              <w:t>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01E3A3D" w14:textId="77777777" w:rsidR="00602D85" w:rsidRPr="001B7815" w:rsidRDefault="00602D85" w:rsidP="00522C3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bCs/>
                <w:sz w:val="18"/>
                <w:szCs w:val="18"/>
              </w:rPr>
              <w:t>61-315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809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701" w:type="dxa"/>
            <w:vAlign w:val="center"/>
          </w:tcPr>
          <w:p w14:paraId="22ACDAA7" w14:textId="77777777" w:rsidR="00602D85" w:rsidRPr="008567C7" w:rsidRDefault="00602D85" w:rsidP="00522C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sz w:val="18"/>
                <w:szCs w:val="18"/>
              </w:rPr>
              <w:t xml:space="preserve">  58,64</w:t>
            </w:r>
          </w:p>
        </w:tc>
        <w:tc>
          <w:tcPr>
            <w:tcW w:w="1701" w:type="dxa"/>
            <w:vAlign w:val="center"/>
          </w:tcPr>
          <w:p w14:paraId="5C4CFDC0" w14:textId="77777777" w:rsidR="00602D85" w:rsidRPr="008567C7" w:rsidRDefault="00602D85" w:rsidP="00522C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22A4B11F" w14:textId="77777777" w:rsidR="00602D85" w:rsidRPr="008567C7" w:rsidRDefault="00602D85" w:rsidP="00522C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sz w:val="18"/>
                <w:szCs w:val="18"/>
              </w:rPr>
              <w:t xml:space="preserve">  98,64</w:t>
            </w:r>
          </w:p>
        </w:tc>
      </w:tr>
      <w:tr w:rsidR="00602D85" w:rsidRPr="008567C7" w14:paraId="0E3102F9" w14:textId="77777777" w:rsidTr="00602D85">
        <w:tc>
          <w:tcPr>
            <w:tcW w:w="709" w:type="dxa"/>
            <w:vAlign w:val="center"/>
          </w:tcPr>
          <w:p w14:paraId="5F92D206" w14:textId="77777777" w:rsidR="00602D85" w:rsidRPr="008567C7" w:rsidRDefault="00602D85" w:rsidP="00522C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14:paraId="1E90236C" w14:textId="77777777" w:rsidR="00602D85" w:rsidRPr="002B6761" w:rsidRDefault="00602D85" w:rsidP="00522C3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b/>
                <w:sz w:val="18"/>
                <w:szCs w:val="18"/>
              </w:rPr>
              <w:t>Firma Inżyniersko- Handlowa Conbest Sp. z o.o.</w:t>
            </w:r>
          </w:p>
          <w:p w14:paraId="1AABA7A6" w14:textId="77777777" w:rsidR="00602D85" w:rsidRPr="008567C7" w:rsidRDefault="00602D85" w:rsidP="00522C3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bCs/>
                <w:sz w:val="18"/>
                <w:szCs w:val="18"/>
              </w:rPr>
              <w:t>Obrońców Modlina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809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64B54BC" w14:textId="77777777" w:rsidR="00602D85" w:rsidRPr="001B7815" w:rsidRDefault="00602D85" w:rsidP="00522C3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bCs/>
                <w:sz w:val="18"/>
                <w:szCs w:val="18"/>
              </w:rPr>
              <w:t>30-733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80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52FE8A6F" w14:textId="77777777" w:rsidR="00602D85" w:rsidRPr="008567C7" w:rsidRDefault="00602D85" w:rsidP="00522C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sz w:val="18"/>
                <w:szCs w:val="18"/>
              </w:rPr>
              <w:t xml:space="preserve">  57,42</w:t>
            </w:r>
          </w:p>
        </w:tc>
        <w:tc>
          <w:tcPr>
            <w:tcW w:w="1701" w:type="dxa"/>
            <w:vAlign w:val="center"/>
          </w:tcPr>
          <w:p w14:paraId="0A11B1DF" w14:textId="77777777" w:rsidR="00602D85" w:rsidRPr="008567C7" w:rsidRDefault="00602D85" w:rsidP="00522C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2B6CF648" w14:textId="77777777" w:rsidR="00602D85" w:rsidRPr="008567C7" w:rsidRDefault="00602D85" w:rsidP="00522C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sz w:val="18"/>
                <w:szCs w:val="18"/>
              </w:rPr>
              <w:t xml:space="preserve">  97,42</w:t>
            </w:r>
          </w:p>
        </w:tc>
      </w:tr>
      <w:tr w:rsidR="00602D85" w:rsidRPr="008567C7" w14:paraId="11B0F82A" w14:textId="77777777" w:rsidTr="00602D85">
        <w:tc>
          <w:tcPr>
            <w:tcW w:w="709" w:type="dxa"/>
            <w:vAlign w:val="center"/>
          </w:tcPr>
          <w:p w14:paraId="094BC3A2" w14:textId="77777777" w:rsidR="00602D85" w:rsidRPr="008567C7" w:rsidRDefault="00602D85" w:rsidP="00522C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969" w:type="dxa"/>
            <w:vAlign w:val="center"/>
          </w:tcPr>
          <w:p w14:paraId="3A9CC1AB" w14:textId="77777777" w:rsidR="00602D85" w:rsidRPr="002B6761" w:rsidRDefault="00602D85" w:rsidP="00522C3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b/>
                <w:sz w:val="18"/>
                <w:szCs w:val="18"/>
              </w:rPr>
              <w:t>Th. Geyer Polska Sp. z o.o.</w:t>
            </w:r>
          </w:p>
          <w:p w14:paraId="2ABE9038" w14:textId="77777777" w:rsidR="00602D85" w:rsidRPr="008567C7" w:rsidRDefault="00602D85" w:rsidP="00522C3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bCs/>
                <w:sz w:val="18"/>
                <w:szCs w:val="18"/>
              </w:rPr>
              <w:t>Czeska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809">
              <w:rPr>
                <w:rFonts w:ascii="Times New Roman" w:hAnsi="Times New Roman" w:cs="Times New Roman"/>
                <w:bCs/>
                <w:sz w:val="18"/>
                <w:szCs w:val="18"/>
              </w:rPr>
              <w:t>22A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BAF78AD" w14:textId="77777777" w:rsidR="00602D85" w:rsidRPr="001B7815" w:rsidRDefault="00602D85" w:rsidP="00522C3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bCs/>
                <w:sz w:val="18"/>
                <w:szCs w:val="18"/>
              </w:rPr>
              <w:t>03-902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80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14:paraId="45B577DD" w14:textId="77777777" w:rsidR="00602D85" w:rsidRPr="008567C7" w:rsidRDefault="00602D85" w:rsidP="00522C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sz w:val="18"/>
                <w:szCs w:val="18"/>
              </w:rPr>
              <w:t xml:space="preserve">  54,89</w:t>
            </w:r>
          </w:p>
        </w:tc>
        <w:tc>
          <w:tcPr>
            <w:tcW w:w="1701" w:type="dxa"/>
            <w:vAlign w:val="center"/>
          </w:tcPr>
          <w:p w14:paraId="5DC42C3B" w14:textId="77777777" w:rsidR="00602D85" w:rsidRPr="008567C7" w:rsidRDefault="00602D85" w:rsidP="00522C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1C8ABE3D" w14:textId="77777777" w:rsidR="00602D85" w:rsidRPr="008567C7" w:rsidRDefault="00602D85" w:rsidP="00522C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sz w:val="18"/>
                <w:szCs w:val="18"/>
              </w:rPr>
              <w:t xml:space="preserve">  94,89</w:t>
            </w:r>
          </w:p>
        </w:tc>
      </w:tr>
      <w:tr w:rsidR="00602D85" w:rsidRPr="008567C7" w14:paraId="37F0BBAC" w14:textId="77777777" w:rsidTr="00602D85">
        <w:tc>
          <w:tcPr>
            <w:tcW w:w="709" w:type="dxa"/>
            <w:vAlign w:val="center"/>
          </w:tcPr>
          <w:p w14:paraId="4D2D1A1B" w14:textId="77777777" w:rsidR="00602D85" w:rsidRPr="008567C7" w:rsidRDefault="00602D85" w:rsidP="00522C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14:paraId="564F5626" w14:textId="77777777" w:rsidR="00602D85" w:rsidRPr="00602D85" w:rsidRDefault="00602D85" w:rsidP="00522C3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602D8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VWR International sp. z o. o.</w:t>
            </w:r>
          </w:p>
          <w:p w14:paraId="3CA8CF90" w14:textId="77777777" w:rsidR="00602D85" w:rsidRPr="00602D85" w:rsidRDefault="00602D85" w:rsidP="00522C3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602D85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lastRenderedPageBreak/>
              <w:t xml:space="preserve">Limbowa 5 </w:t>
            </w:r>
          </w:p>
          <w:p w14:paraId="332FA666" w14:textId="77777777" w:rsidR="00602D85" w:rsidRPr="001B7815" w:rsidRDefault="00602D85" w:rsidP="00522C3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bCs/>
                <w:sz w:val="18"/>
                <w:szCs w:val="18"/>
              </w:rPr>
              <w:t>80-175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5809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1701" w:type="dxa"/>
            <w:vAlign w:val="center"/>
          </w:tcPr>
          <w:p w14:paraId="460F5DC9" w14:textId="05BC9D22" w:rsidR="00602D85" w:rsidRPr="008567C7" w:rsidRDefault="00602D85" w:rsidP="00522C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14:paraId="568DD3D7" w14:textId="3199F523" w:rsidR="00602D85" w:rsidRPr="008567C7" w:rsidRDefault="00602D85" w:rsidP="00522C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580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7" w:type="dxa"/>
            <w:vAlign w:val="center"/>
          </w:tcPr>
          <w:p w14:paraId="185CB74D" w14:textId="7ABF83EC" w:rsidR="00602D85" w:rsidRPr="008567C7" w:rsidRDefault="00602D85" w:rsidP="00522C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295C7FE4" w14:textId="30283F68" w:rsidR="00E85D70" w:rsidRDefault="00602D85" w:rsidP="004E7234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*Zamawiający nie przyznawał punktów, oferta Wykonawcy została odrzucona.</w:t>
      </w:r>
    </w:p>
    <w:p w14:paraId="5CA30F7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695269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14AA4" w14:textId="77777777" w:rsidR="004038A0" w:rsidRDefault="004038A0">
      <w:r>
        <w:separator/>
      </w:r>
    </w:p>
  </w:endnote>
  <w:endnote w:type="continuationSeparator" w:id="0">
    <w:p w14:paraId="75A8AEA6" w14:textId="77777777" w:rsidR="004038A0" w:rsidRDefault="00403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9A13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2EA5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2261A1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AC3236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E9B2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1810E" w14:textId="77777777" w:rsidR="004038A0" w:rsidRDefault="004038A0">
      <w:r>
        <w:separator/>
      </w:r>
    </w:p>
  </w:footnote>
  <w:footnote w:type="continuationSeparator" w:id="0">
    <w:p w14:paraId="47F07711" w14:textId="77777777" w:rsidR="004038A0" w:rsidRDefault="004038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82CD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A90E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B3A0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38A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8697D"/>
    <w:rsid w:val="003A0AFC"/>
    <w:rsid w:val="003D611C"/>
    <w:rsid w:val="003E6BED"/>
    <w:rsid w:val="004038A0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2D85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5809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DE5761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B41EC8"/>
  <w15:chartTrackingRefBased/>
  <w15:docId w15:val="{54F5B5DD-77D1-4751-86F2-610530668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247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4</cp:revision>
  <cp:lastPrinted>1899-12-31T23:00:00Z</cp:lastPrinted>
  <dcterms:created xsi:type="dcterms:W3CDTF">2025-02-20T12:18:00Z</dcterms:created>
  <dcterms:modified xsi:type="dcterms:W3CDTF">2025-02-26T07:31:00Z</dcterms:modified>
</cp:coreProperties>
</file>