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76EBD" w14:textId="77777777" w:rsidR="00C810E3" w:rsidRPr="002A16E2" w:rsidRDefault="00C810E3" w:rsidP="00C810E3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569BD06B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768028A4" w14:textId="77777777" w:rsidR="00C810E3" w:rsidRPr="002A16E2" w:rsidRDefault="00C810E3" w:rsidP="00C810E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DA40F92" w14:textId="77777777" w:rsidR="00C810E3" w:rsidRPr="002A16E2" w:rsidRDefault="00C810E3" w:rsidP="00C810E3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09F60E69" w14:textId="77777777" w:rsidR="00C810E3" w:rsidRPr="002A16E2" w:rsidRDefault="00C810E3" w:rsidP="00C810E3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F9398BA" w14:textId="77777777" w:rsidR="00C810E3" w:rsidRPr="002A16E2" w:rsidRDefault="00C810E3" w:rsidP="00C810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C56F575" w14:textId="77777777" w:rsidR="00C810E3" w:rsidRPr="00FA50AF" w:rsidRDefault="00C810E3" w:rsidP="00C810E3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F1353D5" w14:textId="77777777" w:rsidR="00C810E3" w:rsidRPr="002A16E2" w:rsidRDefault="00C810E3" w:rsidP="00C810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383F36A" w14:textId="77777777" w:rsidR="00C810E3" w:rsidRPr="002A16E2" w:rsidRDefault="00C810E3" w:rsidP="00C810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681DE599" w14:textId="77777777" w:rsidR="00C810E3" w:rsidRPr="002A16E2" w:rsidRDefault="00C810E3" w:rsidP="00C810E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5DFE1258" w14:textId="77777777" w:rsidR="00C810E3" w:rsidRPr="002A16E2" w:rsidRDefault="00C810E3" w:rsidP="00C810E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7712AC28" w14:textId="77777777" w:rsidR="00C810E3" w:rsidRPr="002A16E2" w:rsidRDefault="00C810E3" w:rsidP="00C810E3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26373D8" w14:textId="77777777" w:rsidR="00C810E3" w:rsidRPr="002A16E2" w:rsidRDefault="00C810E3" w:rsidP="00C810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C5FDBF1" w14:textId="77777777" w:rsidR="00C810E3" w:rsidRPr="002A16E2" w:rsidRDefault="00C810E3" w:rsidP="00C810E3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4858869" w14:textId="77777777" w:rsidR="00C810E3" w:rsidRPr="002A16E2" w:rsidRDefault="00C810E3" w:rsidP="00C810E3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71CF1881" w14:textId="77777777" w:rsidR="00C810E3" w:rsidRPr="002A16E2" w:rsidRDefault="00C810E3" w:rsidP="00C810E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30EC1070" w14:textId="77777777" w:rsidR="00C810E3" w:rsidRPr="002A16E2" w:rsidRDefault="00C810E3" w:rsidP="00C810E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B3F7107" w14:textId="77777777" w:rsidR="00C810E3" w:rsidRPr="002A16E2" w:rsidRDefault="00C810E3" w:rsidP="00C810E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7BDFF94C" w14:textId="77777777" w:rsidR="00C810E3" w:rsidRPr="002A16E2" w:rsidRDefault="00C810E3" w:rsidP="00C810E3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A6BDE35" w14:textId="77777777" w:rsidR="00C810E3" w:rsidRPr="002A16E2" w:rsidRDefault="00C810E3" w:rsidP="00C810E3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7386BFF" w14:textId="77777777" w:rsidR="00C810E3" w:rsidRPr="002A16E2" w:rsidRDefault="00C810E3" w:rsidP="00C810E3">
      <w:pPr>
        <w:ind w:firstLine="3969"/>
        <w:rPr>
          <w:b/>
          <w:sz w:val="22"/>
          <w:szCs w:val="22"/>
        </w:rPr>
      </w:pPr>
    </w:p>
    <w:p w14:paraId="4A94002F" w14:textId="6F4A5935" w:rsidR="00C810E3" w:rsidRDefault="00C810E3" w:rsidP="00C810E3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D63E66">
        <w:rPr>
          <w:b/>
        </w:rPr>
        <w:t xml:space="preserve">Dostawa </w:t>
      </w:r>
      <w:r>
        <w:rPr>
          <w:b/>
        </w:rPr>
        <w:t>spektrometru Ramana</w:t>
      </w:r>
      <w:r w:rsidRPr="00D63E66">
        <w:rPr>
          <w:b/>
        </w:rPr>
        <w:t xml:space="preserve"> na potrzeby W</w:t>
      </w:r>
      <w:r>
        <w:rPr>
          <w:b/>
        </w:rPr>
        <w:t>FiIS</w:t>
      </w:r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>
        <w:rPr>
          <w:b/>
          <w:sz w:val="22"/>
          <w:szCs w:val="22"/>
        </w:rPr>
        <w:t>94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2AD7F04E" w14:textId="77777777" w:rsidR="00C810E3" w:rsidRDefault="00C810E3" w:rsidP="00C810E3">
      <w:pPr>
        <w:widowControl w:val="0"/>
        <w:ind w:right="1"/>
        <w:jc w:val="both"/>
        <w:rPr>
          <w:b/>
          <w:bCs/>
          <w:color w:val="FF0000"/>
          <w:sz w:val="22"/>
          <w:szCs w:val="22"/>
          <w:u w:val="single"/>
        </w:rPr>
      </w:pPr>
    </w:p>
    <w:p w14:paraId="392AA306" w14:textId="77777777" w:rsidR="00C810E3" w:rsidRPr="00483084" w:rsidRDefault="00C810E3" w:rsidP="00C810E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33BCE9FB" w14:textId="77777777" w:rsidR="00C810E3" w:rsidRPr="00483084" w:rsidRDefault="00C810E3" w:rsidP="00C810E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16922FD" w14:textId="77777777" w:rsidR="00C810E3" w:rsidRPr="00483084" w:rsidRDefault="00C810E3" w:rsidP="00C810E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697037D2" w14:textId="77777777" w:rsidR="00C810E3" w:rsidRPr="00483084" w:rsidRDefault="00C810E3" w:rsidP="00C810E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11A737F" w14:textId="77777777" w:rsidR="00C810E3" w:rsidRPr="00483084" w:rsidRDefault="00C810E3" w:rsidP="00C810E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ECD7A72" w14:textId="77777777" w:rsidR="00C810E3" w:rsidRPr="00483084" w:rsidRDefault="00C810E3" w:rsidP="00C810E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DF40CD" w14:textId="77777777" w:rsidR="00C810E3" w:rsidRDefault="00C810E3" w:rsidP="00C810E3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6EC5ED0F" w14:textId="115C1A80" w:rsidR="00C810E3" w:rsidRPr="00483084" w:rsidRDefault="00C810E3" w:rsidP="00C810E3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>
        <w:rPr>
          <w:sz w:val="22"/>
          <w:szCs w:val="22"/>
        </w:rPr>
        <w:t>urządzenia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5505E8A4" w14:textId="77777777" w:rsidR="00C810E3" w:rsidRPr="002A16E2" w:rsidRDefault="00C810E3" w:rsidP="00C810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………….. dni</w:t>
      </w:r>
      <w:r>
        <w:rPr>
          <w:b/>
          <w:bCs/>
          <w:sz w:val="22"/>
          <w:szCs w:val="22"/>
        </w:rPr>
        <w:t xml:space="preserve"> od daty 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D4D68BB" w14:textId="03E4F149" w:rsidR="00C810E3" w:rsidRPr="002A16E2" w:rsidRDefault="00C810E3" w:rsidP="00C810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12 miesięcy</w:t>
      </w:r>
      <w:r>
        <w:rPr>
          <w:b/>
          <w:bCs/>
          <w:sz w:val="22"/>
          <w:szCs w:val="22"/>
        </w:rPr>
        <w:t xml:space="preserve"> </w:t>
      </w:r>
    </w:p>
    <w:p w14:paraId="3DB78F6C" w14:textId="77777777" w:rsidR="00C810E3" w:rsidRPr="002A16E2" w:rsidRDefault="00C810E3" w:rsidP="00C810E3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605F2A2" w14:textId="77777777" w:rsidR="00C810E3" w:rsidRDefault="00C810E3" w:rsidP="00C810E3">
      <w:pPr>
        <w:tabs>
          <w:tab w:val="left" w:pos="426"/>
        </w:tabs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D3A06DE" w14:textId="77777777" w:rsidR="00C810E3" w:rsidRDefault="00C810E3" w:rsidP="00C810E3">
      <w:pPr>
        <w:tabs>
          <w:tab w:val="left" w:pos="426"/>
        </w:tabs>
        <w:jc w:val="both"/>
        <w:rPr>
          <w:sz w:val="22"/>
          <w:szCs w:val="22"/>
        </w:rPr>
      </w:pPr>
    </w:p>
    <w:p w14:paraId="66266091" w14:textId="77777777" w:rsidR="00C810E3" w:rsidRPr="002A16E2" w:rsidRDefault="00C810E3" w:rsidP="00C810E3">
      <w:pPr>
        <w:tabs>
          <w:tab w:val="left" w:pos="426"/>
        </w:tabs>
        <w:jc w:val="both"/>
        <w:rPr>
          <w:sz w:val="22"/>
          <w:szCs w:val="22"/>
        </w:rPr>
      </w:pPr>
    </w:p>
    <w:p w14:paraId="6953867F" w14:textId="77777777" w:rsidR="00C810E3" w:rsidRDefault="00C810E3" w:rsidP="00C810E3">
      <w:pPr>
        <w:widowControl w:val="0"/>
        <w:ind w:right="1"/>
        <w:jc w:val="both"/>
        <w:rPr>
          <w:b/>
          <w:bCs/>
          <w:color w:val="FF0000"/>
          <w:sz w:val="22"/>
          <w:szCs w:val="22"/>
        </w:rPr>
      </w:pPr>
    </w:p>
    <w:p w14:paraId="445B9E96" w14:textId="77777777" w:rsidR="00C810E3" w:rsidRPr="002A16E2" w:rsidRDefault="00C810E3" w:rsidP="00C810E3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t>Jednocześnie oświadczamy, że:</w:t>
      </w:r>
    </w:p>
    <w:p w14:paraId="09DFC247" w14:textId="77777777" w:rsidR="00C810E3" w:rsidRPr="002A16E2" w:rsidRDefault="00C810E3" w:rsidP="00C810E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682CD2D7" w14:textId="77777777" w:rsidR="00C810E3" w:rsidRDefault="00C810E3" w:rsidP="00C810E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>
        <w:rPr>
          <w:color w:val="000000"/>
          <w:sz w:val="22"/>
          <w:szCs w:val="22"/>
          <w:lang w:eastAsia="ar-SA"/>
        </w:rPr>
        <w:br/>
      </w:r>
      <w:r w:rsidRPr="002A16E2">
        <w:rPr>
          <w:color w:val="000000"/>
          <w:sz w:val="22"/>
          <w:szCs w:val="22"/>
          <w:lang w:eastAsia="ar-SA"/>
        </w:rPr>
        <w:t>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AA17306" w14:textId="77777777" w:rsidR="00C810E3" w:rsidRPr="003E2056" w:rsidRDefault="00C810E3" w:rsidP="00C810E3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EC67CC1" w14:textId="77777777" w:rsidR="00C810E3" w:rsidRPr="002A16E2" w:rsidRDefault="00C810E3" w:rsidP="00C810E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ACCE34" w14:textId="77777777" w:rsidR="00C810E3" w:rsidRPr="002A16E2" w:rsidRDefault="00C810E3" w:rsidP="00C810E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36F95C8" w14:textId="77777777" w:rsidR="00C810E3" w:rsidRPr="002A16E2" w:rsidRDefault="00C810E3" w:rsidP="00C810E3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D1DAEB" w14:textId="77777777" w:rsidR="00C810E3" w:rsidRPr="002A16E2" w:rsidRDefault="00C810E3" w:rsidP="00C810E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810E3" w:rsidRPr="002A16E2" w14:paraId="73708CAB" w14:textId="77777777" w:rsidTr="007239C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C84B3B" w14:textId="77777777" w:rsidR="00C810E3" w:rsidRPr="002A16E2" w:rsidRDefault="00C810E3" w:rsidP="007239C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AD29B" w14:textId="77777777" w:rsidR="00C810E3" w:rsidRPr="002A16E2" w:rsidRDefault="00C810E3" w:rsidP="007239C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5E6E3250" w14:textId="77777777" w:rsidR="00C810E3" w:rsidRPr="002A16E2" w:rsidRDefault="00C810E3" w:rsidP="007239C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8D1522" w14:textId="77777777" w:rsidR="00C810E3" w:rsidRPr="002A16E2" w:rsidRDefault="00C810E3" w:rsidP="007239C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C810E3" w:rsidRPr="002A16E2" w14:paraId="6EB2697D" w14:textId="77777777" w:rsidTr="007239C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17BB9" w14:textId="77777777" w:rsidR="00C810E3" w:rsidRPr="002A16E2" w:rsidRDefault="00C810E3" w:rsidP="007239C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44EEF" w14:textId="77777777" w:rsidR="00C810E3" w:rsidRPr="002A16E2" w:rsidRDefault="00C810E3" w:rsidP="007239C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501CA" w14:textId="77777777" w:rsidR="00C810E3" w:rsidRPr="002A16E2" w:rsidRDefault="00C810E3" w:rsidP="007239C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810E3" w:rsidRPr="002A16E2" w14:paraId="529455FC" w14:textId="77777777" w:rsidTr="007239CE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5C8B6" w14:textId="77777777" w:rsidR="00C810E3" w:rsidRPr="002A16E2" w:rsidRDefault="00C810E3" w:rsidP="007239CE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1C1F7" w14:textId="77777777" w:rsidR="00C810E3" w:rsidRPr="002A16E2" w:rsidRDefault="00C810E3" w:rsidP="007239C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ADE06" w14:textId="77777777" w:rsidR="00C810E3" w:rsidRPr="002A16E2" w:rsidRDefault="00C810E3" w:rsidP="007239CE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FB37B2B" w14:textId="77777777" w:rsidR="00C810E3" w:rsidRPr="002A16E2" w:rsidRDefault="00C810E3" w:rsidP="00C810E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388D333" w14:textId="77777777" w:rsidR="00C810E3" w:rsidRPr="002A16E2" w:rsidRDefault="00C810E3" w:rsidP="00C810E3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31B164E" w14:textId="77777777" w:rsidR="00C810E3" w:rsidRPr="002A16E2" w:rsidRDefault="00C810E3" w:rsidP="00C810E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13392D0" w14:textId="77777777" w:rsidR="00C810E3" w:rsidRPr="002A16E2" w:rsidRDefault="00C810E3" w:rsidP="00C810E3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29425BA" w14:textId="77777777" w:rsidR="00C810E3" w:rsidRPr="002A16E2" w:rsidRDefault="00C810E3" w:rsidP="00C810E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68784DA0" w14:textId="77777777" w:rsidR="00C810E3" w:rsidRPr="002A16E2" w:rsidRDefault="00C810E3" w:rsidP="00C810E3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A46D308" w14:textId="77777777" w:rsidR="00C810E3" w:rsidRPr="002A16E2" w:rsidRDefault="00C810E3" w:rsidP="00C810E3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A1AC6ED" w14:textId="77777777" w:rsidR="00C810E3" w:rsidRPr="002A16E2" w:rsidRDefault="00C810E3" w:rsidP="00C810E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04E56F4" w14:textId="77777777" w:rsidR="00C810E3" w:rsidRPr="002A16E2" w:rsidRDefault="00C810E3" w:rsidP="00C810E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86A94D9" w14:textId="77777777" w:rsidR="00C810E3" w:rsidRPr="00F47191" w:rsidRDefault="00C810E3" w:rsidP="00C810E3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6CA189B" w14:textId="77777777" w:rsidR="00FE545C" w:rsidRPr="00941BEB" w:rsidRDefault="00FE545C" w:rsidP="00941BEB"/>
    <w:sectPr w:rsidR="00FE545C" w:rsidRPr="00941B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9193F" w14:textId="77777777" w:rsidR="00910BCE" w:rsidRDefault="00910BCE">
      <w:r>
        <w:separator/>
      </w:r>
    </w:p>
  </w:endnote>
  <w:endnote w:type="continuationSeparator" w:id="0">
    <w:p w14:paraId="0F8AC68F" w14:textId="77777777" w:rsidR="00910BCE" w:rsidRDefault="00910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B34BE" w14:textId="77777777" w:rsidR="005A7F71" w:rsidRDefault="005A7F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BC4F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6E4F1" w14:textId="77777777" w:rsidR="005A7F71" w:rsidRDefault="005A7F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8F51A" w14:textId="77777777" w:rsidR="00910BCE" w:rsidRDefault="00910BCE">
      <w:r>
        <w:separator/>
      </w:r>
    </w:p>
  </w:footnote>
  <w:footnote w:type="continuationSeparator" w:id="0">
    <w:p w14:paraId="4446B3E9" w14:textId="77777777" w:rsidR="00910BCE" w:rsidRDefault="00910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AC3B5" w14:textId="77777777" w:rsidR="005A7F71" w:rsidRDefault="005A7F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ED1E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04631" w14:textId="77777777" w:rsidR="005A7F71" w:rsidRDefault="005A7F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141886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82782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116218">
    <w:abstractNumId w:val="0"/>
  </w:num>
  <w:num w:numId="4" w16cid:durableId="21433770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BC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7F71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0BCE"/>
    <w:rsid w:val="00914FA4"/>
    <w:rsid w:val="00941BEB"/>
    <w:rsid w:val="00970FE4"/>
    <w:rsid w:val="00A0022B"/>
    <w:rsid w:val="00A346FE"/>
    <w:rsid w:val="00A47B4D"/>
    <w:rsid w:val="00A83018"/>
    <w:rsid w:val="00B774DC"/>
    <w:rsid w:val="00C810E3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ABB885"/>
  <w15:chartTrackingRefBased/>
  <w15:docId w15:val="{395D6D5E-1361-4267-B3DB-16AC1A5DC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10E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532</Words>
  <Characters>4344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1899-12-31T23:00:00Z</cp:lastPrinted>
  <dcterms:created xsi:type="dcterms:W3CDTF">2025-02-19T11:24:00Z</dcterms:created>
  <dcterms:modified xsi:type="dcterms:W3CDTF">2025-02-20T07:29:00Z</dcterms:modified>
</cp:coreProperties>
</file>