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34F8A" w:rsidRPr="00C34F8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34F8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34F8A">
        <w:rPr>
          <w:rFonts w:ascii="Arial" w:hAnsi="Arial" w:cs="Arial"/>
        </w:rPr>
        <w:t>Politechnika Częstochowska</w:t>
      </w:r>
    </w:p>
    <w:p w:rsidR="006676AE" w:rsidRPr="0012157F" w:rsidRDefault="00C34F8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34F8A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C34F8A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34F8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34F8A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C34F8A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4F8A" w:rsidRPr="0012157F" w:rsidTr="00FC0827">
        <w:tc>
          <w:tcPr>
            <w:tcW w:w="9104" w:type="dxa"/>
            <w:shd w:val="clear" w:color="auto" w:fill="D9D9D9"/>
          </w:tcPr>
          <w:p w:rsidR="00C34F8A" w:rsidRPr="0012157F" w:rsidRDefault="00C34F8A" w:rsidP="00FC082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34F8A" w:rsidRPr="0012157F" w:rsidRDefault="00C34F8A" w:rsidP="00FC082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34F8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34F8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34F8A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34F8A" w:rsidRPr="0012157F" w:rsidRDefault="00C34F8A" w:rsidP="00E5265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924BD2" w:rsidP="00924B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bookmarkStart w:id="0" w:name="_GoBack"/>
            <w:r w:rsidRPr="00924B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stanowiska laboratoryjnego do badania i analizy zjawisk kwantowych dla Wydziału Elektryczne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go Politechniki Częstochowskiej.</w:t>
            </w:r>
            <w:bookmarkEnd w:id="0"/>
          </w:p>
        </w:tc>
      </w:tr>
      <w:tr w:rsidR="00C34F8A" w:rsidRPr="00A2540E" w:rsidTr="00FC0827">
        <w:tc>
          <w:tcPr>
            <w:tcW w:w="2269" w:type="dxa"/>
            <w:shd w:val="clear" w:color="auto" w:fill="auto"/>
          </w:tcPr>
          <w:p w:rsidR="00C34F8A" w:rsidRPr="00A2540E" w:rsidRDefault="00C34F8A" w:rsidP="00FC082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34F8A" w:rsidRPr="00A2540E" w:rsidRDefault="00C34F8A" w:rsidP="00FC082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34F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34F8A" w:rsidRPr="00C34F8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FE4E2B" w:rsidRPr="0012157F" w:rsidRDefault="00FE4E2B" w:rsidP="00E5265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51C" w:rsidRDefault="0070051C" w:rsidP="0038231F">
      <w:pPr>
        <w:spacing w:after="0" w:line="240" w:lineRule="auto"/>
      </w:pPr>
      <w:r>
        <w:separator/>
      </w:r>
    </w:p>
  </w:endnote>
  <w:endnote w:type="continuationSeparator" w:id="0">
    <w:p w:rsidR="0070051C" w:rsidRDefault="007005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F8A" w:rsidRDefault="00C34F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4BD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4BD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F8A" w:rsidRDefault="00C34F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51C" w:rsidRDefault="0070051C" w:rsidP="0038231F">
      <w:pPr>
        <w:spacing w:after="0" w:line="240" w:lineRule="auto"/>
      </w:pPr>
      <w:r>
        <w:separator/>
      </w:r>
    </w:p>
  </w:footnote>
  <w:footnote w:type="continuationSeparator" w:id="0">
    <w:p w:rsidR="0070051C" w:rsidRDefault="0070051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F8A" w:rsidRDefault="00C34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F8A" w:rsidRDefault="00C34F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F8A" w:rsidRDefault="00C34F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051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3CB4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051C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4BD2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BCD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4F8A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2651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47D629C"/>
  <w15:docId w15:val="{EA9A6220-6F38-49A5-97E1-CDEED062C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0C0C9-BA08-4703-BEF8-972438F76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2025-02-24T10:26:00Z</cp:lastPrinted>
  <dcterms:created xsi:type="dcterms:W3CDTF">2025-02-24T10:26:00Z</dcterms:created>
  <dcterms:modified xsi:type="dcterms:W3CDTF">2025-02-24T10:26:00Z</dcterms:modified>
</cp:coreProperties>
</file>