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F65B8" w14:textId="77777777" w:rsidR="00D665F5" w:rsidRDefault="0071742D" w:rsidP="00D665F5">
      <w:pPr>
        <w:spacing w:after="240"/>
        <w:jc w:val="right"/>
        <w:rPr>
          <w:sz w:val="22"/>
          <w:szCs w:val="22"/>
        </w:rPr>
      </w:pPr>
      <w:r w:rsidRPr="007174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742D">
        <w:rPr>
          <w:sz w:val="22"/>
          <w:szCs w:val="22"/>
        </w:rPr>
        <w:t>2025-02-25</w:t>
      </w:r>
    </w:p>
    <w:p w14:paraId="371E31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5C722E" w14:textId="77777777" w:rsidR="0071742D" w:rsidRPr="0071742D" w:rsidRDefault="0071742D" w:rsidP="00577BC6">
      <w:pPr>
        <w:spacing w:after="40"/>
        <w:rPr>
          <w:b/>
          <w:bCs/>
          <w:sz w:val="22"/>
          <w:szCs w:val="22"/>
        </w:rPr>
      </w:pPr>
      <w:r w:rsidRPr="0071742D">
        <w:rPr>
          <w:b/>
          <w:bCs/>
          <w:sz w:val="22"/>
          <w:szCs w:val="22"/>
        </w:rPr>
        <w:t>Akademia Górniczo - Hutnicza</w:t>
      </w:r>
    </w:p>
    <w:p w14:paraId="21952149" w14:textId="77777777" w:rsidR="0071742D" w:rsidRPr="0071742D" w:rsidRDefault="0071742D" w:rsidP="00577BC6">
      <w:pPr>
        <w:spacing w:after="40"/>
        <w:rPr>
          <w:b/>
          <w:bCs/>
          <w:sz w:val="22"/>
          <w:szCs w:val="22"/>
        </w:rPr>
      </w:pPr>
      <w:r w:rsidRPr="0071742D">
        <w:rPr>
          <w:b/>
          <w:bCs/>
          <w:sz w:val="22"/>
          <w:szCs w:val="22"/>
        </w:rPr>
        <w:t>im. Stanisława Staszica w Krakowie</w:t>
      </w:r>
    </w:p>
    <w:p w14:paraId="712AA770" w14:textId="77777777" w:rsidR="00D665F5" w:rsidRPr="00D91931" w:rsidRDefault="0071742D" w:rsidP="00577BC6">
      <w:pPr>
        <w:spacing w:after="40"/>
        <w:rPr>
          <w:b/>
          <w:bCs/>
          <w:sz w:val="22"/>
          <w:szCs w:val="22"/>
        </w:rPr>
      </w:pPr>
      <w:r w:rsidRPr="0071742D">
        <w:rPr>
          <w:b/>
          <w:bCs/>
          <w:sz w:val="22"/>
          <w:szCs w:val="22"/>
        </w:rPr>
        <w:t>Dział Zamówień Publicznych</w:t>
      </w:r>
    </w:p>
    <w:p w14:paraId="0C665D31" w14:textId="77777777" w:rsidR="00D665F5" w:rsidRPr="00BD5546" w:rsidRDefault="0071742D" w:rsidP="00D665F5">
      <w:pPr>
        <w:rPr>
          <w:sz w:val="22"/>
          <w:szCs w:val="22"/>
        </w:rPr>
      </w:pPr>
      <w:r w:rsidRPr="007174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742D">
        <w:rPr>
          <w:sz w:val="22"/>
          <w:szCs w:val="22"/>
        </w:rPr>
        <w:t>30</w:t>
      </w:r>
    </w:p>
    <w:p w14:paraId="4E11CAAF" w14:textId="77777777" w:rsidR="00D665F5" w:rsidRPr="00BD5546" w:rsidRDefault="0071742D" w:rsidP="00D665F5">
      <w:pPr>
        <w:rPr>
          <w:sz w:val="22"/>
          <w:szCs w:val="22"/>
        </w:rPr>
      </w:pPr>
      <w:r w:rsidRPr="007174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742D">
        <w:rPr>
          <w:sz w:val="22"/>
          <w:szCs w:val="22"/>
        </w:rPr>
        <w:t>Kraków</w:t>
      </w:r>
    </w:p>
    <w:p w14:paraId="1B998A0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742D" w:rsidRPr="0071742D">
        <w:rPr>
          <w:b/>
          <w:sz w:val="22"/>
          <w:szCs w:val="22"/>
        </w:rPr>
        <w:t>DE-dzp.272-32/25</w:t>
      </w:r>
      <w:r w:rsidR="00A80738">
        <w:rPr>
          <w:sz w:val="24"/>
        </w:rPr>
        <w:tab/>
        <w:t xml:space="preserve"> </w:t>
      </w:r>
    </w:p>
    <w:p w14:paraId="6C50B1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ABF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3F7E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E22AC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903F4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D873F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742D" w:rsidRPr="0071742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CE59728" w14:textId="77777777" w:rsidR="00A80738" w:rsidRPr="00577BC6" w:rsidRDefault="007174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742D">
        <w:rPr>
          <w:b/>
          <w:sz w:val="22"/>
          <w:szCs w:val="22"/>
        </w:rPr>
        <w:t>Dostawa wyposażenia laboratorium pod kątem przygotowania specjalistycznych materiałów do druku 3D rusztowań kostnych -  zamrażarki laboratoryjnej - DE-dzp.272-32/25</w:t>
      </w:r>
    </w:p>
    <w:p w14:paraId="1EE4BDD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854831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742D" w:rsidRPr="0071742D">
        <w:rPr>
          <w:sz w:val="22"/>
          <w:szCs w:val="22"/>
        </w:rPr>
        <w:t>25/02/2025</w:t>
      </w:r>
      <w:r w:rsidR="00FF4AB1" w:rsidRPr="00577BC6">
        <w:rPr>
          <w:sz w:val="22"/>
          <w:szCs w:val="22"/>
        </w:rPr>
        <w:t xml:space="preserve"> o godz. </w:t>
      </w:r>
      <w:r w:rsidR="0071742D" w:rsidRPr="0071742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C4E5EDC" w14:textId="77777777" w:rsidTr="003F57CD">
        <w:tc>
          <w:tcPr>
            <w:tcW w:w="993" w:type="dxa"/>
            <w:shd w:val="clear" w:color="auto" w:fill="auto"/>
            <w:vAlign w:val="center"/>
          </w:tcPr>
          <w:p w14:paraId="6D356E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CFD0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8BBFE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1742D" w:rsidRPr="00493F8C" w14:paraId="37A7508A" w14:textId="77777777" w:rsidTr="007848E8">
        <w:tc>
          <w:tcPr>
            <w:tcW w:w="993" w:type="dxa"/>
            <w:shd w:val="clear" w:color="auto" w:fill="auto"/>
            <w:vAlign w:val="center"/>
          </w:tcPr>
          <w:p w14:paraId="3599D226" w14:textId="77777777" w:rsidR="0071742D" w:rsidRPr="00490DC0" w:rsidRDefault="0071742D" w:rsidP="007848E8">
            <w:pPr>
              <w:spacing w:before="120" w:after="120"/>
              <w:jc w:val="center"/>
            </w:pPr>
            <w:r w:rsidRPr="0071742D">
              <w:t>1</w:t>
            </w:r>
          </w:p>
        </w:tc>
        <w:tc>
          <w:tcPr>
            <w:tcW w:w="5244" w:type="dxa"/>
            <w:shd w:val="clear" w:color="auto" w:fill="auto"/>
          </w:tcPr>
          <w:p w14:paraId="691FD1EF" w14:textId="77777777" w:rsidR="0071742D" w:rsidRPr="00490DC0" w:rsidRDefault="0071742D" w:rsidP="007848E8">
            <w:pPr>
              <w:spacing w:before="40"/>
            </w:pPr>
            <w:r w:rsidRPr="0071742D">
              <w:t>FROST Tomasz Jankowski</w:t>
            </w:r>
          </w:p>
          <w:p w14:paraId="04C5A2FB" w14:textId="6D062223" w:rsidR="0071742D" w:rsidRPr="00490DC0" w:rsidRDefault="0071742D" w:rsidP="007848E8">
            <w:r w:rsidRPr="0071742D">
              <w:t>Dobra</w:t>
            </w:r>
            <w:r w:rsidRPr="00490DC0">
              <w:t xml:space="preserve"> </w:t>
            </w:r>
            <w:r w:rsidR="00277113">
              <w:t>2</w:t>
            </w:r>
            <w:r w:rsidRPr="00490DC0">
              <w:t xml:space="preserve"> </w:t>
            </w:r>
          </w:p>
          <w:p w14:paraId="2D0A32E7" w14:textId="14EE5DFD" w:rsidR="0071742D" w:rsidRPr="00490DC0" w:rsidRDefault="0071742D" w:rsidP="007848E8">
            <w:pPr>
              <w:spacing w:after="40"/>
              <w:jc w:val="both"/>
            </w:pPr>
            <w:r w:rsidRPr="0071742D">
              <w:t>05-</w:t>
            </w:r>
            <w:r w:rsidR="00277113">
              <w:t>152</w:t>
            </w:r>
            <w:r w:rsidRPr="00490DC0">
              <w:t xml:space="preserve"> </w:t>
            </w:r>
            <w:r w:rsidR="00277113">
              <w:t>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F98D6" w14:textId="77777777" w:rsidR="0071742D" w:rsidRPr="00490DC0" w:rsidRDefault="0071742D" w:rsidP="007848E8">
            <w:pPr>
              <w:spacing w:before="120" w:after="120"/>
              <w:jc w:val="both"/>
            </w:pPr>
            <w:r w:rsidRPr="0071742D">
              <w:t>9 348.00 zł</w:t>
            </w:r>
          </w:p>
        </w:tc>
      </w:tr>
      <w:tr w:rsidR="0071742D" w:rsidRPr="00493F8C" w14:paraId="61803160" w14:textId="77777777" w:rsidTr="007848E8">
        <w:tc>
          <w:tcPr>
            <w:tcW w:w="993" w:type="dxa"/>
            <w:shd w:val="clear" w:color="auto" w:fill="auto"/>
            <w:vAlign w:val="center"/>
          </w:tcPr>
          <w:p w14:paraId="28C98F48" w14:textId="77777777" w:rsidR="0071742D" w:rsidRPr="00490DC0" w:rsidRDefault="0071742D" w:rsidP="007848E8">
            <w:pPr>
              <w:spacing w:before="120" w:after="120"/>
              <w:jc w:val="center"/>
            </w:pPr>
            <w:r w:rsidRPr="0071742D">
              <w:t>2</w:t>
            </w:r>
          </w:p>
        </w:tc>
        <w:tc>
          <w:tcPr>
            <w:tcW w:w="5244" w:type="dxa"/>
            <w:shd w:val="clear" w:color="auto" w:fill="auto"/>
          </w:tcPr>
          <w:p w14:paraId="578A8C21" w14:textId="38BA830C" w:rsidR="0071742D" w:rsidRPr="00490DC0" w:rsidRDefault="0071742D" w:rsidP="007848E8">
            <w:pPr>
              <w:spacing w:before="40"/>
            </w:pPr>
            <w:r w:rsidRPr="0071742D">
              <w:t xml:space="preserve">Alchem Grupa Sp. z o.o. </w:t>
            </w:r>
          </w:p>
          <w:p w14:paraId="5B7B6DEA" w14:textId="77777777" w:rsidR="0071742D" w:rsidRDefault="00C36A06" w:rsidP="007848E8">
            <w:pPr>
              <w:spacing w:after="40"/>
              <w:jc w:val="both"/>
            </w:pPr>
            <w:r>
              <w:t>Ul. Polna 21</w:t>
            </w:r>
          </w:p>
          <w:p w14:paraId="107E63F2" w14:textId="4FE57E3D" w:rsidR="00C36A06" w:rsidRPr="00490DC0" w:rsidRDefault="00C36A06" w:rsidP="007848E8">
            <w:pPr>
              <w:spacing w:after="4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CCF92E" w14:textId="77777777" w:rsidR="0071742D" w:rsidRPr="00490DC0" w:rsidRDefault="0071742D" w:rsidP="007848E8">
            <w:pPr>
              <w:spacing w:before="120" w:after="120"/>
              <w:jc w:val="both"/>
            </w:pPr>
            <w:r w:rsidRPr="0071742D">
              <w:t>9 348.00 zł</w:t>
            </w:r>
          </w:p>
        </w:tc>
      </w:tr>
      <w:tr w:rsidR="0071742D" w:rsidRPr="00493F8C" w14:paraId="0E21DC9D" w14:textId="77777777" w:rsidTr="007848E8">
        <w:tc>
          <w:tcPr>
            <w:tcW w:w="993" w:type="dxa"/>
            <w:shd w:val="clear" w:color="auto" w:fill="auto"/>
            <w:vAlign w:val="center"/>
          </w:tcPr>
          <w:p w14:paraId="0DF31DA6" w14:textId="77777777" w:rsidR="0071742D" w:rsidRPr="00490DC0" w:rsidRDefault="0071742D" w:rsidP="007848E8">
            <w:pPr>
              <w:spacing w:before="120" w:after="120"/>
              <w:jc w:val="center"/>
            </w:pPr>
            <w:r w:rsidRPr="0071742D">
              <w:t>3</w:t>
            </w:r>
          </w:p>
        </w:tc>
        <w:tc>
          <w:tcPr>
            <w:tcW w:w="5244" w:type="dxa"/>
            <w:shd w:val="clear" w:color="auto" w:fill="auto"/>
          </w:tcPr>
          <w:p w14:paraId="42C520C0" w14:textId="77777777" w:rsidR="0071742D" w:rsidRPr="00490DC0" w:rsidRDefault="0071742D" w:rsidP="007848E8">
            <w:pPr>
              <w:spacing w:before="40"/>
            </w:pPr>
            <w:r w:rsidRPr="0071742D">
              <w:t>MERAZET Spółka Akcyjna</w:t>
            </w:r>
          </w:p>
          <w:p w14:paraId="1F864F7A" w14:textId="77777777" w:rsidR="0071742D" w:rsidRPr="00490DC0" w:rsidRDefault="0071742D" w:rsidP="007848E8">
            <w:r w:rsidRPr="0071742D">
              <w:t>J.Krauthofera</w:t>
            </w:r>
            <w:r w:rsidRPr="00490DC0">
              <w:t xml:space="preserve"> </w:t>
            </w:r>
            <w:r w:rsidRPr="0071742D">
              <w:t>36</w:t>
            </w:r>
            <w:r w:rsidRPr="00490DC0">
              <w:t xml:space="preserve"> </w:t>
            </w:r>
          </w:p>
          <w:p w14:paraId="7EA3BA1B" w14:textId="77777777" w:rsidR="0071742D" w:rsidRPr="00490DC0" w:rsidRDefault="0071742D" w:rsidP="007848E8">
            <w:pPr>
              <w:spacing w:after="40"/>
              <w:jc w:val="both"/>
            </w:pPr>
            <w:r w:rsidRPr="0071742D">
              <w:t>60-203</w:t>
            </w:r>
            <w:r w:rsidRPr="00490DC0">
              <w:t xml:space="preserve"> </w:t>
            </w:r>
            <w:r w:rsidRPr="0071742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27A640" w14:textId="77777777" w:rsidR="0071742D" w:rsidRPr="00490DC0" w:rsidRDefault="0071742D" w:rsidP="007848E8">
            <w:pPr>
              <w:spacing w:before="120" w:after="120"/>
              <w:jc w:val="both"/>
            </w:pPr>
            <w:r w:rsidRPr="0071742D">
              <w:t>8 093.40 zł</w:t>
            </w:r>
          </w:p>
        </w:tc>
      </w:tr>
      <w:tr w:rsidR="0071742D" w:rsidRPr="00493F8C" w14:paraId="01441E5A" w14:textId="77777777" w:rsidTr="007848E8">
        <w:tc>
          <w:tcPr>
            <w:tcW w:w="993" w:type="dxa"/>
            <w:shd w:val="clear" w:color="auto" w:fill="auto"/>
            <w:vAlign w:val="center"/>
          </w:tcPr>
          <w:p w14:paraId="44193413" w14:textId="77777777" w:rsidR="0071742D" w:rsidRPr="00490DC0" w:rsidRDefault="0071742D" w:rsidP="007848E8">
            <w:pPr>
              <w:spacing w:before="120" w:after="120"/>
              <w:jc w:val="center"/>
            </w:pPr>
            <w:r w:rsidRPr="0071742D">
              <w:t>4</w:t>
            </w:r>
          </w:p>
        </w:tc>
        <w:tc>
          <w:tcPr>
            <w:tcW w:w="5244" w:type="dxa"/>
            <w:shd w:val="clear" w:color="auto" w:fill="auto"/>
          </w:tcPr>
          <w:p w14:paraId="15EF89DB" w14:textId="77777777" w:rsidR="0071742D" w:rsidRPr="00490DC0" w:rsidRDefault="0071742D" w:rsidP="007848E8">
            <w:pPr>
              <w:spacing w:before="40"/>
            </w:pPr>
            <w:r w:rsidRPr="0071742D">
              <w:t>BitBlue Frost Krzysztof i Justyna Chomiuk Sp. J.</w:t>
            </w:r>
          </w:p>
          <w:p w14:paraId="21885EF1" w14:textId="77777777" w:rsidR="0071742D" w:rsidRPr="00490DC0" w:rsidRDefault="0071742D" w:rsidP="007848E8">
            <w:r w:rsidRPr="0071742D">
              <w:t>Św. Jana</w:t>
            </w:r>
            <w:r w:rsidRPr="00490DC0">
              <w:t xml:space="preserve"> </w:t>
            </w:r>
            <w:r w:rsidRPr="0071742D">
              <w:t>33</w:t>
            </w:r>
            <w:r w:rsidRPr="00490DC0">
              <w:t xml:space="preserve"> </w:t>
            </w:r>
          </w:p>
          <w:p w14:paraId="07AF08DD" w14:textId="77777777" w:rsidR="0071742D" w:rsidRPr="00490DC0" w:rsidRDefault="0071742D" w:rsidP="007848E8">
            <w:pPr>
              <w:spacing w:after="40"/>
              <w:jc w:val="both"/>
            </w:pPr>
            <w:r w:rsidRPr="0071742D">
              <w:t>43-267</w:t>
            </w:r>
            <w:r w:rsidRPr="00490DC0">
              <w:t xml:space="preserve"> </w:t>
            </w:r>
            <w:r w:rsidRPr="0071742D">
              <w:t>Suszec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F3BA6F" w14:textId="77777777" w:rsidR="0071742D" w:rsidRPr="00490DC0" w:rsidRDefault="0071742D" w:rsidP="007848E8">
            <w:pPr>
              <w:spacing w:before="120" w:after="120"/>
              <w:jc w:val="both"/>
            </w:pPr>
            <w:r w:rsidRPr="0071742D">
              <w:t>7 995.00 zł</w:t>
            </w:r>
          </w:p>
        </w:tc>
      </w:tr>
      <w:tr w:rsidR="0071742D" w:rsidRPr="00493F8C" w14:paraId="0049FF10" w14:textId="77777777" w:rsidTr="007848E8">
        <w:tc>
          <w:tcPr>
            <w:tcW w:w="993" w:type="dxa"/>
            <w:shd w:val="clear" w:color="auto" w:fill="auto"/>
            <w:vAlign w:val="center"/>
          </w:tcPr>
          <w:p w14:paraId="2D4D16FF" w14:textId="77777777" w:rsidR="0071742D" w:rsidRPr="00490DC0" w:rsidRDefault="0071742D" w:rsidP="007848E8">
            <w:pPr>
              <w:spacing w:before="120" w:after="120"/>
              <w:jc w:val="center"/>
            </w:pPr>
            <w:r w:rsidRPr="0071742D">
              <w:t>5</w:t>
            </w:r>
          </w:p>
        </w:tc>
        <w:tc>
          <w:tcPr>
            <w:tcW w:w="5244" w:type="dxa"/>
            <w:shd w:val="clear" w:color="auto" w:fill="auto"/>
          </w:tcPr>
          <w:p w14:paraId="0178063D" w14:textId="77777777" w:rsidR="0071742D" w:rsidRPr="00490DC0" w:rsidRDefault="0071742D" w:rsidP="007848E8">
            <w:pPr>
              <w:spacing w:before="40"/>
            </w:pPr>
            <w:r w:rsidRPr="0071742D">
              <w:t>A-Biotech Sp. z o.o.</w:t>
            </w:r>
          </w:p>
          <w:p w14:paraId="749409B7" w14:textId="77777777" w:rsidR="0071742D" w:rsidRPr="00490DC0" w:rsidRDefault="0071742D" w:rsidP="007848E8">
            <w:r w:rsidRPr="0071742D">
              <w:t>Muchoborska</w:t>
            </w:r>
            <w:r w:rsidRPr="00490DC0">
              <w:t xml:space="preserve"> </w:t>
            </w:r>
            <w:r w:rsidRPr="0071742D">
              <w:t>18</w:t>
            </w:r>
            <w:r w:rsidRPr="00490DC0">
              <w:t xml:space="preserve"> </w:t>
            </w:r>
          </w:p>
          <w:p w14:paraId="6E45B8D6" w14:textId="77777777" w:rsidR="0071742D" w:rsidRPr="00490DC0" w:rsidRDefault="0071742D" w:rsidP="007848E8">
            <w:pPr>
              <w:spacing w:after="40"/>
              <w:jc w:val="both"/>
            </w:pPr>
            <w:r w:rsidRPr="0071742D">
              <w:t>53-234</w:t>
            </w:r>
            <w:r w:rsidRPr="00490DC0">
              <w:t xml:space="preserve"> </w:t>
            </w:r>
            <w:r w:rsidRPr="0071742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D0E767" w14:textId="77777777" w:rsidR="0071742D" w:rsidRPr="00490DC0" w:rsidRDefault="0071742D" w:rsidP="007848E8">
            <w:pPr>
              <w:spacing w:before="120" w:after="120"/>
              <w:jc w:val="both"/>
            </w:pPr>
            <w:r w:rsidRPr="0071742D">
              <w:t>10 830.15 zł</w:t>
            </w:r>
          </w:p>
        </w:tc>
      </w:tr>
    </w:tbl>
    <w:p w14:paraId="31CAB57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C41ED" w14:textId="77777777" w:rsidR="00762B75" w:rsidRDefault="00762B75">
      <w:r>
        <w:separator/>
      </w:r>
    </w:p>
  </w:endnote>
  <w:endnote w:type="continuationSeparator" w:id="0">
    <w:p w14:paraId="53B9AC55" w14:textId="77777777" w:rsidR="00762B75" w:rsidRDefault="00762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E45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E90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2DD47" w14:textId="77777777" w:rsidR="009F189D" w:rsidRDefault="002771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9A6BE1">
        <v:line id="_x0000_s1025" style="position:absolute;left:0;text-align:left;z-index:251657728" from="-3.85pt,8.7pt" to="455.15pt,8.7pt"/>
      </w:pict>
    </w:r>
  </w:p>
  <w:p w14:paraId="5A9FB4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003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10030" w14:textId="77777777" w:rsidR="009F189D" w:rsidRDefault="009F189D">
    <w:pPr>
      <w:pStyle w:val="Stopka"/>
      <w:tabs>
        <w:tab w:val="clear" w:pos="4536"/>
      </w:tabs>
      <w:jc w:val="center"/>
    </w:pPr>
  </w:p>
  <w:p w14:paraId="64E0E7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8E37E" w14:textId="77777777" w:rsidR="00762B75" w:rsidRDefault="00762B75">
      <w:r>
        <w:separator/>
      </w:r>
    </w:p>
  </w:footnote>
  <w:footnote w:type="continuationSeparator" w:id="0">
    <w:p w14:paraId="6BE9965D" w14:textId="77777777" w:rsidR="00762B75" w:rsidRDefault="00762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D428B" w14:textId="77777777" w:rsidR="0071742D" w:rsidRDefault="00717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8DE23" w14:textId="77777777" w:rsidR="0071742D" w:rsidRDefault="00717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4872E" w14:textId="77777777" w:rsidR="0071742D" w:rsidRDefault="007174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B7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77113"/>
    <w:rsid w:val="002968B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742D"/>
    <w:rsid w:val="0073323E"/>
    <w:rsid w:val="00762B75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36A06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AD5AF"/>
  <w15:chartTrackingRefBased/>
  <w15:docId w15:val="{94E2BFB0-E48D-4A92-8EF7-CDFDA5EDA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2025-02-25T12:02:00Z</cp:lastPrinted>
  <dcterms:created xsi:type="dcterms:W3CDTF">2025-02-25T12:02:00Z</dcterms:created>
  <dcterms:modified xsi:type="dcterms:W3CDTF">2025-02-27T10:58:00Z</dcterms:modified>
</cp:coreProperties>
</file>