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E38B5A" w14:textId="4E101CF8" w:rsidR="00FB7F50" w:rsidRPr="009E3242" w:rsidRDefault="00B80BC8" w:rsidP="009E3242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9E3242">
        <w:rPr>
          <w:rFonts w:ascii="Verdana" w:hAnsi="Verdana"/>
          <w:sz w:val="18"/>
          <w:szCs w:val="18"/>
        </w:rPr>
        <w:t>Kraków</w:t>
      </w:r>
      <w:r w:rsidR="00FB7F50" w:rsidRPr="009E3242">
        <w:rPr>
          <w:rFonts w:ascii="Verdana" w:hAnsi="Verdana"/>
          <w:sz w:val="18"/>
          <w:szCs w:val="18"/>
        </w:rPr>
        <w:t xml:space="preserve"> dnia: </w:t>
      </w:r>
      <w:r w:rsidRPr="009E3242">
        <w:rPr>
          <w:rFonts w:ascii="Verdana" w:hAnsi="Verdana"/>
          <w:sz w:val="18"/>
          <w:szCs w:val="18"/>
        </w:rPr>
        <w:t>2025-02-25</w:t>
      </w:r>
    </w:p>
    <w:p w14:paraId="6765D768" w14:textId="77777777" w:rsidR="00B80BC8" w:rsidRPr="009E3242" w:rsidRDefault="00B80BC8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9E3242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9059735" w14:textId="77777777" w:rsidR="00B80BC8" w:rsidRPr="009E3242" w:rsidRDefault="00B80BC8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9E3242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686B1B4" w14:textId="77777777" w:rsidR="00FB7F50" w:rsidRPr="009E3242" w:rsidRDefault="00B80BC8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9E3242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85C4459" w14:textId="77777777" w:rsidR="00FB7F50" w:rsidRPr="009E3242" w:rsidRDefault="00B80BC8" w:rsidP="00FB7F50">
      <w:pPr>
        <w:rPr>
          <w:rFonts w:ascii="Verdana" w:hAnsi="Verdana"/>
          <w:sz w:val="18"/>
          <w:szCs w:val="18"/>
        </w:rPr>
      </w:pPr>
      <w:r w:rsidRPr="009E3242">
        <w:rPr>
          <w:rFonts w:ascii="Verdana" w:hAnsi="Verdana"/>
          <w:sz w:val="18"/>
          <w:szCs w:val="18"/>
        </w:rPr>
        <w:t>Al. Mickiewicza</w:t>
      </w:r>
      <w:r w:rsidR="00FB7F50" w:rsidRPr="009E3242">
        <w:rPr>
          <w:rFonts w:ascii="Verdana" w:hAnsi="Verdana"/>
          <w:sz w:val="18"/>
          <w:szCs w:val="18"/>
        </w:rPr>
        <w:t xml:space="preserve"> </w:t>
      </w:r>
      <w:r w:rsidRPr="009E3242">
        <w:rPr>
          <w:rFonts w:ascii="Verdana" w:hAnsi="Verdana"/>
          <w:sz w:val="18"/>
          <w:szCs w:val="18"/>
        </w:rPr>
        <w:t>30</w:t>
      </w:r>
    </w:p>
    <w:p w14:paraId="76B6CAD8" w14:textId="77777777" w:rsidR="00FB7F50" w:rsidRPr="009E3242" w:rsidRDefault="00B80BC8" w:rsidP="00FB7F50">
      <w:pPr>
        <w:rPr>
          <w:rFonts w:ascii="Verdana" w:hAnsi="Verdana"/>
          <w:sz w:val="18"/>
          <w:szCs w:val="18"/>
        </w:rPr>
      </w:pPr>
      <w:r w:rsidRPr="009E3242">
        <w:rPr>
          <w:rFonts w:ascii="Verdana" w:hAnsi="Verdana"/>
          <w:sz w:val="18"/>
          <w:szCs w:val="18"/>
        </w:rPr>
        <w:t>30-059</w:t>
      </w:r>
      <w:r w:rsidR="00FB7F50" w:rsidRPr="009E3242">
        <w:rPr>
          <w:rFonts w:ascii="Verdana" w:hAnsi="Verdana"/>
          <w:sz w:val="18"/>
          <w:szCs w:val="18"/>
        </w:rPr>
        <w:t xml:space="preserve"> </w:t>
      </w:r>
      <w:r w:rsidRPr="009E3242">
        <w:rPr>
          <w:rFonts w:ascii="Verdana" w:hAnsi="Verdana"/>
          <w:sz w:val="18"/>
          <w:szCs w:val="18"/>
        </w:rPr>
        <w:t>Kraków</w:t>
      </w:r>
    </w:p>
    <w:p w14:paraId="5D90A95E" w14:textId="77777777" w:rsidR="008642B3" w:rsidRPr="009E3242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9E3242">
        <w:rPr>
          <w:rFonts w:ascii="Verdana" w:hAnsi="Verdana"/>
          <w:sz w:val="18"/>
          <w:szCs w:val="18"/>
        </w:rPr>
        <w:t>OGŁOSZENIE</w:t>
      </w:r>
    </w:p>
    <w:p w14:paraId="11BE6061" w14:textId="77777777" w:rsidR="008642B3" w:rsidRPr="009E3242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9E3242">
        <w:rPr>
          <w:rFonts w:ascii="Verdana" w:hAnsi="Verdana"/>
          <w:b/>
          <w:sz w:val="18"/>
          <w:szCs w:val="18"/>
        </w:rPr>
        <w:t xml:space="preserve">o </w:t>
      </w:r>
      <w:r w:rsidR="0054734E" w:rsidRPr="009E3242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B80BC8" w:rsidRPr="009E3242" w14:paraId="3F212B5D" w14:textId="77777777" w:rsidTr="00406CDF">
        <w:trPr>
          <w:trHeight w:val="638"/>
        </w:trPr>
        <w:tc>
          <w:tcPr>
            <w:tcW w:w="959" w:type="dxa"/>
            <w:shd w:val="clear" w:color="auto" w:fill="auto"/>
          </w:tcPr>
          <w:p w14:paraId="4F842BED" w14:textId="77777777" w:rsidR="00B80BC8" w:rsidRPr="009E3242" w:rsidRDefault="00B80BC8" w:rsidP="00406CDF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E3242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C95EFE7" w14:textId="77777777" w:rsidR="00B80BC8" w:rsidRPr="009E3242" w:rsidRDefault="00B80BC8" w:rsidP="00406CDF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E3242">
              <w:rPr>
                <w:rFonts w:ascii="Verdana" w:hAnsi="Verdana"/>
                <w:sz w:val="18"/>
                <w:szCs w:val="18"/>
              </w:rPr>
              <w:t>postępowania o udzielenie zamówienia publicznego, prowadzonego w trybie: Tryb podstawowy bez negocjacji - art. 275 pkt. 1 ustawy Pzp</w:t>
            </w:r>
            <w:r w:rsidRPr="009E324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9E3242">
              <w:rPr>
                <w:rFonts w:ascii="Verdana" w:hAnsi="Verdana"/>
                <w:sz w:val="18"/>
                <w:szCs w:val="18"/>
              </w:rPr>
              <w:t>pn.</w:t>
            </w:r>
            <w:r w:rsidRPr="009E324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9E3242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9E3242">
              <w:rPr>
                <w:rFonts w:ascii="Verdana" w:hAnsi="Verdana"/>
                <w:b/>
                <w:bCs/>
                <w:sz w:val="18"/>
                <w:szCs w:val="18"/>
              </w:rPr>
              <w:t>dostawa laptopa dla CDSI - DE-dzp.272-068/25</w:t>
            </w:r>
            <w:r w:rsidRPr="009E3242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9E324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9E3242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9E3242">
              <w:rPr>
                <w:rFonts w:ascii="Verdana" w:hAnsi="Verdana"/>
                <w:b/>
                <w:sz w:val="18"/>
                <w:szCs w:val="18"/>
              </w:rPr>
              <w:t xml:space="preserve"> DE-dzp.272-068/25</w:t>
            </w:r>
            <w:r w:rsidRPr="009E3242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76895C55" w14:textId="77777777" w:rsidR="008642B3" w:rsidRPr="009E3242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9E3242">
        <w:rPr>
          <w:rFonts w:ascii="Verdana" w:hAnsi="Verdana"/>
          <w:sz w:val="18"/>
          <w:szCs w:val="18"/>
        </w:rPr>
        <w:t xml:space="preserve">Zamawiający, </w:t>
      </w:r>
      <w:r w:rsidR="00CC324B" w:rsidRPr="009E3242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9E3242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9E3242">
        <w:rPr>
          <w:rFonts w:ascii="Verdana" w:hAnsi="Verdana"/>
          <w:sz w:val="18"/>
          <w:szCs w:val="18"/>
        </w:rPr>
        <w:t xml:space="preserve">ust. 1 pkt. 1 i </w:t>
      </w:r>
      <w:r w:rsidRPr="009E3242">
        <w:rPr>
          <w:rFonts w:ascii="Verdana" w:hAnsi="Verdana"/>
          <w:sz w:val="18"/>
          <w:szCs w:val="18"/>
        </w:rPr>
        <w:t xml:space="preserve">ust. </w:t>
      </w:r>
      <w:r w:rsidR="00A17CDB" w:rsidRPr="009E3242">
        <w:rPr>
          <w:rFonts w:ascii="Verdana" w:hAnsi="Verdana"/>
          <w:sz w:val="18"/>
          <w:szCs w:val="18"/>
        </w:rPr>
        <w:t>2</w:t>
      </w:r>
      <w:r w:rsidRPr="009E3242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9E3242">
        <w:rPr>
          <w:rFonts w:ascii="Verdana" w:hAnsi="Verdana"/>
          <w:sz w:val="18"/>
          <w:szCs w:val="18"/>
        </w:rPr>
        <w:t xml:space="preserve"> </w:t>
      </w:r>
      <w:r w:rsidR="00CC1A8E" w:rsidRPr="009E3242">
        <w:rPr>
          <w:rFonts w:ascii="Verdana" w:hAnsi="Verdana"/>
          <w:sz w:val="18"/>
          <w:szCs w:val="18"/>
        </w:rPr>
        <w:t xml:space="preserve">(Dz.U.2024.1320 t.j. ze zm.) </w:t>
      </w:r>
      <w:r w:rsidRPr="009E3242">
        <w:rPr>
          <w:rFonts w:ascii="Verdana" w:hAnsi="Verdana"/>
          <w:sz w:val="18"/>
          <w:szCs w:val="18"/>
        </w:rPr>
        <w:t>zwanej dalej „ustawą Pzp”</w:t>
      </w:r>
      <w:r w:rsidR="00D26ED6" w:rsidRPr="009E3242">
        <w:rPr>
          <w:rFonts w:ascii="Verdana" w:hAnsi="Verdana"/>
          <w:sz w:val="18"/>
          <w:szCs w:val="18"/>
        </w:rPr>
        <w:t xml:space="preserve">, </w:t>
      </w:r>
      <w:r w:rsidRPr="009E3242">
        <w:rPr>
          <w:rFonts w:ascii="Verdana" w:hAnsi="Verdana"/>
          <w:sz w:val="18"/>
          <w:szCs w:val="18"/>
        </w:rPr>
        <w:t>informuje</w:t>
      </w:r>
      <w:r w:rsidR="00D26ED6" w:rsidRPr="009E3242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9E3242">
        <w:rPr>
          <w:rFonts w:ascii="Verdana" w:hAnsi="Verdana"/>
          <w:sz w:val="18"/>
          <w:szCs w:val="18"/>
        </w:rPr>
        <w:t>najkorzystniejsz</w:t>
      </w:r>
      <w:r w:rsidR="00D26ED6" w:rsidRPr="009E3242">
        <w:rPr>
          <w:rFonts w:ascii="Verdana" w:hAnsi="Verdana"/>
          <w:sz w:val="18"/>
          <w:szCs w:val="18"/>
        </w:rPr>
        <w:t xml:space="preserve">a wybrana została </w:t>
      </w:r>
      <w:r w:rsidR="00756CDA" w:rsidRPr="009E3242">
        <w:rPr>
          <w:rFonts w:ascii="Verdana" w:hAnsi="Verdana"/>
          <w:sz w:val="18"/>
          <w:szCs w:val="18"/>
        </w:rPr>
        <w:t>ofer</w:t>
      </w:r>
      <w:r w:rsidR="00D26ED6" w:rsidRPr="009E3242">
        <w:rPr>
          <w:rFonts w:ascii="Verdana" w:hAnsi="Verdana"/>
          <w:sz w:val="18"/>
          <w:szCs w:val="18"/>
        </w:rPr>
        <w:t>t</w:t>
      </w:r>
      <w:r w:rsidR="009F0E5C" w:rsidRPr="009E3242">
        <w:rPr>
          <w:rFonts w:ascii="Verdana" w:hAnsi="Verdana"/>
          <w:sz w:val="18"/>
          <w:szCs w:val="18"/>
        </w:rPr>
        <w:t>a</w:t>
      </w:r>
      <w:r w:rsidR="00D26ED6" w:rsidRPr="009E3242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80BC8" w:rsidRPr="009E3242" w14:paraId="0502DAAB" w14:textId="77777777" w:rsidTr="00406CDF">
        <w:trPr>
          <w:cantSplit/>
        </w:trPr>
        <w:tc>
          <w:tcPr>
            <w:tcW w:w="10150" w:type="dxa"/>
          </w:tcPr>
          <w:p w14:paraId="0EA82902" w14:textId="5823DA6B" w:rsidR="00B80BC8" w:rsidRPr="009E3242" w:rsidRDefault="00B80BC8" w:rsidP="00406CDF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9E3242">
              <w:rPr>
                <w:rFonts w:ascii="Verdana" w:hAnsi="Verdana"/>
                <w:b/>
                <w:sz w:val="18"/>
                <w:szCs w:val="18"/>
              </w:rPr>
              <w:t>INFOS Systemy Komputerowe Jacek Kie</w:t>
            </w:r>
            <w:r w:rsidR="00FF0050" w:rsidRPr="009E3242">
              <w:rPr>
                <w:rFonts w:ascii="Verdana" w:hAnsi="Verdana"/>
                <w:b/>
                <w:sz w:val="18"/>
                <w:szCs w:val="18"/>
              </w:rPr>
              <w:t>ł</w:t>
            </w:r>
            <w:r w:rsidRPr="009E3242">
              <w:rPr>
                <w:rFonts w:ascii="Verdana" w:hAnsi="Verdana"/>
                <w:b/>
                <w:sz w:val="18"/>
                <w:szCs w:val="18"/>
              </w:rPr>
              <w:t>bratowski</w:t>
            </w:r>
          </w:p>
          <w:p w14:paraId="6439FC94" w14:textId="77777777" w:rsidR="00B80BC8" w:rsidRPr="009E3242" w:rsidRDefault="00B80BC8" w:rsidP="00406CDF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9E3242">
              <w:rPr>
                <w:rFonts w:ascii="Verdana" w:hAnsi="Verdana"/>
                <w:bCs/>
                <w:sz w:val="18"/>
                <w:szCs w:val="18"/>
              </w:rPr>
              <w:t xml:space="preserve">Jagiellońska 8 </w:t>
            </w:r>
          </w:p>
          <w:p w14:paraId="1F9BA537" w14:textId="12EDDD67" w:rsidR="00B80BC8" w:rsidRPr="009E3242" w:rsidRDefault="00B80BC8" w:rsidP="00406CDF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9E3242">
              <w:rPr>
                <w:rFonts w:ascii="Verdana" w:hAnsi="Verdana"/>
                <w:bCs/>
                <w:sz w:val="18"/>
                <w:szCs w:val="18"/>
              </w:rPr>
              <w:t xml:space="preserve">80-371 </w:t>
            </w:r>
            <w:r w:rsidR="00FF0050" w:rsidRPr="009E3242">
              <w:rPr>
                <w:rFonts w:ascii="Verdana" w:hAnsi="Verdana"/>
                <w:bCs/>
                <w:sz w:val="18"/>
                <w:szCs w:val="18"/>
              </w:rPr>
              <w:t>Gdańsk</w:t>
            </w:r>
          </w:p>
          <w:p w14:paraId="7356D546" w14:textId="6109B54F" w:rsidR="00B80BC8" w:rsidRPr="009E3242" w:rsidRDefault="00B80BC8" w:rsidP="00406CDF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9E3242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FF0050" w:rsidRPr="009E3242">
              <w:rPr>
                <w:rFonts w:ascii="Verdana" w:hAnsi="Verdana"/>
                <w:sz w:val="18"/>
                <w:szCs w:val="18"/>
              </w:rPr>
              <w:t xml:space="preserve">oferta </w:t>
            </w:r>
            <w:r w:rsidRPr="009E3242">
              <w:rPr>
                <w:rFonts w:ascii="Verdana" w:hAnsi="Verdana"/>
                <w:sz w:val="18"/>
                <w:szCs w:val="18"/>
              </w:rPr>
              <w:t>brutto</w:t>
            </w:r>
            <w:r w:rsidR="00FF0050" w:rsidRPr="009E3242">
              <w:rPr>
                <w:rFonts w:ascii="Verdana" w:hAnsi="Verdana"/>
                <w:sz w:val="18"/>
                <w:szCs w:val="18"/>
              </w:rPr>
              <w:t>:</w:t>
            </w:r>
            <w:r w:rsidRPr="009E3242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E3242">
              <w:rPr>
                <w:rFonts w:ascii="Verdana" w:hAnsi="Verdana"/>
                <w:b/>
                <w:sz w:val="18"/>
                <w:szCs w:val="18"/>
              </w:rPr>
              <w:t>5 258.25 zł</w:t>
            </w:r>
            <w:r w:rsidRPr="009E3242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6540E0F4" w14:textId="77777777" w:rsidR="00B80BC8" w:rsidRPr="009E3242" w:rsidRDefault="00B80BC8" w:rsidP="00406CDF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E3242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9E3242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E3242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9E3242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64B3A5EC" w14:textId="480C3E4A" w:rsidR="00E85D70" w:rsidRPr="009E3242" w:rsidRDefault="00915B9E" w:rsidP="009E3242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9E3242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652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551"/>
        <w:gridCol w:w="851"/>
        <w:gridCol w:w="1134"/>
        <w:gridCol w:w="992"/>
      </w:tblGrid>
      <w:tr w:rsidR="009E3242" w:rsidRPr="009E3242" w14:paraId="51BD2AF2" w14:textId="77777777" w:rsidTr="00406CDF">
        <w:trPr>
          <w:trHeight w:val="510"/>
        </w:trPr>
        <w:tc>
          <w:tcPr>
            <w:tcW w:w="993" w:type="dxa"/>
            <w:vAlign w:val="center"/>
          </w:tcPr>
          <w:p w14:paraId="4B10D89A" w14:textId="77777777" w:rsidR="009E3242" w:rsidRPr="009E3242" w:rsidRDefault="009E3242" w:rsidP="00406CD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9E3242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551" w:type="dxa"/>
            <w:vAlign w:val="center"/>
          </w:tcPr>
          <w:p w14:paraId="60526FC0" w14:textId="77777777" w:rsidR="009E3242" w:rsidRPr="009E3242" w:rsidRDefault="009E3242" w:rsidP="00406CD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9E3242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51" w:type="dxa"/>
            <w:vAlign w:val="center"/>
          </w:tcPr>
          <w:p w14:paraId="5595F07D" w14:textId="77777777" w:rsidR="009E3242" w:rsidRPr="009E3242" w:rsidRDefault="009E3242" w:rsidP="00406CDF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9E3242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7437E025" w14:textId="77777777" w:rsidR="009E3242" w:rsidRPr="009E3242" w:rsidRDefault="009E3242" w:rsidP="00406CDF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9E3242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992" w:type="dxa"/>
            <w:vAlign w:val="center"/>
          </w:tcPr>
          <w:p w14:paraId="1E9EEB7F" w14:textId="77777777" w:rsidR="009E3242" w:rsidRPr="009E3242" w:rsidRDefault="009E3242" w:rsidP="00406CD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9E3242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9E3242" w:rsidRPr="009E3242" w14:paraId="50EC2B9C" w14:textId="77777777" w:rsidTr="00406CDF">
        <w:tc>
          <w:tcPr>
            <w:tcW w:w="993" w:type="dxa"/>
            <w:vAlign w:val="center"/>
          </w:tcPr>
          <w:p w14:paraId="61256E83" w14:textId="77777777" w:rsidR="009E3242" w:rsidRPr="009E3242" w:rsidRDefault="009E3242" w:rsidP="00406CD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9E3242">
              <w:rPr>
                <w:rFonts w:ascii="Verdana" w:hAnsi="Verdana" w:cs="Times New Roman"/>
                <w:sz w:val="18"/>
                <w:szCs w:val="18"/>
              </w:rPr>
              <w:t>6</w:t>
            </w:r>
          </w:p>
        </w:tc>
        <w:tc>
          <w:tcPr>
            <w:tcW w:w="2551" w:type="dxa"/>
            <w:vAlign w:val="center"/>
          </w:tcPr>
          <w:p w14:paraId="740D874E" w14:textId="77777777" w:rsidR="009E3242" w:rsidRPr="009E3242" w:rsidRDefault="009E3242" w:rsidP="00406CDF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9E3242">
              <w:rPr>
                <w:rFonts w:ascii="Verdana" w:hAnsi="Verdana" w:cs="Times New Roman"/>
                <w:b/>
                <w:sz w:val="18"/>
                <w:szCs w:val="18"/>
              </w:rPr>
              <w:t>INFOS Systemy Komputerowe Jacek Kiełbratowski</w:t>
            </w:r>
          </w:p>
          <w:p w14:paraId="460CB4DF" w14:textId="77777777" w:rsidR="009E3242" w:rsidRPr="009E3242" w:rsidRDefault="009E3242" w:rsidP="00406CDF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9E3242">
              <w:rPr>
                <w:rFonts w:ascii="Verdana" w:hAnsi="Verdana" w:cs="Times New Roman"/>
                <w:bCs/>
                <w:sz w:val="18"/>
                <w:szCs w:val="18"/>
              </w:rPr>
              <w:t xml:space="preserve">Jagiellońska 8 </w:t>
            </w:r>
          </w:p>
          <w:p w14:paraId="70839A76" w14:textId="77777777" w:rsidR="009E3242" w:rsidRPr="009E3242" w:rsidRDefault="009E3242" w:rsidP="00406CDF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9E3242">
              <w:rPr>
                <w:rFonts w:ascii="Verdana" w:hAnsi="Verdana" w:cs="Times New Roman"/>
                <w:bCs/>
                <w:sz w:val="18"/>
                <w:szCs w:val="18"/>
              </w:rPr>
              <w:t>80-371 Gdańsk</w:t>
            </w:r>
          </w:p>
        </w:tc>
        <w:tc>
          <w:tcPr>
            <w:tcW w:w="851" w:type="dxa"/>
            <w:vAlign w:val="center"/>
          </w:tcPr>
          <w:p w14:paraId="03C99DB4" w14:textId="569AD6E3" w:rsidR="009E3242" w:rsidRPr="009E3242" w:rsidRDefault="009E3242" w:rsidP="00406CD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9E3242">
              <w:rPr>
                <w:rFonts w:ascii="Verdana" w:hAnsi="Verdana" w:cs="Times New Roman"/>
                <w:sz w:val="18"/>
                <w:szCs w:val="18"/>
              </w:rPr>
              <w:t xml:space="preserve"> 60,00</w:t>
            </w:r>
          </w:p>
        </w:tc>
        <w:tc>
          <w:tcPr>
            <w:tcW w:w="1134" w:type="dxa"/>
            <w:vAlign w:val="center"/>
          </w:tcPr>
          <w:p w14:paraId="68B3A72E" w14:textId="77777777" w:rsidR="009E3242" w:rsidRPr="009E3242" w:rsidRDefault="009E3242" w:rsidP="00406CD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9E3242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992" w:type="dxa"/>
            <w:vAlign w:val="center"/>
          </w:tcPr>
          <w:p w14:paraId="4F2170AB" w14:textId="77777777" w:rsidR="009E3242" w:rsidRPr="009E3242" w:rsidRDefault="009E3242" w:rsidP="00406CD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9E3242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9E3242" w:rsidRPr="009E3242" w14:paraId="0E7D5790" w14:textId="77777777" w:rsidTr="00406CDF">
        <w:tc>
          <w:tcPr>
            <w:tcW w:w="993" w:type="dxa"/>
            <w:vAlign w:val="center"/>
          </w:tcPr>
          <w:p w14:paraId="0F51D132" w14:textId="77777777" w:rsidR="009E3242" w:rsidRPr="009E3242" w:rsidRDefault="009E3242" w:rsidP="00406CD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9E3242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2551" w:type="dxa"/>
            <w:vAlign w:val="center"/>
          </w:tcPr>
          <w:p w14:paraId="50D3369E" w14:textId="77777777" w:rsidR="009E3242" w:rsidRPr="009E3242" w:rsidRDefault="009E3242" w:rsidP="00406CDF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9E3242">
              <w:rPr>
                <w:rFonts w:ascii="Verdana" w:hAnsi="Verdana" w:cs="Times New Roman"/>
                <w:b/>
                <w:sz w:val="18"/>
                <w:szCs w:val="18"/>
              </w:rPr>
              <w:t>Framko 2 spółka jawna J. Strykowski S. Miazga</w:t>
            </w:r>
          </w:p>
          <w:p w14:paraId="51E321DD" w14:textId="77777777" w:rsidR="009E3242" w:rsidRPr="009E3242" w:rsidRDefault="009E3242" w:rsidP="00406CDF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9E3242">
              <w:rPr>
                <w:rFonts w:ascii="Verdana" w:hAnsi="Verdana" w:cs="Times New Roman"/>
                <w:bCs/>
                <w:sz w:val="18"/>
                <w:szCs w:val="18"/>
              </w:rPr>
              <w:t xml:space="preserve">Duża 22 </w:t>
            </w:r>
          </w:p>
          <w:p w14:paraId="11970CA8" w14:textId="77777777" w:rsidR="009E3242" w:rsidRPr="009E3242" w:rsidRDefault="009E3242" w:rsidP="00406CDF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9E3242">
              <w:rPr>
                <w:rFonts w:ascii="Verdana" w:hAnsi="Verdana" w:cs="Times New Roman"/>
                <w:bCs/>
                <w:sz w:val="18"/>
                <w:szCs w:val="18"/>
              </w:rPr>
              <w:t>25-013 Kielce</w:t>
            </w:r>
          </w:p>
        </w:tc>
        <w:tc>
          <w:tcPr>
            <w:tcW w:w="851" w:type="dxa"/>
            <w:vAlign w:val="center"/>
          </w:tcPr>
          <w:p w14:paraId="6ACD35B0" w14:textId="0D329C4F" w:rsidR="009E3242" w:rsidRPr="009E3242" w:rsidRDefault="009E3242" w:rsidP="00406CD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9E3242">
              <w:rPr>
                <w:rFonts w:ascii="Verdana" w:hAnsi="Verdana" w:cs="Times New Roman"/>
                <w:sz w:val="18"/>
                <w:szCs w:val="18"/>
              </w:rPr>
              <w:t xml:space="preserve"> 59,63</w:t>
            </w:r>
          </w:p>
        </w:tc>
        <w:tc>
          <w:tcPr>
            <w:tcW w:w="1134" w:type="dxa"/>
            <w:vAlign w:val="center"/>
          </w:tcPr>
          <w:p w14:paraId="5D9184AA" w14:textId="77777777" w:rsidR="009E3242" w:rsidRPr="009E3242" w:rsidRDefault="009E3242" w:rsidP="00406CD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9E3242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992" w:type="dxa"/>
            <w:vAlign w:val="center"/>
          </w:tcPr>
          <w:p w14:paraId="329B64F8" w14:textId="77777777" w:rsidR="009E3242" w:rsidRPr="009E3242" w:rsidRDefault="009E3242" w:rsidP="00406CD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9E3242">
              <w:rPr>
                <w:rFonts w:ascii="Verdana" w:hAnsi="Verdana" w:cs="Times New Roman"/>
                <w:sz w:val="18"/>
                <w:szCs w:val="18"/>
              </w:rPr>
              <w:t xml:space="preserve">  99,63</w:t>
            </w:r>
          </w:p>
        </w:tc>
      </w:tr>
      <w:tr w:rsidR="009E3242" w:rsidRPr="009E3242" w14:paraId="56573CBE" w14:textId="77777777" w:rsidTr="00406CDF">
        <w:tc>
          <w:tcPr>
            <w:tcW w:w="993" w:type="dxa"/>
            <w:vAlign w:val="center"/>
          </w:tcPr>
          <w:p w14:paraId="7994DE24" w14:textId="77777777" w:rsidR="009E3242" w:rsidRPr="009E3242" w:rsidRDefault="009E3242" w:rsidP="00406CD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9E3242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551" w:type="dxa"/>
            <w:vAlign w:val="center"/>
          </w:tcPr>
          <w:p w14:paraId="5F1AF912" w14:textId="77777777" w:rsidR="009E3242" w:rsidRPr="009E3242" w:rsidRDefault="009E3242" w:rsidP="00406CDF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9E3242">
              <w:rPr>
                <w:rFonts w:ascii="Verdana" w:hAnsi="Verdana" w:cs="Times New Roman"/>
                <w:b/>
                <w:sz w:val="18"/>
                <w:szCs w:val="18"/>
              </w:rPr>
              <w:t>PIXEL Centrum Komputerowe Tomasz Dziedzic</w:t>
            </w:r>
          </w:p>
          <w:p w14:paraId="28D21A42" w14:textId="77777777" w:rsidR="009E3242" w:rsidRPr="009E3242" w:rsidRDefault="009E3242" w:rsidP="00406CDF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9E3242">
              <w:rPr>
                <w:rFonts w:ascii="Verdana" w:hAnsi="Verdana" w:cs="Times New Roman"/>
                <w:bCs/>
                <w:sz w:val="18"/>
                <w:szCs w:val="18"/>
              </w:rPr>
              <w:t xml:space="preserve">Wolica 60 </w:t>
            </w:r>
          </w:p>
          <w:p w14:paraId="1F460CFA" w14:textId="77777777" w:rsidR="009E3242" w:rsidRPr="009E3242" w:rsidRDefault="009E3242" w:rsidP="00406CDF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9E3242">
              <w:rPr>
                <w:rFonts w:ascii="Verdana" w:hAnsi="Verdana" w:cs="Times New Roman"/>
                <w:bCs/>
                <w:sz w:val="18"/>
                <w:szCs w:val="18"/>
              </w:rPr>
              <w:t>28-232 Łubnice</w:t>
            </w:r>
          </w:p>
        </w:tc>
        <w:tc>
          <w:tcPr>
            <w:tcW w:w="851" w:type="dxa"/>
            <w:vAlign w:val="center"/>
          </w:tcPr>
          <w:p w14:paraId="5D6C92BC" w14:textId="69A32E01" w:rsidR="009E3242" w:rsidRPr="009E3242" w:rsidRDefault="009E3242" w:rsidP="00406CD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9E3242">
              <w:rPr>
                <w:rFonts w:ascii="Verdana" w:hAnsi="Verdana" w:cs="Times New Roman"/>
                <w:sz w:val="18"/>
                <w:szCs w:val="18"/>
              </w:rPr>
              <w:t xml:space="preserve"> 55,09</w:t>
            </w:r>
          </w:p>
        </w:tc>
        <w:tc>
          <w:tcPr>
            <w:tcW w:w="1134" w:type="dxa"/>
            <w:vAlign w:val="center"/>
          </w:tcPr>
          <w:p w14:paraId="29460DD1" w14:textId="77777777" w:rsidR="009E3242" w:rsidRPr="009E3242" w:rsidRDefault="009E3242" w:rsidP="00406CD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9E3242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992" w:type="dxa"/>
            <w:vAlign w:val="center"/>
          </w:tcPr>
          <w:p w14:paraId="7F8CC464" w14:textId="77777777" w:rsidR="009E3242" w:rsidRPr="009E3242" w:rsidRDefault="009E3242" w:rsidP="00406CD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9E3242">
              <w:rPr>
                <w:rFonts w:ascii="Verdana" w:hAnsi="Verdana" w:cs="Times New Roman"/>
                <w:sz w:val="18"/>
                <w:szCs w:val="18"/>
              </w:rPr>
              <w:t xml:space="preserve">  95,09</w:t>
            </w:r>
          </w:p>
        </w:tc>
      </w:tr>
      <w:tr w:rsidR="009E3242" w:rsidRPr="009E3242" w14:paraId="6874D316" w14:textId="77777777" w:rsidTr="00406CDF">
        <w:tc>
          <w:tcPr>
            <w:tcW w:w="993" w:type="dxa"/>
            <w:vAlign w:val="center"/>
          </w:tcPr>
          <w:p w14:paraId="6BC22E25" w14:textId="77777777" w:rsidR="009E3242" w:rsidRPr="009E3242" w:rsidRDefault="009E3242" w:rsidP="00406CD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9E3242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2551" w:type="dxa"/>
            <w:vAlign w:val="center"/>
          </w:tcPr>
          <w:p w14:paraId="13713B94" w14:textId="77777777" w:rsidR="009E3242" w:rsidRPr="009E3242" w:rsidRDefault="009E3242" w:rsidP="00406CDF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9E3242">
              <w:rPr>
                <w:rFonts w:ascii="Verdana" w:hAnsi="Verdana" w:cs="Times New Roman"/>
                <w:b/>
                <w:sz w:val="18"/>
                <w:szCs w:val="18"/>
              </w:rPr>
              <w:t>Syriana Joanna Fisher</w:t>
            </w:r>
          </w:p>
          <w:p w14:paraId="7A07533C" w14:textId="77777777" w:rsidR="009E3242" w:rsidRPr="009E3242" w:rsidRDefault="009E3242" w:rsidP="00406CDF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9E3242">
              <w:rPr>
                <w:rFonts w:ascii="Verdana" w:hAnsi="Verdana" w:cs="Times New Roman"/>
                <w:bCs/>
                <w:sz w:val="18"/>
                <w:szCs w:val="18"/>
              </w:rPr>
              <w:t>Porębskiego 28/17</w:t>
            </w:r>
          </w:p>
          <w:p w14:paraId="5B12DF54" w14:textId="1D76B183" w:rsidR="009E3242" w:rsidRPr="009E3242" w:rsidRDefault="009E3242" w:rsidP="00406CDF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9E3242">
              <w:rPr>
                <w:rFonts w:ascii="Verdana" w:hAnsi="Verdana" w:cs="Times New Roman"/>
                <w:bCs/>
                <w:sz w:val="18"/>
                <w:szCs w:val="18"/>
              </w:rPr>
              <w:t>80-180 Gdańsk</w:t>
            </w:r>
          </w:p>
        </w:tc>
        <w:tc>
          <w:tcPr>
            <w:tcW w:w="851" w:type="dxa"/>
            <w:vAlign w:val="center"/>
          </w:tcPr>
          <w:p w14:paraId="7E0E84A9" w14:textId="77777777" w:rsidR="009E3242" w:rsidRPr="009E3242" w:rsidRDefault="009E3242" w:rsidP="00406CD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9E3242">
              <w:rPr>
                <w:rFonts w:ascii="Verdana" w:hAnsi="Verdana" w:cs="Times New Roman"/>
                <w:sz w:val="18"/>
                <w:szCs w:val="18"/>
              </w:rPr>
              <w:t>54,00</w:t>
            </w:r>
          </w:p>
        </w:tc>
        <w:tc>
          <w:tcPr>
            <w:tcW w:w="1134" w:type="dxa"/>
            <w:vAlign w:val="center"/>
          </w:tcPr>
          <w:p w14:paraId="0E043DDC" w14:textId="77777777" w:rsidR="009E3242" w:rsidRPr="009E3242" w:rsidRDefault="009E3242" w:rsidP="00406CD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9E3242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992" w:type="dxa"/>
            <w:vAlign w:val="center"/>
          </w:tcPr>
          <w:p w14:paraId="53C5DB24" w14:textId="77777777" w:rsidR="009E3242" w:rsidRPr="009E3242" w:rsidRDefault="009E3242" w:rsidP="00406CD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9E3242">
              <w:rPr>
                <w:rFonts w:ascii="Verdana" w:hAnsi="Verdana" w:cs="Times New Roman"/>
                <w:sz w:val="18"/>
                <w:szCs w:val="18"/>
              </w:rPr>
              <w:t xml:space="preserve">  94,00</w:t>
            </w:r>
          </w:p>
        </w:tc>
      </w:tr>
      <w:tr w:rsidR="009E3242" w:rsidRPr="009E3242" w14:paraId="4A013D02" w14:textId="77777777" w:rsidTr="00406CDF">
        <w:tc>
          <w:tcPr>
            <w:tcW w:w="993" w:type="dxa"/>
            <w:vAlign w:val="center"/>
          </w:tcPr>
          <w:p w14:paraId="64D2D91E" w14:textId="77777777" w:rsidR="009E3242" w:rsidRPr="009E3242" w:rsidRDefault="009E3242" w:rsidP="00406CD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9E3242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2551" w:type="dxa"/>
            <w:vAlign w:val="center"/>
          </w:tcPr>
          <w:p w14:paraId="07E043D8" w14:textId="77777777" w:rsidR="009E3242" w:rsidRPr="009E3242" w:rsidRDefault="009E3242" w:rsidP="00406CDF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9E3242">
              <w:rPr>
                <w:rFonts w:ascii="Verdana" w:hAnsi="Verdana" w:cs="Times New Roman"/>
                <w:b/>
                <w:sz w:val="18"/>
                <w:szCs w:val="18"/>
              </w:rPr>
              <w:t>Redicreo Chmiela Sylwestrzak Majda spółka jawna</w:t>
            </w:r>
          </w:p>
          <w:p w14:paraId="4197772E" w14:textId="77777777" w:rsidR="009E3242" w:rsidRPr="009E3242" w:rsidRDefault="009E3242" w:rsidP="00406CDF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9E3242">
              <w:rPr>
                <w:rFonts w:ascii="Verdana" w:hAnsi="Verdana" w:cs="Times New Roman"/>
                <w:bCs/>
                <w:sz w:val="18"/>
                <w:szCs w:val="18"/>
              </w:rPr>
              <w:t xml:space="preserve">Zygmuntowska 12 </w:t>
            </w:r>
          </w:p>
          <w:p w14:paraId="6AC40503" w14:textId="77777777" w:rsidR="009E3242" w:rsidRPr="009E3242" w:rsidRDefault="009E3242" w:rsidP="00406CDF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9E3242">
              <w:rPr>
                <w:rFonts w:ascii="Verdana" w:hAnsi="Verdana" w:cs="Times New Roman"/>
                <w:bCs/>
                <w:sz w:val="18"/>
                <w:szCs w:val="18"/>
              </w:rPr>
              <w:t>31-314 Kraków</w:t>
            </w:r>
          </w:p>
        </w:tc>
        <w:tc>
          <w:tcPr>
            <w:tcW w:w="851" w:type="dxa"/>
            <w:vAlign w:val="center"/>
          </w:tcPr>
          <w:p w14:paraId="7D01341B" w14:textId="77777777" w:rsidR="009E3242" w:rsidRPr="009E3242" w:rsidRDefault="009E3242" w:rsidP="00406CD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9E3242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1134" w:type="dxa"/>
            <w:vAlign w:val="center"/>
          </w:tcPr>
          <w:p w14:paraId="3238DEDA" w14:textId="77777777" w:rsidR="009E3242" w:rsidRPr="009E3242" w:rsidRDefault="009E3242" w:rsidP="00406CD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9E3242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992" w:type="dxa"/>
            <w:vAlign w:val="center"/>
          </w:tcPr>
          <w:p w14:paraId="4ACA3287" w14:textId="77777777" w:rsidR="009E3242" w:rsidRPr="009E3242" w:rsidRDefault="009E3242" w:rsidP="00406CD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9E3242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</w:tr>
      <w:tr w:rsidR="009E3242" w:rsidRPr="009E3242" w14:paraId="660266FA" w14:textId="77777777" w:rsidTr="00406CDF">
        <w:tc>
          <w:tcPr>
            <w:tcW w:w="993" w:type="dxa"/>
            <w:vAlign w:val="center"/>
          </w:tcPr>
          <w:p w14:paraId="2C8E5902" w14:textId="77777777" w:rsidR="009E3242" w:rsidRPr="009E3242" w:rsidRDefault="009E3242" w:rsidP="00406CD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9E3242">
              <w:rPr>
                <w:rFonts w:ascii="Verdana" w:hAnsi="Verdana" w:cs="Times New Roman"/>
                <w:sz w:val="18"/>
                <w:szCs w:val="18"/>
              </w:rPr>
              <w:lastRenderedPageBreak/>
              <w:t>5</w:t>
            </w:r>
          </w:p>
        </w:tc>
        <w:tc>
          <w:tcPr>
            <w:tcW w:w="2551" w:type="dxa"/>
            <w:vAlign w:val="center"/>
          </w:tcPr>
          <w:p w14:paraId="6BF96F0D" w14:textId="77777777" w:rsidR="009E3242" w:rsidRPr="009E3242" w:rsidRDefault="009E3242" w:rsidP="00406CDF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9E3242">
              <w:rPr>
                <w:rFonts w:ascii="Verdana" w:hAnsi="Verdana" w:cs="Times New Roman"/>
                <w:b/>
                <w:sz w:val="18"/>
                <w:szCs w:val="18"/>
              </w:rPr>
              <w:t>AJP Technology sp. z o.o.</w:t>
            </w:r>
          </w:p>
          <w:p w14:paraId="5B2630F2" w14:textId="7C7CF6C2" w:rsidR="009E3242" w:rsidRPr="009E3242" w:rsidRDefault="009E3242" w:rsidP="00406CDF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9E3242">
              <w:rPr>
                <w:rFonts w:ascii="Verdana" w:hAnsi="Verdana" w:cs="Times New Roman"/>
                <w:bCs/>
                <w:sz w:val="18"/>
                <w:szCs w:val="18"/>
              </w:rPr>
              <w:t>Leopolda Staffa 1/11</w:t>
            </w:r>
          </w:p>
          <w:p w14:paraId="63308B0E" w14:textId="77777777" w:rsidR="009E3242" w:rsidRPr="009E3242" w:rsidRDefault="009E3242" w:rsidP="00406CDF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9E3242">
              <w:rPr>
                <w:rFonts w:ascii="Verdana" w:hAnsi="Verdana" w:cs="Times New Roman"/>
                <w:bCs/>
                <w:sz w:val="18"/>
                <w:szCs w:val="18"/>
              </w:rPr>
              <w:t>30-069 Kraków</w:t>
            </w:r>
          </w:p>
        </w:tc>
        <w:tc>
          <w:tcPr>
            <w:tcW w:w="851" w:type="dxa"/>
            <w:vAlign w:val="center"/>
          </w:tcPr>
          <w:p w14:paraId="58537B71" w14:textId="77777777" w:rsidR="009E3242" w:rsidRPr="009E3242" w:rsidRDefault="009E3242" w:rsidP="00406CD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9E3242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1134" w:type="dxa"/>
            <w:vAlign w:val="center"/>
          </w:tcPr>
          <w:p w14:paraId="15B37259" w14:textId="77777777" w:rsidR="009E3242" w:rsidRPr="009E3242" w:rsidRDefault="009E3242" w:rsidP="00406CD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9E3242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992" w:type="dxa"/>
            <w:vAlign w:val="center"/>
          </w:tcPr>
          <w:p w14:paraId="20368113" w14:textId="77777777" w:rsidR="009E3242" w:rsidRPr="009E3242" w:rsidRDefault="009E3242" w:rsidP="00406CD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9E3242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</w:tr>
    </w:tbl>
    <w:p w14:paraId="4A84F18C" w14:textId="77777777" w:rsidR="009E3242" w:rsidRDefault="009E3242" w:rsidP="009E3242">
      <w:pPr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</w:p>
    <w:p w14:paraId="7117AA88" w14:textId="65E62E23" w:rsidR="009E3242" w:rsidRPr="009E3242" w:rsidRDefault="009E3242" w:rsidP="009E3242">
      <w:pPr>
        <w:spacing w:after="200" w:line="276" w:lineRule="auto"/>
        <w:jc w:val="both"/>
        <w:rPr>
          <w:rFonts w:ascii="Verdana" w:eastAsia="Calibri" w:hAnsi="Verdana"/>
          <w:color w:val="000000"/>
          <w:sz w:val="18"/>
          <w:szCs w:val="18"/>
          <w:lang w:eastAsia="en-US"/>
        </w:rPr>
      </w:pPr>
      <w:r w:rsidRPr="009E3242">
        <w:rPr>
          <w:rFonts w:ascii="Verdana" w:eastAsia="Calibri" w:hAnsi="Verdana"/>
          <w:sz w:val="18"/>
          <w:szCs w:val="18"/>
          <w:lang w:eastAsia="en-US"/>
        </w:rPr>
        <w:t xml:space="preserve">*) </w:t>
      </w:r>
      <w:r w:rsidRPr="009E3242">
        <w:rPr>
          <w:rFonts w:ascii="Verdana" w:eastAsia="Calibri" w:hAnsi="Verdana"/>
          <w:color w:val="000000"/>
          <w:sz w:val="18"/>
          <w:szCs w:val="18"/>
          <w:lang w:eastAsia="en-US"/>
        </w:rPr>
        <w:t>Zamawiający nie przyznawał punktów, ponieważ oferta została odrzucona.</w:t>
      </w:r>
    </w:p>
    <w:p w14:paraId="5AF14319" w14:textId="77777777" w:rsidR="00F960D7" w:rsidRPr="009E3242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74A7F34A" w14:textId="77777777" w:rsidR="00F960D7" w:rsidRPr="009E3242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9E3242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745437" w14:textId="77777777" w:rsidR="00A70AF6" w:rsidRDefault="00A70AF6">
      <w:r>
        <w:separator/>
      </w:r>
    </w:p>
  </w:endnote>
  <w:endnote w:type="continuationSeparator" w:id="0">
    <w:p w14:paraId="2F5DBE35" w14:textId="77777777" w:rsidR="00A70AF6" w:rsidRDefault="00A70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B39C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2114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A9E683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A10535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F1E4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B6A41D" w14:textId="77777777" w:rsidR="00A70AF6" w:rsidRDefault="00A70AF6">
      <w:r>
        <w:separator/>
      </w:r>
    </w:p>
  </w:footnote>
  <w:footnote w:type="continuationSeparator" w:id="0">
    <w:p w14:paraId="4A9FD2C5" w14:textId="77777777" w:rsidR="00A70AF6" w:rsidRDefault="00A70A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31C4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E295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6C1C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0AF6"/>
    <w:rsid w:val="00005838"/>
    <w:rsid w:val="00022322"/>
    <w:rsid w:val="00037148"/>
    <w:rsid w:val="00042497"/>
    <w:rsid w:val="000C1E6F"/>
    <w:rsid w:val="000E4E56"/>
    <w:rsid w:val="001A1468"/>
    <w:rsid w:val="001B7815"/>
    <w:rsid w:val="001C31ED"/>
    <w:rsid w:val="001C7513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237DE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756BD"/>
    <w:rsid w:val="008A6C10"/>
    <w:rsid w:val="008E5102"/>
    <w:rsid w:val="00915B9E"/>
    <w:rsid w:val="00952256"/>
    <w:rsid w:val="0097748A"/>
    <w:rsid w:val="009E3242"/>
    <w:rsid w:val="009F0E5C"/>
    <w:rsid w:val="00A029B8"/>
    <w:rsid w:val="00A17CDB"/>
    <w:rsid w:val="00A70AF6"/>
    <w:rsid w:val="00AA02AC"/>
    <w:rsid w:val="00B32D12"/>
    <w:rsid w:val="00B464D3"/>
    <w:rsid w:val="00B80BC8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  <w:rsid w:val="00FF0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EBAED2"/>
  <w15:chartTrackingRefBased/>
  <w15:docId w15:val="{D870CF2C-B72E-4B61-AFE4-6086F935A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9E3242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247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6</cp:revision>
  <cp:lastPrinted>1899-12-31T23:00:00Z</cp:lastPrinted>
  <dcterms:created xsi:type="dcterms:W3CDTF">2025-02-25T11:32:00Z</dcterms:created>
  <dcterms:modified xsi:type="dcterms:W3CDTF">2025-02-25T11:39:00Z</dcterms:modified>
</cp:coreProperties>
</file>