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855215" w:rsidRPr="00855215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55215" w:rsidRPr="00C14101" w:rsidTr="006B551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55215" w:rsidRPr="00C14101" w:rsidRDefault="00855215" w:rsidP="006B5519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855215" w:rsidRPr="00C14101" w:rsidRDefault="00855215" w:rsidP="006B5519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855215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855215" w:rsidRPr="00C14101" w:rsidRDefault="00855215" w:rsidP="006B55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855215" w:rsidRPr="00C14101" w:rsidRDefault="00855215" w:rsidP="006B55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855215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85521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5521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gazów medycznych, technicznych wraz z ciekłym azotem medycznym, gazów specjalnych oraz dzierżawą zbiornika ciekłego tlenu  medycznego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55215" w:rsidRPr="00D62E6E" w:rsidTr="006B5519">
        <w:tc>
          <w:tcPr>
            <w:tcW w:w="2269" w:type="dxa"/>
            <w:shd w:val="clear" w:color="auto" w:fill="auto"/>
          </w:tcPr>
          <w:p w:rsidR="00855215" w:rsidRPr="00D62E6E" w:rsidRDefault="00855215" w:rsidP="006B551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55215" w:rsidRPr="00D62E6E" w:rsidRDefault="00855215" w:rsidP="006B551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5521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SZP-271-6/25</w:t>
            </w:r>
          </w:p>
        </w:tc>
      </w:tr>
    </w:tbl>
    <w:p w:rsidR="00BC121E" w:rsidRDefault="00855215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855215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55215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40CFD" w:rsidRDefault="00B40CFD">
      <w:r>
        <w:separator/>
      </w:r>
    </w:p>
  </w:endnote>
  <w:endnote w:type="continuationSeparator" w:id="0">
    <w:p w:rsidR="00B40CFD" w:rsidRDefault="00B40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55215" w:rsidRDefault="008552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40CFD" w:rsidRDefault="00B40CFD">
      <w:r>
        <w:separator/>
      </w:r>
    </w:p>
  </w:footnote>
  <w:footnote w:type="continuationSeparator" w:id="0">
    <w:p w:rsidR="00B40CFD" w:rsidRDefault="00B40C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55215" w:rsidRDefault="008552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55215" w:rsidRDefault="008552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55215" w:rsidRDefault="008552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8130547">
    <w:abstractNumId w:val="13"/>
  </w:num>
  <w:num w:numId="2" w16cid:durableId="1887831395">
    <w:abstractNumId w:val="0"/>
  </w:num>
  <w:num w:numId="3" w16cid:durableId="1535382378">
    <w:abstractNumId w:val="11"/>
  </w:num>
  <w:num w:numId="4" w16cid:durableId="1887989762">
    <w:abstractNumId w:val="8"/>
  </w:num>
  <w:num w:numId="5" w16cid:durableId="1459448212">
    <w:abstractNumId w:val="7"/>
  </w:num>
  <w:num w:numId="6" w16cid:durableId="865827430">
    <w:abstractNumId w:val="1"/>
  </w:num>
  <w:num w:numId="7" w16cid:durableId="2036425574">
    <w:abstractNumId w:val="6"/>
  </w:num>
  <w:num w:numId="8" w16cid:durableId="64644299">
    <w:abstractNumId w:val="3"/>
  </w:num>
  <w:num w:numId="9" w16cid:durableId="2112819127">
    <w:abstractNumId w:val="2"/>
  </w:num>
  <w:num w:numId="10" w16cid:durableId="479536702">
    <w:abstractNumId w:val="5"/>
  </w:num>
  <w:num w:numId="11" w16cid:durableId="1260334027">
    <w:abstractNumId w:val="10"/>
  </w:num>
  <w:num w:numId="12" w16cid:durableId="1317418382">
    <w:abstractNumId w:val="4"/>
  </w:num>
  <w:num w:numId="13" w16cid:durableId="1070231047">
    <w:abstractNumId w:val="9"/>
  </w:num>
  <w:num w:numId="14" w16cid:durableId="15893445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0CFD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3732"/>
    <w:rsid w:val="007951AD"/>
    <w:rsid w:val="007D36CE"/>
    <w:rsid w:val="008032C1"/>
    <w:rsid w:val="00844A96"/>
    <w:rsid w:val="008460DE"/>
    <w:rsid w:val="00855215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0CFD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E3CA9C2-A839-40D1-A993-1815EB8FF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2</cp:revision>
  <cp:lastPrinted>2010-01-07T09:39:00Z</cp:lastPrinted>
  <dcterms:created xsi:type="dcterms:W3CDTF">2025-02-21T12:45:00Z</dcterms:created>
  <dcterms:modified xsi:type="dcterms:W3CDTF">2025-02-21T12:45:00Z</dcterms:modified>
</cp:coreProperties>
</file>