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5303" w14:textId="3879D84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868F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D9652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50AFC9D" w14:textId="77777777" w:rsidR="006676AE" w:rsidRPr="0012157F" w:rsidRDefault="002236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367E">
        <w:rPr>
          <w:rFonts w:ascii="Arial" w:hAnsi="Arial" w:cs="Arial"/>
        </w:rPr>
        <w:t>Szpital Specjalistyczny im. Stefana Żeromskiego SPZOZ w Krakowie</w:t>
      </w:r>
    </w:p>
    <w:p w14:paraId="3189CC5B" w14:textId="77777777" w:rsidR="006676AE" w:rsidRPr="0012157F" w:rsidRDefault="002236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2367E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22367E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E71972D" w14:textId="77777777" w:rsidR="00F90CD1" w:rsidRDefault="0022367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2367E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22367E">
        <w:rPr>
          <w:rFonts w:ascii="Arial" w:hAnsi="Arial" w:cs="Arial"/>
        </w:rPr>
        <w:t>Kraków</w:t>
      </w:r>
    </w:p>
    <w:p w14:paraId="36C1643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2DE3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F8FB36D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E211777" w14:textId="77777777" w:rsidTr="0018769E">
        <w:tc>
          <w:tcPr>
            <w:tcW w:w="2800" w:type="dxa"/>
            <w:shd w:val="clear" w:color="auto" w:fill="auto"/>
          </w:tcPr>
          <w:p w14:paraId="26E352F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F3671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C6932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08293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27B3ACF" w14:textId="77777777" w:rsidTr="0018769E">
        <w:tc>
          <w:tcPr>
            <w:tcW w:w="2800" w:type="dxa"/>
            <w:shd w:val="clear" w:color="auto" w:fill="auto"/>
          </w:tcPr>
          <w:p w14:paraId="468E01D4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0E8F47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F63F0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DD07A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8BBFF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367E" w:rsidRPr="0012157F" w14:paraId="14525356" w14:textId="77777777" w:rsidTr="000B01BE">
        <w:tc>
          <w:tcPr>
            <w:tcW w:w="9104" w:type="dxa"/>
            <w:shd w:val="clear" w:color="auto" w:fill="D9D9D9"/>
          </w:tcPr>
          <w:p w14:paraId="28501304" w14:textId="77777777" w:rsidR="0022367E" w:rsidRPr="0012157F" w:rsidRDefault="0022367E" w:rsidP="000B01B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F65859" w14:textId="77777777" w:rsidR="0022367E" w:rsidRPr="0012157F" w:rsidRDefault="0022367E" w:rsidP="000B01B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2367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FA80447" w14:textId="77777777" w:rsidR="0022367E" w:rsidRPr="00612283" w:rsidRDefault="0022367E" w:rsidP="000B01B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BB90F9A" w14:textId="77777777" w:rsidR="0022367E" w:rsidRPr="00612283" w:rsidRDefault="0022367E" w:rsidP="000B01B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59871CC" w14:textId="77777777" w:rsidR="0022367E" w:rsidRPr="0012157F" w:rsidRDefault="0022367E" w:rsidP="000B01B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553D4D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6CC7F00" w14:textId="77777777" w:rsidTr="0018769E">
        <w:tc>
          <w:tcPr>
            <w:tcW w:w="2269" w:type="dxa"/>
            <w:shd w:val="clear" w:color="auto" w:fill="auto"/>
          </w:tcPr>
          <w:p w14:paraId="6C1A458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EB2A8F" w14:textId="77777777" w:rsidR="002578E4" w:rsidRPr="00A2540E" w:rsidRDefault="0022367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3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gazów medycznych, technicznych wraz z ciekłym azotem medycznym, gazów specjalnych oraz dzierżawą zbiornika ciekłego tlenu  medycznego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367E" w:rsidRPr="00A2540E" w14:paraId="32629F59" w14:textId="77777777" w:rsidTr="000B01BE">
        <w:tc>
          <w:tcPr>
            <w:tcW w:w="2269" w:type="dxa"/>
            <w:shd w:val="clear" w:color="auto" w:fill="auto"/>
          </w:tcPr>
          <w:p w14:paraId="2E30EEAE" w14:textId="77777777" w:rsidR="0022367E" w:rsidRPr="00A2540E" w:rsidRDefault="0022367E" w:rsidP="000B01B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414E39" w14:textId="77777777" w:rsidR="0022367E" w:rsidRPr="00A2540E" w:rsidRDefault="0022367E" w:rsidP="000B01B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36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SZP-271-6/25</w:t>
            </w:r>
          </w:p>
        </w:tc>
      </w:tr>
    </w:tbl>
    <w:p w14:paraId="0C87ED7B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5AE3A7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2367E" w:rsidRPr="0022367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D6B8C0C" w14:textId="77777777" w:rsidTr="00650D6C">
        <w:tc>
          <w:tcPr>
            <w:tcW w:w="9104" w:type="dxa"/>
            <w:shd w:val="clear" w:color="auto" w:fill="D9D9D9"/>
          </w:tcPr>
          <w:p w14:paraId="180686B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1E89994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5887DA" w14:textId="77777777" w:rsidR="0022367E" w:rsidRPr="00992BD8" w:rsidRDefault="0022367E" w:rsidP="0022367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6607BCE" w14:textId="77777777" w:rsidR="002426FF" w:rsidRPr="00A44833" w:rsidRDefault="0022367E" w:rsidP="0022367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E7A5DDC" w14:textId="77777777" w:rsidR="0022367E" w:rsidRPr="00A44833" w:rsidRDefault="0022367E" w:rsidP="0022367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76F9A77" w14:textId="77777777" w:rsidR="0022367E" w:rsidRPr="0012157F" w:rsidRDefault="0022367E" w:rsidP="0022367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F857D07" w14:textId="77777777" w:rsidR="0022367E" w:rsidRPr="0012157F" w:rsidRDefault="0022367E" w:rsidP="0022367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F1A5F6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1CB58A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1159F4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58CCDC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BFE4E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BC3013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2C73C25" w14:textId="77777777" w:rsidTr="00CD4DD1">
        <w:tc>
          <w:tcPr>
            <w:tcW w:w="9104" w:type="dxa"/>
            <w:shd w:val="clear" w:color="auto" w:fill="D9D9D9"/>
          </w:tcPr>
          <w:p w14:paraId="378D4CC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05B26B7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3C8255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1B0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013E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2367E" w:rsidRPr="0012157F" w14:paraId="3B51F459" w14:textId="77777777" w:rsidTr="000B01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2D36" w14:textId="77777777" w:rsidR="0022367E" w:rsidRPr="0012157F" w:rsidRDefault="0022367E" w:rsidP="000B01B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36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54F3" w14:textId="77777777" w:rsidR="0022367E" w:rsidRPr="0012157F" w:rsidRDefault="0022367E" w:rsidP="000B01B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367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6ACAA11" w14:textId="77777777" w:rsidR="0022367E" w:rsidRPr="0022367E" w:rsidRDefault="0022367E" w:rsidP="000B01B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367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 )  - dotyczy Grupy 1 i 2. </w:t>
            </w:r>
          </w:p>
          <w:p w14:paraId="59054C6E" w14:textId="77777777" w:rsidR="0022367E" w:rsidRPr="0012157F" w:rsidRDefault="0022367E" w:rsidP="000B01B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367E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5217D2B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6FCD01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BC8C37F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000CCC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BBFE59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C198E4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B74DE1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D78E21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18635A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4C4B1A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8DFAB22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6D78832" w14:textId="77777777" w:rsidTr="00CD4DD1">
        <w:tc>
          <w:tcPr>
            <w:tcW w:w="9104" w:type="dxa"/>
            <w:shd w:val="clear" w:color="auto" w:fill="D9D9D9"/>
          </w:tcPr>
          <w:p w14:paraId="47B506E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908E54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F9ECD26" w14:textId="77777777" w:rsidTr="00847232">
        <w:tc>
          <w:tcPr>
            <w:tcW w:w="9104" w:type="dxa"/>
            <w:shd w:val="clear" w:color="auto" w:fill="D9D9D9"/>
          </w:tcPr>
          <w:p w14:paraId="65B0EDC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310D3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D3B0D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2352AF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CBDF1F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F7647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D6391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591DF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DF7B2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853D2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6879F7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BFC743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F03247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3039D" w14:textId="77777777" w:rsidR="00F65D1E" w:rsidRDefault="00F65D1E" w:rsidP="0038231F">
      <w:pPr>
        <w:spacing w:after="0" w:line="240" w:lineRule="auto"/>
      </w:pPr>
      <w:r>
        <w:separator/>
      </w:r>
    </w:p>
  </w:endnote>
  <w:endnote w:type="continuationSeparator" w:id="0">
    <w:p w14:paraId="448F23A0" w14:textId="77777777" w:rsidR="00F65D1E" w:rsidRDefault="00F65D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D96B6" w14:textId="77777777" w:rsidR="0022367E" w:rsidRDefault="002236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CE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193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33C44" w14:textId="77777777" w:rsidR="0022367E" w:rsidRDefault="002236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9E150" w14:textId="77777777" w:rsidR="00F65D1E" w:rsidRDefault="00F65D1E" w:rsidP="0038231F">
      <w:pPr>
        <w:spacing w:after="0" w:line="240" w:lineRule="auto"/>
      </w:pPr>
      <w:r>
        <w:separator/>
      </w:r>
    </w:p>
  </w:footnote>
  <w:footnote w:type="continuationSeparator" w:id="0">
    <w:p w14:paraId="690DB770" w14:textId="77777777" w:rsidR="00F65D1E" w:rsidRDefault="00F65D1E" w:rsidP="0038231F">
      <w:pPr>
        <w:spacing w:after="0" w:line="240" w:lineRule="auto"/>
      </w:pPr>
      <w:r>
        <w:continuationSeparator/>
      </w:r>
    </w:p>
  </w:footnote>
  <w:footnote w:id="1">
    <w:p w14:paraId="6C69ECF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B5684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6F030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D4E29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D21A" w14:textId="77777777" w:rsidR="0022367E" w:rsidRDefault="00223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CC2BC" w14:textId="77777777" w:rsidR="0022367E" w:rsidRDefault="00223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0C08E" w14:textId="77777777" w:rsidR="0022367E" w:rsidRDefault="002236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239377">
    <w:abstractNumId w:val="11"/>
  </w:num>
  <w:num w:numId="2" w16cid:durableId="1448696906">
    <w:abstractNumId w:val="0"/>
  </w:num>
  <w:num w:numId="3" w16cid:durableId="1407147452">
    <w:abstractNumId w:val="10"/>
  </w:num>
  <w:num w:numId="4" w16cid:durableId="1001272750">
    <w:abstractNumId w:val="13"/>
  </w:num>
  <w:num w:numId="5" w16cid:durableId="393771660">
    <w:abstractNumId w:val="12"/>
  </w:num>
  <w:num w:numId="6" w16cid:durableId="427652010">
    <w:abstractNumId w:val="9"/>
  </w:num>
  <w:num w:numId="7" w16cid:durableId="301156566">
    <w:abstractNumId w:val="1"/>
  </w:num>
  <w:num w:numId="8" w16cid:durableId="2021466410">
    <w:abstractNumId w:val="6"/>
  </w:num>
  <w:num w:numId="9" w16cid:durableId="1866550895">
    <w:abstractNumId w:val="4"/>
  </w:num>
  <w:num w:numId="10" w16cid:durableId="778643342">
    <w:abstractNumId w:val="7"/>
  </w:num>
  <w:num w:numId="11" w16cid:durableId="430400514">
    <w:abstractNumId w:val="5"/>
  </w:num>
  <w:num w:numId="12" w16cid:durableId="2073459530">
    <w:abstractNumId w:val="8"/>
  </w:num>
  <w:num w:numId="13" w16cid:durableId="132796514">
    <w:abstractNumId w:val="3"/>
  </w:num>
  <w:num w:numId="14" w16cid:durableId="188420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D1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367E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8F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5D1E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E1AC6"/>
  <w15:docId w15:val="{F7BB02D9-0142-4A1F-8A64-2BBB1CB6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840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2025-02-21T12:47:00Z</dcterms:created>
  <dcterms:modified xsi:type="dcterms:W3CDTF">2025-02-24T10:34:00Z</dcterms:modified>
</cp:coreProperties>
</file>