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879F0" w14:textId="77777777" w:rsidR="005F6C0B" w:rsidRPr="00240E71" w:rsidRDefault="00100D70" w:rsidP="005F6C0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762B0E0">
          <v:roundrect id="_x0000_s1027" style="position:absolute;left:0;text-align:left;margin-left:-25.5pt;margin-top:-13.15pt;width:162pt;height:1in;z-index:251658240" arcsize="10923f"/>
        </w:pict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 w:rsidRPr="004C278E">
        <w:rPr>
          <w:rFonts w:ascii="Times New Roman" w:hAnsi="Times New Roman"/>
        </w:rPr>
        <w:t xml:space="preserve">Załącznik nr </w:t>
      </w:r>
      <w:r w:rsidR="005F6C0B">
        <w:rPr>
          <w:rFonts w:ascii="Times New Roman" w:hAnsi="Times New Roman"/>
        </w:rPr>
        <w:t>1</w:t>
      </w:r>
    </w:p>
    <w:p w14:paraId="4BDAA9B4" w14:textId="77777777" w:rsidR="005F6C0B" w:rsidRDefault="005F6C0B" w:rsidP="005F6C0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EAD3D1A" w14:textId="77777777" w:rsidR="005F6C0B" w:rsidRPr="0022732C" w:rsidRDefault="005F6C0B" w:rsidP="005F6C0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70DD8B2" w14:textId="77777777" w:rsidR="005F6C0B" w:rsidRDefault="005F6C0B" w:rsidP="005F6C0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3F2517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67ECA15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91B6298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AA22853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9F1E073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F3C95FB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5252C833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CD73CD8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8460F05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2BB29E1" w14:textId="77777777" w:rsidR="005F6C0B" w:rsidRDefault="005F6C0B" w:rsidP="005F6C0B">
      <w:pPr>
        <w:spacing w:line="360" w:lineRule="auto"/>
      </w:pPr>
      <w:r>
        <w:t>Do: Nazwa i siedziba Zamawiającego:</w:t>
      </w:r>
    </w:p>
    <w:p w14:paraId="51426857" w14:textId="77777777" w:rsidR="005F6C0B" w:rsidRPr="00C35C8C" w:rsidRDefault="005F6C0B" w:rsidP="005F6C0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BA9B602" w14:textId="77777777" w:rsidR="005F6C0B" w:rsidRPr="00C35C8C" w:rsidRDefault="005F6C0B" w:rsidP="005F6C0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8B853DA" w14:textId="77777777" w:rsidR="005F6C0B" w:rsidRDefault="005F6C0B" w:rsidP="005F6C0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275A60B" w14:textId="77777777" w:rsidR="005F6C0B" w:rsidRDefault="005F6C0B" w:rsidP="005F6C0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466FB14A" w14:textId="77777777" w:rsidR="005F6C0B" w:rsidRDefault="005F6C0B" w:rsidP="005F6C0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45F12DB0" w14:textId="77777777" w:rsidR="005F6C0B" w:rsidRDefault="005F6C0B" w:rsidP="005F6C0B">
      <w:pPr>
        <w:ind w:firstLine="3969"/>
        <w:rPr>
          <w:b/>
        </w:rPr>
      </w:pPr>
    </w:p>
    <w:p w14:paraId="50728F8E" w14:textId="0185C5A2" w:rsidR="005F6C0B" w:rsidRDefault="005F6C0B" w:rsidP="005F6C0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 xml:space="preserve">Dostawa </w:t>
      </w:r>
      <w:r>
        <w:rPr>
          <w:b/>
        </w:rPr>
        <w:t xml:space="preserve">wyposażenia do młynka planetarnego </w:t>
      </w:r>
      <w:r w:rsidRPr="002F43F1">
        <w:rPr>
          <w:b/>
        </w:rPr>
        <w:t xml:space="preserve">na potrzeby </w:t>
      </w:r>
      <w:proofErr w:type="spellStart"/>
      <w:r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DE-dzp.272-76/24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F6C0B" w:rsidRPr="002A16E2" w14:paraId="2F0D4300" w14:textId="77777777" w:rsidTr="007C01F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CBECD2" w14:textId="77777777" w:rsidR="005F6C0B" w:rsidRPr="002A16E2" w:rsidRDefault="005F6C0B" w:rsidP="007C01F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4918C5" w14:textId="77777777" w:rsidR="005F6C0B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2E48075F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1C4F9E22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7230EE" w14:textId="77777777" w:rsidR="005F6C0B" w:rsidRPr="0084309D" w:rsidRDefault="005F6C0B" w:rsidP="007C01F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CBE53C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12639A4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E1261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941037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03F0D48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ED744C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9936C3D" w14:textId="77777777" w:rsidR="005F6C0B" w:rsidRPr="008A2B7D" w:rsidRDefault="005F6C0B" w:rsidP="007C01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7AC37D4" w14:textId="77777777" w:rsidR="005F6C0B" w:rsidRPr="008A2B7D" w:rsidRDefault="005F6C0B" w:rsidP="007C0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E6876B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AE6180B" w14:textId="77777777" w:rsidR="005F6C0B" w:rsidRPr="008A2B7D" w:rsidRDefault="005F6C0B" w:rsidP="007C01F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83547B8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F6C0B" w:rsidRPr="002A16E2" w14:paraId="2B963F84" w14:textId="77777777" w:rsidTr="007C01F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D012DF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70AD83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D2C6A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DD6B2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022BA1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50857A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1D4DD8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403DF9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F6C0B" w:rsidRPr="002A16E2" w14:paraId="3D36FA84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0F7E6C" w14:textId="77777777" w:rsidR="005F6C0B" w:rsidRPr="002A16E2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DC68" w14:textId="2B490A40" w:rsidR="005F6C0B" w:rsidRPr="00125021" w:rsidRDefault="005F6C0B" w:rsidP="007C01F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Komora mieląca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868D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CA55" w14:textId="789678A3" w:rsidR="005F6C0B" w:rsidRPr="00F55968" w:rsidRDefault="005F6C0B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E323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A1C2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158CD5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C89CDF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489BC265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9EC6EA" w14:textId="1A7D7961" w:rsidR="005F6C0B" w:rsidRPr="002A16E2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F4CB" w14:textId="408D694B" w:rsidR="005F6C0B" w:rsidRDefault="005F6C0B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Mielnik – kule o średnicy 5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FE43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4D79" w14:textId="584E62BB" w:rsidR="005F6C0B" w:rsidRDefault="005F6C0B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DB78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737E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0E8E01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6A7F21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52EEA14E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DE0663" w14:textId="27AF1736" w:rsidR="005F6C0B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E3A5" w14:textId="24461216" w:rsidR="005F6C0B" w:rsidRDefault="005F6C0B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Mielnik – kule o średnicy 10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2F6C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0D16" w14:textId="3367F1F6" w:rsidR="005F6C0B" w:rsidRDefault="005F6C0B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F071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E4A9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D3F76A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C79D6A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42C7A136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756B50" w14:textId="7F806490" w:rsidR="005F6C0B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D453" w14:textId="2EDE285D" w:rsidR="005F6C0B" w:rsidRDefault="00100D70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Uszczelki sylikonowe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3C15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9DA" w14:textId="5476B482" w:rsidR="005F6C0B" w:rsidRDefault="00100D70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7370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5119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C41BDF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6E3A83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1C672B3D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5115C9" w14:textId="4AA94945" w:rsidR="005F6C0B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C159" w14:textId="6F3DBA95" w:rsidR="005F6C0B" w:rsidRDefault="00100D70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Uszczelki silikonowe do misek mielących istniejącego młynka P7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3A97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82BA" w14:textId="3A8DA047" w:rsidR="005F6C0B" w:rsidRDefault="00100D70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0B89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6B2C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2E601D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29E5F2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0DC734C9" w14:textId="77777777" w:rsidTr="007C01F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57C30" w14:textId="77777777" w:rsidR="005F6C0B" w:rsidRDefault="005F6C0B" w:rsidP="007C01F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BE9F5EE" w14:textId="77777777" w:rsidR="005F6C0B" w:rsidRDefault="005F6C0B" w:rsidP="007C01FD">
            <w:pPr>
              <w:ind w:right="425"/>
              <w:rPr>
                <w:sz w:val="22"/>
                <w:szCs w:val="22"/>
              </w:rPr>
            </w:pPr>
          </w:p>
          <w:p w14:paraId="598CAA04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  <w:p w14:paraId="046338E5" w14:textId="77777777" w:rsidR="005F6C0B" w:rsidRDefault="005F6C0B" w:rsidP="007C01F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D8A49B5" w14:textId="77777777" w:rsidR="005F6C0B" w:rsidRPr="002A16E2" w:rsidRDefault="005F6C0B" w:rsidP="007C01F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9E83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DFE7DF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F3F96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7A3DA39F" w14:textId="77777777" w:rsidTr="007C01F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40CDF3" w14:textId="77777777" w:rsidR="005F6C0B" w:rsidRPr="002A16E2" w:rsidRDefault="005F6C0B" w:rsidP="007C01F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729AF55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  <w:p w14:paraId="6538115D" w14:textId="77777777" w:rsidR="005F6C0B" w:rsidRPr="002A16E2" w:rsidRDefault="005F6C0B" w:rsidP="007C01F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2FF138C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B7E0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A3FA4C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C5FB11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9BB12E8" w14:textId="77777777" w:rsidR="005F6C0B" w:rsidRPr="00FB1B4F" w:rsidRDefault="005F6C0B" w:rsidP="005F6C0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129C6" w14:textId="77777777" w:rsidR="005F6C0B" w:rsidRPr="00FB1B4F" w:rsidRDefault="005F6C0B" w:rsidP="005F6C0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B3C3C16" w14:textId="77777777" w:rsidR="005F6C0B" w:rsidRPr="00FB1B4F" w:rsidRDefault="005F6C0B" w:rsidP="005F6C0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0DA09CF" w14:textId="77777777" w:rsidR="005F6C0B" w:rsidRDefault="005F6C0B" w:rsidP="005F6C0B">
      <w:pPr>
        <w:pStyle w:val="Tekstpodstawowy"/>
      </w:pPr>
      <w:r>
        <w:t>Powyższa cena zawiera  podatek VAT w wysokości 23% tj.…………………….PLN</w:t>
      </w:r>
    </w:p>
    <w:p w14:paraId="37B720AB" w14:textId="77777777" w:rsidR="005F6C0B" w:rsidRDefault="005F6C0B" w:rsidP="005F6C0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………………. dni od daty podpisania umowy</w:t>
      </w:r>
      <w:r>
        <w:rPr>
          <w:b/>
          <w:bCs/>
        </w:rPr>
        <w:t xml:space="preserve">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076D0B21" w14:textId="77777777" w:rsidR="005F6C0B" w:rsidRPr="000552C2" w:rsidRDefault="005F6C0B" w:rsidP="005F6C0B">
      <w:pPr>
        <w:widowControl w:val="0"/>
        <w:spacing w:line="360" w:lineRule="auto"/>
        <w:ind w:right="1"/>
        <w:jc w:val="both"/>
        <w:rPr>
          <w:b/>
          <w:bCs/>
        </w:rPr>
      </w:pPr>
    </w:p>
    <w:p w14:paraId="18BCA6AC" w14:textId="77777777" w:rsidR="005F6C0B" w:rsidRPr="00FE545C" w:rsidRDefault="005F6C0B" w:rsidP="005F6C0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852E556" w14:textId="77777777" w:rsidR="005F6C0B" w:rsidRPr="00FE545C" w:rsidRDefault="005F6C0B" w:rsidP="005F6C0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F34C758" w14:textId="77777777" w:rsidR="005F6C0B" w:rsidRDefault="005F6C0B" w:rsidP="005F6C0B">
      <w:pPr>
        <w:jc w:val="both"/>
        <w:rPr>
          <w:sz w:val="18"/>
          <w:szCs w:val="18"/>
        </w:rPr>
      </w:pPr>
    </w:p>
    <w:p w14:paraId="66D05029" w14:textId="77777777" w:rsidR="005F6C0B" w:rsidRPr="002A16E2" w:rsidRDefault="005F6C0B" w:rsidP="005F6C0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0A022E3" w14:textId="77777777" w:rsidR="005F6C0B" w:rsidRPr="002A16E2" w:rsidRDefault="005F6C0B" w:rsidP="005F6C0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A67512D" w14:textId="77777777" w:rsidR="005F6C0B" w:rsidRDefault="005F6C0B" w:rsidP="005F6C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8A22F12" w14:textId="77777777" w:rsidR="005F6C0B" w:rsidRPr="003E2056" w:rsidRDefault="005F6C0B" w:rsidP="005F6C0B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F4ABF8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76082F" w14:textId="77777777" w:rsidR="005F6C0B" w:rsidRPr="002A16E2" w:rsidRDefault="005F6C0B" w:rsidP="005F6C0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24CAAB" w14:textId="77777777" w:rsidR="005F6C0B" w:rsidRPr="002A16E2" w:rsidRDefault="005F6C0B" w:rsidP="005F6C0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7FC28E" w14:textId="77777777" w:rsidR="005F6C0B" w:rsidRPr="002A16E2" w:rsidRDefault="005F6C0B" w:rsidP="005F6C0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6C0B" w:rsidRPr="002A16E2" w14:paraId="4658F6AB" w14:textId="77777777" w:rsidTr="007C01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7C9E2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8A629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43B628A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01456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F6C0B" w:rsidRPr="002A16E2" w14:paraId="6A38B38D" w14:textId="77777777" w:rsidTr="007C01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BC647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26890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21CD3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6C0B" w:rsidRPr="002A16E2" w14:paraId="75CA64BB" w14:textId="77777777" w:rsidTr="007C01F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D0D74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9DDD3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FDAD1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874DD8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1C257AD" w14:textId="77777777" w:rsidR="005F6C0B" w:rsidRPr="002A16E2" w:rsidRDefault="005F6C0B" w:rsidP="005F6C0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7AA333B" w14:textId="77777777" w:rsidR="005F6C0B" w:rsidRPr="002A16E2" w:rsidRDefault="005F6C0B" w:rsidP="005F6C0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77C3ECC" w14:textId="77777777" w:rsidR="005F6C0B" w:rsidRPr="002A16E2" w:rsidRDefault="005F6C0B" w:rsidP="005F6C0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481BBDA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0106653" w14:textId="77777777" w:rsidR="005F6C0B" w:rsidRPr="002A16E2" w:rsidRDefault="005F6C0B" w:rsidP="005F6C0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32469B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3CB9AF3" w14:textId="77777777" w:rsidR="005F6C0B" w:rsidRPr="002A16E2" w:rsidRDefault="005F6C0B" w:rsidP="005F6C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50432AC" w14:textId="77777777" w:rsidR="005F6C0B" w:rsidRPr="002A16E2" w:rsidRDefault="005F6C0B" w:rsidP="005F6C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D18B485" w14:textId="77777777" w:rsidR="005F6C0B" w:rsidRPr="00F47191" w:rsidRDefault="005F6C0B" w:rsidP="005F6C0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7D22976" w14:textId="77777777" w:rsidR="005F6C0B" w:rsidRPr="002171F4" w:rsidRDefault="005F6C0B" w:rsidP="005F6C0B"/>
    <w:p w14:paraId="448D50DC" w14:textId="77777777" w:rsidR="005F6C0B" w:rsidRPr="005C1AEA" w:rsidRDefault="005F6C0B" w:rsidP="005F6C0B"/>
    <w:p w14:paraId="7C63DC36" w14:textId="77777777" w:rsidR="005F6C0B" w:rsidRPr="009962AD" w:rsidRDefault="005F6C0B" w:rsidP="005F6C0B"/>
    <w:p w14:paraId="1E041116" w14:textId="77777777" w:rsidR="005F6C0B" w:rsidRPr="003605D0" w:rsidRDefault="005F6C0B" w:rsidP="005F6C0B"/>
    <w:p w14:paraId="4502AD24" w14:textId="77777777" w:rsidR="00FE545C" w:rsidRPr="005F6C0B" w:rsidRDefault="00FE545C" w:rsidP="005F6C0B"/>
    <w:sectPr w:rsidR="00FE545C" w:rsidRPr="005F6C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37FAF" w14:textId="77777777" w:rsidR="00C3589D" w:rsidRDefault="00C3589D">
      <w:r>
        <w:separator/>
      </w:r>
    </w:p>
  </w:endnote>
  <w:endnote w:type="continuationSeparator" w:id="0">
    <w:p w14:paraId="6E63E42B" w14:textId="77777777" w:rsidR="00C3589D" w:rsidRDefault="00C35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F039" w14:textId="77777777" w:rsidR="00E20CAA" w:rsidRDefault="00E20C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031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3FC3C" w14:textId="77777777" w:rsidR="00E20CAA" w:rsidRDefault="00E20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8B389" w14:textId="77777777" w:rsidR="00C3589D" w:rsidRDefault="00C3589D">
      <w:r>
        <w:separator/>
      </w:r>
    </w:p>
  </w:footnote>
  <w:footnote w:type="continuationSeparator" w:id="0">
    <w:p w14:paraId="59A7E79B" w14:textId="77777777" w:rsidR="00C3589D" w:rsidRDefault="00C35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E7B31" w14:textId="77777777" w:rsidR="00E20CAA" w:rsidRDefault="00E20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2E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F151" w14:textId="77777777" w:rsidR="00E20CAA" w:rsidRDefault="00E20C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88233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59651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2204477">
    <w:abstractNumId w:val="0"/>
  </w:num>
  <w:num w:numId="4" w16cid:durableId="36861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89D"/>
    <w:rsid w:val="00012286"/>
    <w:rsid w:val="000704FC"/>
    <w:rsid w:val="00071CCC"/>
    <w:rsid w:val="000B731D"/>
    <w:rsid w:val="000C0107"/>
    <w:rsid w:val="000D6134"/>
    <w:rsid w:val="000E09C7"/>
    <w:rsid w:val="000F6589"/>
    <w:rsid w:val="00100D70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6C0B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CA1"/>
    <w:rsid w:val="008F1C66"/>
    <w:rsid w:val="00970FE4"/>
    <w:rsid w:val="00A0022B"/>
    <w:rsid w:val="00A346FE"/>
    <w:rsid w:val="00A47B4D"/>
    <w:rsid w:val="00A83018"/>
    <w:rsid w:val="00B774DC"/>
    <w:rsid w:val="00C3589D"/>
    <w:rsid w:val="00C969A6"/>
    <w:rsid w:val="00CA7D36"/>
    <w:rsid w:val="00D24208"/>
    <w:rsid w:val="00D60C38"/>
    <w:rsid w:val="00D66893"/>
    <w:rsid w:val="00D90ACB"/>
    <w:rsid w:val="00DC1500"/>
    <w:rsid w:val="00E20CA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E306A06"/>
  <w15:chartTrackingRefBased/>
  <w15:docId w15:val="{2C18576C-3887-409A-AD67-CF5C3AD6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C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563</Words>
  <Characters>4315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2025-02-11T11:47:00Z</cp:lastPrinted>
  <dcterms:created xsi:type="dcterms:W3CDTF">2025-02-11T11:58:00Z</dcterms:created>
  <dcterms:modified xsi:type="dcterms:W3CDTF">2025-02-11T11:58:00Z</dcterms:modified>
</cp:coreProperties>
</file>